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D001D" w14:textId="61DCFA5F" w:rsidR="002B345C" w:rsidRPr="00FA0D78" w:rsidRDefault="007A7ED3" w:rsidP="002B345C">
      <w:pPr>
        <w:spacing w:after="60" w:line="240" w:lineRule="auto"/>
        <w:rPr>
          <w:rFonts w:ascii="Arial" w:hAnsi="Arial" w:cs="Arial"/>
        </w:rPr>
      </w:pPr>
      <w:r w:rsidRPr="004022F2">
        <w:rPr>
          <w:rFonts w:ascii="Aptos" w:eastAsia="Aptos" w:hAnsi="Aptos" w:cs="Arial"/>
          <w:b/>
          <w:sz w:val="17"/>
        </w:rPr>
        <w:t>Instrucciones</w:t>
      </w:r>
      <w:r w:rsidR="00F80224">
        <w:rPr>
          <w:rFonts w:ascii="Aptos" w:eastAsia="Aptos" w:hAnsi="Aptos" w:cs="Arial"/>
          <w:b/>
          <w:sz w:val="17"/>
        </w:rPr>
        <w:t xml:space="preserve">: </w:t>
      </w:r>
      <w:r w:rsidR="00F80224" w:rsidRPr="00F80224">
        <w:rPr>
          <w:rFonts w:ascii="Aptos" w:eastAsia="Aptos" w:hAnsi="Aptos" w:cs="Arial"/>
          <w:b/>
          <w:bCs/>
          <w:sz w:val="17"/>
        </w:rPr>
        <w:t>Complete</w:t>
      </w:r>
      <w:r w:rsidR="00F63079">
        <w:rPr>
          <w:rFonts w:ascii="Aptos" w:eastAsia="Aptos" w:hAnsi="Aptos" w:cs="Arial"/>
          <w:b/>
          <w:smallCaps/>
          <w:sz w:val="17"/>
        </w:rPr>
        <w:t xml:space="preserve"> </w:t>
      </w:r>
      <w:r w:rsidR="002B345C" w:rsidRPr="00FA0D78">
        <w:rPr>
          <w:rFonts w:ascii="Aptos" w:eastAsia="Aptos" w:hAnsi="Aptos" w:cs="Arial"/>
          <w:b/>
          <w:sz w:val="17"/>
        </w:rPr>
        <w:t xml:space="preserve">la información que se solicita </w:t>
      </w:r>
      <w:r w:rsidR="001E65C5" w:rsidRPr="00FA0D78">
        <w:rPr>
          <w:rFonts w:ascii="Aptos" w:eastAsia="Aptos" w:hAnsi="Aptos" w:cs="Arial"/>
          <w:b/>
          <w:sz w:val="17"/>
        </w:rPr>
        <w:t>a continuación,</w:t>
      </w:r>
      <w:r w:rsidR="002B345C" w:rsidRPr="00FA0D78">
        <w:rPr>
          <w:rFonts w:ascii="Aptos" w:eastAsia="Aptos" w:hAnsi="Aptos" w:cs="Arial"/>
          <w:b/>
          <w:sz w:val="17"/>
        </w:rPr>
        <w:t xml:space="preserve"> </w:t>
      </w:r>
      <w:r w:rsidR="001E65C5" w:rsidRPr="00FA0D78">
        <w:rPr>
          <w:rFonts w:ascii="Aptos" w:eastAsia="Aptos" w:hAnsi="Aptos" w:cs="Arial"/>
          <w:b/>
          <w:sz w:val="17"/>
        </w:rPr>
        <w:t>a</w:t>
      </w:r>
      <w:r w:rsidR="002B345C" w:rsidRPr="00FA0D78">
        <w:rPr>
          <w:rFonts w:ascii="Aptos" w:eastAsia="Aptos" w:hAnsi="Aptos" w:cs="Arial"/>
          <w:b/>
          <w:sz w:val="17"/>
        </w:rPr>
        <w:t xml:space="preserve">gregue todas las filas que sean necesarias en cada recuadro.  </w:t>
      </w:r>
    </w:p>
    <w:tbl>
      <w:tblPr>
        <w:tblStyle w:val="Tablaconcuadrcula"/>
        <w:tblpPr w:leftFromText="141" w:rightFromText="141" w:vertAnchor="text" w:horzAnchor="margin" w:tblpXSpec="center" w:tblpY="62"/>
        <w:tblW w:w="19131" w:type="dxa"/>
        <w:jc w:val="center"/>
        <w:tblLook w:val="04A0" w:firstRow="1" w:lastRow="0" w:firstColumn="1" w:lastColumn="0" w:noHBand="0" w:noVBand="1"/>
      </w:tblPr>
      <w:tblGrid>
        <w:gridCol w:w="19131"/>
      </w:tblGrid>
      <w:tr w:rsidR="002B345C" w:rsidRPr="00FA0D78" w14:paraId="4C46A3DD" w14:textId="77777777" w:rsidTr="00A62C1D">
        <w:trPr>
          <w:cantSplit/>
          <w:trHeight w:val="841"/>
          <w:jc w:val="center"/>
        </w:trPr>
        <w:tc>
          <w:tcPr>
            <w:tcW w:w="1913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A81C88" w14:textId="70D4E3F1" w:rsidR="002B345C" w:rsidRPr="00FA0D78" w:rsidRDefault="002B345C" w:rsidP="003116AC">
            <w:pPr>
              <w:spacing w:after="20" w:line="240" w:lineRule="auto"/>
              <w:jc w:val="center"/>
              <w:rPr>
                <w:rFonts w:ascii="Arial" w:hAnsi="Arial" w:cs="Arial"/>
                <w:b/>
              </w:rPr>
            </w:pPr>
            <w:r w:rsidRPr="00FA0D78">
              <w:rPr>
                <w:rFonts w:ascii="Aptos" w:hAnsi="Aptos" w:cs="Arial"/>
                <w:b/>
                <w:color w:val="FFFFFF"/>
                <w:sz w:val="16"/>
              </w:rPr>
              <w:t xml:space="preserve">Nombre del centro educativo </w:t>
            </w:r>
          </w:p>
          <w:p w14:paraId="4F5A0A36" w14:textId="77777777" w:rsidR="001F51E0" w:rsidRPr="00FA0D78" w:rsidRDefault="001F51E0" w:rsidP="003116AC">
            <w:pPr>
              <w:spacing w:after="2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234070A" w14:textId="29C6B4FE" w:rsidR="002B345C" w:rsidRPr="00FA0D78" w:rsidRDefault="002B345C" w:rsidP="002B345C">
      <w:pPr>
        <w:tabs>
          <w:tab w:val="left" w:pos="3740"/>
        </w:tabs>
        <w:spacing w:after="60" w:line="240" w:lineRule="auto"/>
        <w:rPr>
          <w:rFonts w:ascii="Arial" w:hAnsi="Arial" w:cs="Arial"/>
          <w:b/>
        </w:rPr>
      </w:pPr>
    </w:p>
    <w:p w14:paraId="40FEE12D" w14:textId="2ABDE42E" w:rsidR="002B345C" w:rsidRPr="00A62C1D" w:rsidRDefault="002B345C" w:rsidP="00A62C1D">
      <w:pPr>
        <w:pStyle w:val="Prrafodelista"/>
        <w:numPr>
          <w:ilvl w:val="0"/>
          <w:numId w:val="40"/>
        </w:numPr>
        <w:spacing w:after="60" w:line="240" w:lineRule="auto"/>
        <w:rPr>
          <w:rFonts w:ascii="Aptos" w:eastAsia="Aptos" w:hAnsi="Aptos" w:cs="Arial"/>
          <w:b/>
          <w:bCs/>
        </w:rPr>
      </w:pPr>
      <w:r w:rsidRPr="00A62C1D">
        <w:rPr>
          <w:rFonts w:ascii="Aptos" w:eastAsia="Aptos" w:hAnsi="Aptos" w:cs="Arial"/>
          <w:b/>
          <w:bCs/>
        </w:rPr>
        <w:t>Información del personal docente</w:t>
      </w:r>
      <w:r w:rsidR="000A5052" w:rsidRPr="00A62C1D">
        <w:rPr>
          <w:rFonts w:ascii="Aptos" w:eastAsia="Aptos" w:hAnsi="Aptos" w:cs="Arial"/>
          <w:b/>
          <w:bCs/>
        </w:rPr>
        <w:t xml:space="preserve"> asociado a la carrera que se solicita</w:t>
      </w:r>
      <w:r w:rsidR="00173779" w:rsidRPr="00A62C1D">
        <w:rPr>
          <w:rFonts w:ascii="Aptos" w:eastAsia="Aptos" w:hAnsi="Aptos" w:cs="Arial"/>
          <w:b/>
          <w:bCs/>
        </w:rPr>
        <w:t>.</w:t>
      </w:r>
    </w:p>
    <w:tbl>
      <w:tblPr>
        <w:tblStyle w:val="Tablaconcuadrcula"/>
        <w:tblW w:w="19412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08"/>
        <w:gridCol w:w="2393"/>
        <w:gridCol w:w="1588"/>
        <w:gridCol w:w="1323"/>
        <w:gridCol w:w="1308"/>
        <w:gridCol w:w="1692"/>
        <w:gridCol w:w="3655"/>
        <w:gridCol w:w="2119"/>
        <w:gridCol w:w="1695"/>
        <w:gridCol w:w="566"/>
        <w:gridCol w:w="566"/>
        <w:gridCol w:w="566"/>
        <w:gridCol w:w="591"/>
        <w:gridCol w:w="642"/>
      </w:tblGrid>
      <w:tr w:rsidR="00DF6E4B" w:rsidRPr="00FA0D78" w14:paraId="44380D6B" w14:textId="71222994" w:rsidTr="00733B3A">
        <w:trPr>
          <w:cantSplit/>
          <w:trHeight w:val="388"/>
          <w:tblCellSpacing w:w="20" w:type="dxa"/>
          <w:jc w:val="center"/>
        </w:trPr>
        <w:tc>
          <w:tcPr>
            <w:tcW w:w="649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114D53" w14:textId="77777777" w:rsidR="00420623" w:rsidRPr="00620F01" w:rsidRDefault="00420623" w:rsidP="00330C71">
            <w:pPr>
              <w:spacing w:after="2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  <w:r w:rsidRPr="00620F01">
              <w:rPr>
                <w:rFonts w:ascii="Aptos" w:hAnsi="Aptos" w:cs="Arial"/>
                <w:b/>
                <w:bCs/>
                <w:smallCaps/>
                <w:color w:val="FFFFFF"/>
                <w:sz w:val="16"/>
                <w:szCs w:val="18"/>
              </w:rPr>
              <w:t>No.</w:t>
            </w:r>
          </w:p>
        </w:tc>
        <w:tc>
          <w:tcPr>
            <w:tcW w:w="2370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D011B0" w14:textId="77777777" w:rsidR="00420623" w:rsidRPr="00620F01" w:rsidRDefault="00420623" w:rsidP="00330C71">
            <w:pPr>
              <w:spacing w:after="2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  <w:r w:rsidRPr="000A4E3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No</w:t>
            </w:r>
            <w:r w:rsidRPr="00B7786E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mbre</w:t>
            </w:r>
          </w:p>
        </w:tc>
        <w:tc>
          <w:tcPr>
            <w:tcW w:w="1558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43710B" w14:textId="142C7CF8" w:rsidR="00420623" w:rsidRPr="00620F01" w:rsidRDefault="00420623" w:rsidP="00330C71">
            <w:pPr>
              <w:spacing w:after="2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  <w:r w:rsidRPr="000A4E3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T</w:t>
            </w:r>
            <w:r w:rsidRPr="00B7786E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ítulo</w:t>
            </w:r>
          </w:p>
        </w:tc>
        <w:tc>
          <w:tcPr>
            <w:tcW w:w="1289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4803F" w14:textId="739798B8" w:rsidR="00420623" w:rsidRPr="00620F01" w:rsidRDefault="00420623" w:rsidP="00330C71">
            <w:pPr>
              <w:spacing w:after="2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  <w:r w:rsidRPr="000A4E3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 xml:space="preserve">No. </w:t>
            </w:r>
            <w:r w:rsidRPr="005E728A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de registro del título</w:t>
            </w:r>
          </w:p>
        </w:tc>
        <w:tc>
          <w:tcPr>
            <w:tcW w:w="1277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C8D524" w14:textId="160CDE87" w:rsidR="00420623" w:rsidRPr="00620F01" w:rsidRDefault="00420623" w:rsidP="00330C71">
            <w:pPr>
              <w:spacing w:after="2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  <w:r w:rsidRPr="00620F01">
              <w:rPr>
                <w:rFonts w:ascii="Aptos" w:hAnsi="Aptos" w:cs="Arial"/>
                <w:b/>
                <w:bCs/>
                <w:smallCaps/>
                <w:color w:val="FFFFFF"/>
                <w:sz w:val="16"/>
                <w:szCs w:val="18"/>
              </w:rPr>
              <w:t>C</w:t>
            </w:r>
            <w:r w:rsidR="005E728A">
              <w:rPr>
                <w:rFonts w:ascii="Aptos" w:hAnsi="Aptos" w:cs="Arial"/>
                <w:b/>
                <w:bCs/>
                <w:smallCaps/>
                <w:color w:val="FFFFFF"/>
                <w:sz w:val="16"/>
                <w:szCs w:val="18"/>
              </w:rPr>
              <w:t>UI</w:t>
            </w:r>
          </w:p>
        </w:tc>
        <w:tc>
          <w:tcPr>
            <w:tcW w:w="1661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F55E2F" w14:textId="110B5771" w:rsidR="00420623" w:rsidRPr="00620F01" w:rsidRDefault="00420623" w:rsidP="00330C71">
            <w:pPr>
              <w:spacing w:after="2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  <w:r w:rsidRPr="00620F01">
              <w:rPr>
                <w:rFonts w:ascii="Aptos" w:hAnsi="Aptos" w:cs="Arial"/>
                <w:b/>
                <w:bCs/>
                <w:smallCaps/>
                <w:color w:val="FFFFFF"/>
                <w:sz w:val="16"/>
                <w:szCs w:val="18"/>
              </w:rPr>
              <w:t xml:space="preserve">No. </w:t>
            </w:r>
            <w:r w:rsidRPr="005E728A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de registro de cédula docente</w:t>
            </w:r>
          </w:p>
        </w:tc>
        <w:tc>
          <w:tcPr>
            <w:tcW w:w="3646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2889B8" w14:textId="5797309D" w:rsidR="00420623" w:rsidRPr="00620F01" w:rsidRDefault="00420623" w:rsidP="00330C71">
            <w:pPr>
              <w:spacing w:after="2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  <w:r w:rsidRPr="005E728A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Área</w:t>
            </w:r>
            <w:r w:rsidR="00E71636" w:rsidRPr="005E728A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 xml:space="preserve"> o</w:t>
            </w:r>
            <w:r w:rsidRPr="005E728A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 xml:space="preserve"> subárea</w:t>
            </w:r>
          </w:p>
        </w:tc>
        <w:tc>
          <w:tcPr>
            <w:tcW w:w="2086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761604" w14:textId="77777777" w:rsidR="00420623" w:rsidRPr="00620F01" w:rsidRDefault="00420623" w:rsidP="00330C71">
            <w:pPr>
              <w:spacing w:after="2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  <w:p w14:paraId="7C1892CC" w14:textId="77777777" w:rsidR="00C61976" w:rsidRDefault="00C61976" w:rsidP="00330C71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  <w:p w14:paraId="6F5AA116" w14:textId="77777777" w:rsidR="00C61976" w:rsidRDefault="00C61976" w:rsidP="00330C71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  <w:p w14:paraId="511C772F" w14:textId="77777777" w:rsidR="00C61976" w:rsidRDefault="00C61976" w:rsidP="00330C71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  <w:p w14:paraId="5BE0F4B4" w14:textId="04B59613" w:rsidR="00420623" w:rsidRPr="00100E56" w:rsidRDefault="00420623" w:rsidP="00330C71">
            <w:pPr>
              <w:spacing w:after="20" w:line="240" w:lineRule="auto"/>
              <w:jc w:val="center"/>
              <w:rPr>
                <w:rFonts w:ascii="Arial" w:hAnsi="Arial" w:cs="Arial"/>
                <w:smallCaps/>
                <w:szCs w:val="18"/>
              </w:rPr>
            </w:pPr>
            <w:r w:rsidRPr="0092328D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Formación Complementaria en E</w:t>
            </w:r>
            <w:r w:rsidR="00100E56" w:rsidRPr="0092328D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 xml:space="preserve">ducación </w:t>
            </w:r>
            <w:r w:rsidRPr="0092328D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B</w:t>
            </w:r>
            <w:r w:rsidR="00100E56" w:rsidRPr="0092328D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 xml:space="preserve">ilingüe </w:t>
            </w:r>
            <w:r w:rsidRPr="0092328D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I</w:t>
            </w:r>
            <w:r w:rsidR="00100E56" w:rsidRPr="0092328D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ntercultural -EBI-</w:t>
            </w: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9DD6A3" w14:textId="77777777" w:rsidR="006101BA" w:rsidRDefault="006101BA" w:rsidP="00330C71">
            <w:pPr>
              <w:spacing w:after="20" w:line="240" w:lineRule="auto"/>
              <w:jc w:val="center"/>
              <w:rPr>
                <w:rFonts w:ascii="Arial" w:eastAsia="Times New Roman" w:hAnsi="Arial" w:cs="Arial"/>
                <w:szCs w:val="18"/>
                <w:lang w:eastAsia="es-GT"/>
              </w:rPr>
            </w:pPr>
          </w:p>
          <w:p w14:paraId="68565E04" w14:textId="5C682D47" w:rsidR="00420623" w:rsidRPr="00620F01" w:rsidRDefault="00420623" w:rsidP="00330C71">
            <w:pPr>
              <w:spacing w:after="20" w:line="240" w:lineRule="auto"/>
              <w:jc w:val="center"/>
              <w:rPr>
                <w:rFonts w:ascii="Arial" w:eastAsia="Times New Roman" w:hAnsi="Arial" w:cs="Arial"/>
                <w:szCs w:val="18"/>
                <w:lang w:eastAsia="es-GT"/>
              </w:rPr>
            </w:pPr>
            <w:r w:rsidRPr="0092328D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Habilidades lingüísticas</w:t>
            </w:r>
          </w:p>
        </w:tc>
        <w:tc>
          <w:tcPr>
            <w:tcW w:w="1661" w:type="dxa"/>
            <w:gridSpan w:val="3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4D624F" w14:textId="343B1E71" w:rsidR="00420623" w:rsidRPr="00620F01" w:rsidRDefault="004D2771" w:rsidP="00330C71">
            <w:pPr>
              <w:spacing w:after="20" w:line="240" w:lineRule="auto"/>
              <w:jc w:val="center"/>
              <w:rPr>
                <w:rFonts w:ascii="Arial" w:hAnsi="Arial" w:cs="Arial"/>
                <w:smallCaps/>
                <w:szCs w:val="18"/>
              </w:rPr>
            </w:pPr>
            <w:r w:rsidRPr="0092328D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Nivel de competencia lingüística</w:t>
            </w:r>
          </w:p>
        </w:tc>
        <w:tc>
          <w:tcPr>
            <w:tcW w:w="1074" w:type="dxa"/>
            <w:gridSpan w:val="2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391FFD" w14:textId="77777777" w:rsidR="00733B3A" w:rsidRDefault="00733B3A" w:rsidP="00330C71">
            <w:pPr>
              <w:spacing w:after="2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GT"/>
              </w:rPr>
            </w:pPr>
          </w:p>
          <w:p w14:paraId="46A20DF3" w14:textId="00F8DCBE" w:rsidR="00420623" w:rsidRPr="00733B3A" w:rsidRDefault="00DF6E4B" w:rsidP="00330C71">
            <w:pPr>
              <w:spacing w:after="2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GT"/>
              </w:rPr>
            </w:pPr>
            <w:r w:rsidRPr="00733B3A">
              <w:rPr>
                <w:rFonts w:ascii="Aptos" w:eastAsia="Times New Roman" w:hAnsi="Aptos" w:cs="Arial"/>
                <w:b/>
                <w:color w:val="FFFFFF"/>
                <w:sz w:val="16"/>
                <w:szCs w:val="14"/>
                <w:lang w:eastAsia="es-GT"/>
              </w:rPr>
              <w:t>Certificación lingüística</w:t>
            </w:r>
          </w:p>
        </w:tc>
      </w:tr>
      <w:tr w:rsidR="00DF6E4B" w:rsidRPr="00FA0D78" w14:paraId="79084DB2" w14:textId="3B985CDC" w:rsidTr="00733B3A">
        <w:trPr>
          <w:cantSplit/>
          <w:trHeight w:val="275"/>
          <w:tblCellSpacing w:w="20" w:type="dxa"/>
          <w:jc w:val="center"/>
        </w:trPr>
        <w:tc>
          <w:tcPr>
            <w:tcW w:w="649" w:type="dxa"/>
            <w:vMerge/>
            <w:shd w:val="clear" w:color="auto" w:fill="002060"/>
            <w:vAlign w:val="center"/>
          </w:tcPr>
          <w:p w14:paraId="45FA75D2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2370" w:type="dxa"/>
            <w:vMerge/>
            <w:shd w:val="clear" w:color="auto" w:fill="002060"/>
            <w:vAlign w:val="center"/>
          </w:tcPr>
          <w:p w14:paraId="3486D9B9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1558" w:type="dxa"/>
            <w:vMerge/>
            <w:shd w:val="clear" w:color="auto" w:fill="002060"/>
            <w:vAlign w:val="center"/>
          </w:tcPr>
          <w:p w14:paraId="345B5F48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1289" w:type="dxa"/>
            <w:vMerge/>
            <w:shd w:val="clear" w:color="auto" w:fill="002060"/>
            <w:vAlign w:val="center"/>
          </w:tcPr>
          <w:p w14:paraId="3063152A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1277" w:type="dxa"/>
            <w:vMerge/>
            <w:shd w:val="clear" w:color="auto" w:fill="002060"/>
            <w:vAlign w:val="center"/>
          </w:tcPr>
          <w:p w14:paraId="642FB516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1661" w:type="dxa"/>
            <w:vMerge/>
            <w:shd w:val="clear" w:color="auto" w:fill="002060"/>
          </w:tcPr>
          <w:p w14:paraId="1542FC1D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3646" w:type="dxa"/>
            <w:vMerge/>
            <w:shd w:val="clear" w:color="auto" w:fill="002060"/>
            <w:vAlign w:val="center"/>
          </w:tcPr>
          <w:p w14:paraId="45CEA652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2086" w:type="dxa"/>
            <w:vMerge/>
            <w:shd w:val="clear" w:color="auto" w:fill="002060"/>
          </w:tcPr>
          <w:p w14:paraId="23CF8410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1661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529AF0" w14:textId="77777777" w:rsidR="00E71636" w:rsidRDefault="00E71636" w:rsidP="00620F01">
            <w:pPr>
              <w:spacing w:after="20" w:line="240" w:lineRule="auto"/>
              <w:jc w:val="center"/>
              <w:rPr>
                <w:rFonts w:ascii="Arial" w:hAnsi="Arial" w:cs="Arial"/>
                <w:szCs w:val="18"/>
              </w:rPr>
            </w:pPr>
          </w:p>
          <w:p w14:paraId="7873B42D" w14:textId="77777777" w:rsidR="00E71636" w:rsidRDefault="00E71636" w:rsidP="00620F01">
            <w:pPr>
              <w:spacing w:after="20" w:line="240" w:lineRule="auto"/>
              <w:jc w:val="center"/>
              <w:rPr>
                <w:rFonts w:ascii="Arial" w:hAnsi="Arial" w:cs="Arial"/>
                <w:szCs w:val="18"/>
              </w:rPr>
            </w:pPr>
          </w:p>
          <w:p w14:paraId="6B0A1F58" w14:textId="39F394BC" w:rsidR="00DF6E4B" w:rsidRPr="00620F01" w:rsidRDefault="00DF6E4B" w:rsidP="00620F01">
            <w:pPr>
              <w:spacing w:after="20" w:line="240" w:lineRule="auto"/>
              <w:jc w:val="center"/>
              <w:rPr>
                <w:rFonts w:ascii="Arial" w:eastAsia="Times New Roman" w:hAnsi="Arial" w:cs="Arial"/>
                <w:szCs w:val="18"/>
                <w:lang w:eastAsia="es-GT"/>
              </w:rPr>
            </w:pPr>
            <w:r w:rsidRPr="0092328D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Idioma</w:t>
            </w:r>
            <w:r w:rsidR="00A4155C" w:rsidRPr="0092328D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 xml:space="preserve"> </w:t>
            </w:r>
            <w:r w:rsidR="00E71636" w:rsidRPr="0092328D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m</w:t>
            </w:r>
            <w:r w:rsidR="004D2771" w:rsidRPr="0092328D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 xml:space="preserve">aya, </w:t>
            </w:r>
            <w:r w:rsidR="00E71636" w:rsidRPr="0092328D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g</w:t>
            </w:r>
            <w:r w:rsidR="004D2771" w:rsidRPr="0092328D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arífuna o xinka</w:t>
            </w:r>
          </w:p>
        </w:tc>
        <w:tc>
          <w:tcPr>
            <w:tcW w:w="1661" w:type="dxa"/>
            <w:gridSpan w:val="3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616262" w14:textId="30FB9947" w:rsidR="00DF6E4B" w:rsidRPr="00620F01" w:rsidRDefault="00DF6E4B" w:rsidP="00620F01">
            <w:pPr>
              <w:spacing w:after="20" w:line="240" w:lineRule="auto"/>
              <w:jc w:val="center"/>
              <w:rPr>
                <w:rFonts w:ascii="Arial" w:eastAsia="Times New Roman" w:hAnsi="Arial" w:cs="Arial"/>
                <w:szCs w:val="18"/>
                <w:lang w:eastAsia="es-GT"/>
              </w:rPr>
            </w:pPr>
            <w:r w:rsidRPr="0092328D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Nivel de habilidad</w:t>
            </w:r>
          </w:p>
        </w:tc>
        <w:tc>
          <w:tcPr>
            <w:tcW w:w="527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7221A6" w14:textId="2FE073F9" w:rsidR="00DF6E4B" w:rsidRPr="0092328D" w:rsidRDefault="00DF6E4B" w:rsidP="0092328D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92328D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Sí</w:t>
            </w:r>
          </w:p>
        </w:tc>
        <w:tc>
          <w:tcPr>
            <w:tcW w:w="507" w:type="dxa"/>
            <w:vMerge w:val="restart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2F3571" w14:textId="61DF5591" w:rsidR="00DF6E4B" w:rsidRPr="0092328D" w:rsidRDefault="00DF6E4B" w:rsidP="0092328D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92328D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No</w:t>
            </w:r>
          </w:p>
        </w:tc>
      </w:tr>
      <w:tr w:rsidR="00733B3A" w:rsidRPr="00FA0D78" w14:paraId="02047259" w14:textId="37FC01E7" w:rsidTr="00733B3A">
        <w:trPr>
          <w:cantSplit/>
          <w:trHeight w:val="1215"/>
          <w:tblCellSpacing w:w="20" w:type="dxa"/>
          <w:jc w:val="center"/>
        </w:trPr>
        <w:tc>
          <w:tcPr>
            <w:tcW w:w="649" w:type="dxa"/>
            <w:vMerge/>
            <w:shd w:val="clear" w:color="auto" w:fill="002060"/>
            <w:vAlign w:val="center"/>
          </w:tcPr>
          <w:p w14:paraId="07777353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2370" w:type="dxa"/>
            <w:vMerge/>
            <w:shd w:val="clear" w:color="auto" w:fill="002060"/>
            <w:vAlign w:val="center"/>
          </w:tcPr>
          <w:p w14:paraId="0C8FE89C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1558" w:type="dxa"/>
            <w:vMerge/>
            <w:shd w:val="clear" w:color="auto" w:fill="002060"/>
            <w:vAlign w:val="center"/>
          </w:tcPr>
          <w:p w14:paraId="07DB57A8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1289" w:type="dxa"/>
            <w:vMerge/>
            <w:shd w:val="clear" w:color="auto" w:fill="002060"/>
            <w:vAlign w:val="center"/>
          </w:tcPr>
          <w:p w14:paraId="04BE773D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1277" w:type="dxa"/>
            <w:vMerge/>
            <w:shd w:val="clear" w:color="auto" w:fill="002060"/>
            <w:vAlign w:val="center"/>
          </w:tcPr>
          <w:p w14:paraId="19F12346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1661" w:type="dxa"/>
            <w:vMerge/>
            <w:shd w:val="clear" w:color="auto" w:fill="002060"/>
          </w:tcPr>
          <w:p w14:paraId="52E2EC2D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3646" w:type="dxa"/>
            <w:vMerge/>
            <w:shd w:val="clear" w:color="auto" w:fill="002060"/>
            <w:vAlign w:val="center"/>
          </w:tcPr>
          <w:p w14:paraId="668B5994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2086" w:type="dxa"/>
            <w:vMerge/>
            <w:shd w:val="clear" w:color="auto" w:fill="002060"/>
          </w:tcPr>
          <w:p w14:paraId="41B1EF23" w14:textId="77777777" w:rsidR="00DF6E4B" w:rsidRPr="00620F01" w:rsidRDefault="00DF6E4B" w:rsidP="00620F01">
            <w:pPr>
              <w:spacing w:after="0" w:line="240" w:lineRule="auto"/>
              <w:jc w:val="center"/>
              <w:rPr>
                <w:rFonts w:ascii="Arial" w:hAnsi="Arial" w:cs="Arial"/>
                <w:bCs/>
                <w:smallCaps/>
                <w:szCs w:val="18"/>
              </w:rPr>
            </w:pPr>
          </w:p>
        </w:tc>
        <w:tc>
          <w:tcPr>
            <w:tcW w:w="1661" w:type="dxa"/>
            <w:vMerge/>
            <w:shd w:val="clear" w:color="auto" w:fill="002060"/>
          </w:tcPr>
          <w:p w14:paraId="10E69650" w14:textId="462B2C8E" w:rsidR="00DF6E4B" w:rsidRPr="00620F01" w:rsidRDefault="00DF6E4B" w:rsidP="00620F01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textDirection w:val="btLr"/>
            <w:vAlign w:val="center"/>
          </w:tcPr>
          <w:p w14:paraId="622FEC74" w14:textId="643EFB4F" w:rsidR="00DF6E4B" w:rsidRPr="00620F01" w:rsidRDefault="00DF6E4B" w:rsidP="00420623">
            <w:pPr>
              <w:spacing w:after="20" w:line="240" w:lineRule="auto"/>
              <w:ind w:left="113" w:right="113"/>
              <w:rPr>
                <w:rFonts w:ascii="Arial" w:hAnsi="Arial" w:cs="Arial"/>
                <w:szCs w:val="18"/>
              </w:rPr>
            </w:pPr>
            <w:r>
              <w:rPr>
                <w:rFonts w:ascii="Aptos" w:hAnsi="Aptos" w:cs="Arial"/>
                <w:sz w:val="16"/>
                <w:szCs w:val="18"/>
              </w:rPr>
              <w:t>Inicial</w:t>
            </w: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textDirection w:val="btLr"/>
            <w:vAlign w:val="center"/>
          </w:tcPr>
          <w:p w14:paraId="638EF6B4" w14:textId="5FFF7925" w:rsidR="00DF6E4B" w:rsidRPr="00620F01" w:rsidRDefault="00DF6E4B" w:rsidP="00420623">
            <w:pPr>
              <w:spacing w:after="20" w:line="240" w:lineRule="auto"/>
              <w:ind w:left="113" w:right="113"/>
              <w:rPr>
                <w:rFonts w:ascii="Arial" w:hAnsi="Arial" w:cs="Arial"/>
                <w:szCs w:val="18"/>
              </w:rPr>
            </w:pPr>
            <w:r>
              <w:rPr>
                <w:rFonts w:ascii="Aptos" w:hAnsi="Aptos" w:cs="Arial"/>
                <w:sz w:val="16"/>
                <w:szCs w:val="18"/>
              </w:rPr>
              <w:t>Intermedio</w:t>
            </w: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textDirection w:val="btLr"/>
            <w:vAlign w:val="center"/>
          </w:tcPr>
          <w:p w14:paraId="26C187CF" w14:textId="0AE1CC7F" w:rsidR="00DF6E4B" w:rsidRPr="00620F01" w:rsidRDefault="00DF6E4B" w:rsidP="00420623">
            <w:pPr>
              <w:spacing w:after="20" w:line="240" w:lineRule="auto"/>
              <w:ind w:left="113" w:right="113"/>
              <w:rPr>
                <w:rFonts w:ascii="Arial" w:hAnsi="Arial" w:cs="Arial"/>
                <w:szCs w:val="18"/>
              </w:rPr>
            </w:pPr>
            <w:r>
              <w:rPr>
                <w:rFonts w:ascii="Aptos" w:hAnsi="Aptos" w:cs="Arial"/>
                <w:sz w:val="16"/>
                <w:szCs w:val="18"/>
              </w:rPr>
              <w:t>Avanzado</w:t>
            </w:r>
          </w:p>
        </w:tc>
        <w:tc>
          <w:tcPr>
            <w:tcW w:w="527" w:type="dxa"/>
            <w:vMerge/>
            <w:shd w:val="clear" w:color="auto" w:fill="002060"/>
          </w:tcPr>
          <w:p w14:paraId="4A67B027" w14:textId="6167DFAD" w:rsidR="00DF6E4B" w:rsidRPr="00620F01" w:rsidRDefault="00DF6E4B" w:rsidP="00620F01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07" w:type="dxa"/>
            <w:vMerge/>
            <w:shd w:val="clear" w:color="auto" w:fill="002060"/>
          </w:tcPr>
          <w:p w14:paraId="59E1CDF0" w14:textId="6B48EE47" w:rsidR="00DF6E4B" w:rsidRPr="00620F01" w:rsidRDefault="00DF6E4B" w:rsidP="00620F01">
            <w:pPr>
              <w:rPr>
                <w:rFonts w:ascii="Arial" w:hAnsi="Arial" w:cs="Arial"/>
                <w:szCs w:val="18"/>
              </w:rPr>
            </w:pPr>
          </w:p>
        </w:tc>
      </w:tr>
      <w:tr w:rsidR="00733B3A" w:rsidRPr="00FA0D78" w14:paraId="29CE858A" w14:textId="4D9370F0" w:rsidTr="00733B3A">
        <w:trPr>
          <w:cantSplit/>
          <w:trHeight w:val="168"/>
          <w:tblCellSpacing w:w="20" w:type="dxa"/>
          <w:jc w:val="center"/>
        </w:trPr>
        <w:tc>
          <w:tcPr>
            <w:tcW w:w="64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6796D7" w14:textId="77777777" w:rsidR="00420623" w:rsidRPr="00FA0D78" w:rsidRDefault="00420623" w:rsidP="00620F01">
            <w:pPr>
              <w:spacing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128F32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0C49E0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7B18F9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79F960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B9626D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04BCDF" w14:textId="202AF9AF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C86DF0" w14:textId="63E82D20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58C31D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AAC490" w14:textId="245E8D20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8371EA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1B61DC" w14:textId="20FA7C2D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40D7AF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608094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733B3A" w:rsidRPr="00FA0D78" w14:paraId="5A24732A" w14:textId="31D85785" w:rsidTr="00733B3A">
        <w:trPr>
          <w:cantSplit/>
          <w:trHeight w:val="168"/>
          <w:tblCellSpacing w:w="20" w:type="dxa"/>
          <w:jc w:val="center"/>
        </w:trPr>
        <w:tc>
          <w:tcPr>
            <w:tcW w:w="64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E5C064" w14:textId="77777777" w:rsidR="00420623" w:rsidRPr="00FA0D78" w:rsidRDefault="00420623" w:rsidP="00620F01">
            <w:pPr>
              <w:spacing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12C48C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0B1164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A6FDC5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62639B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D93389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EA1495" w14:textId="0201BDC1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C6D857" w14:textId="00CE3BC3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70BD3D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F2F7E3" w14:textId="43FD31EA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28AF0B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8EE262" w14:textId="2F38FFC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AF15E8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A26A33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733B3A" w:rsidRPr="00FA0D78" w14:paraId="0C260E29" w14:textId="25CDDE71" w:rsidTr="00733B3A">
        <w:trPr>
          <w:cantSplit/>
          <w:trHeight w:val="178"/>
          <w:tblCellSpacing w:w="20" w:type="dxa"/>
          <w:jc w:val="center"/>
        </w:trPr>
        <w:tc>
          <w:tcPr>
            <w:tcW w:w="64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6306B2" w14:textId="77777777" w:rsidR="00420623" w:rsidRPr="00FA0D78" w:rsidRDefault="00420623" w:rsidP="00620F01">
            <w:pPr>
              <w:spacing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04BED8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1A38B0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FD9812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BFC61B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64E22A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13DD84" w14:textId="029ADEE0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4FCDBC" w14:textId="1BCE38FB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32284C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212ECD" w14:textId="7853E982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E18EB1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81DCA7" w14:textId="336EF2F4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30A3F5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DB6F0A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733B3A" w:rsidRPr="00FA0D78" w14:paraId="30D966AB" w14:textId="5E9D2675" w:rsidTr="00733B3A">
        <w:trPr>
          <w:cantSplit/>
          <w:trHeight w:val="168"/>
          <w:tblCellSpacing w:w="20" w:type="dxa"/>
          <w:jc w:val="center"/>
        </w:trPr>
        <w:tc>
          <w:tcPr>
            <w:tcW w:w="64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FA0261" w14:textId="77777777" w:rsidR="00420623" w:rsidRPr="00FA0D78" w:rsidRDefault="00420623" w:rsidP="00620F01">
            <w:pPr>
              <w:spacing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3A01A7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5E4945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2DC198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68C2C8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31FFB8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E7E8C3" w14:textId="5B450DDF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95DF8F" w14:textId="50D862C4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05603F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F184D1" w14:textId="1B74B30B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EABC1F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EBB8BB" w14:textId="2955B2B6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894C38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D94193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733B3A" w:rsidRPr="00FA0D78" w14:paraId="5DCD3B81" w14:textId="7847FBF4" w:rsidTr="00733B3A">
        <w:trPr>
          <w:cantSplit/>
          <w:trHeight w:val="168"/>
          <w:tblCellSpacing w:w="20" w:type="dxa"/>
          <w:jc w:val="center"/>
        </w:trPr>
        <w:tc>
          <w:tcPr>
            <w:tcW w:w="64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448231" w14:textId="77777777" w:rsidR="00420623" w:rsidRPr="00FA0D78" w:rsidRDefault="00420623" w:rsidP="00620F01">
            <w:pPr>
              <w:spacing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436400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601172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89F3CB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5A811F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3B451F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8C6361" w14:textId="302BE6A0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7929A1" w14:textId="1605FF93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463A60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EF136F" w14:textId="327CB55B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034EC0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41F3A3" w14:textId="7390337E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6DBCBA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99AD68" w14:textId="77777777" w:rsidR="00420623" w:rsidRPr="00FA0D78" w:rsidRDefault="00420623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DF6E4B" w:rsidRPr="00FA0D78" w14:paraId="4A6B7DA5" w14:textId="77777777" w:rsidTr="00733B3A">
        <w:trPr>
          <w:cantSplit/>
          <w:trHeight w:val="168"/>
          <w:tblCellSpacing w:w="20" w:type="dxa"/>
          <w:jc w:val="center"/>
        </w:trPr>
        <w:tc>
          <w:tcPr>
            <w:tcW w:w="64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998729" w14:textId="77777777" w:rsidR="00DF6E4B" w:rsidRPr="00FA0D78" w:rsidRDefault="00DF6E4B" w:rsidP="00620F01">
            <w:pPr>
              <w:spacing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E2F714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2D832C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0DFEB5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F149C8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A86A60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05D437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AB3F09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9E1C42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AEB73D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B87FE5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0F3AC7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4E9BD1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BC6B42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DF6E4B" w:rsidRPr="00FA0D78" w14:paraId="17669EA2" w14:textId="77777777" w:rsidTr="00733B3A">
        <w:trPr>
          <w:cantSplit/>
          <w:trHeight w:val="168"/>
          <w:tblCellSpacing w:w="20" w:type="dxa"/>
          <w:jc w:val="center"/>
        </w:trPr>
        <w:tc>
          <w:tcPr>
            <w:tcW w:w="64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5FA385" w14:textId="77777777" w:rsidR="00DF6E4B" w:rsidRPr="00FA0D78" w:rsidRDefault="00DF6E4B" w:rsidP="00620F01">
            <w:pPr>
              <w:spacing w:after="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10E708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7BDCD9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D43A7C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D49618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8ED1B1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0F24E8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079532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66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F392DA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55A06B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F7FFF0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227693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2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2BBDD2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1DE1A6" w14:textId="77777777" w:rsidR="00DF6E4B" w:rsidRPr="00FA0D78" w:rsidRDefault="00DF6E4B" w:rsidP="00620F0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</w:tbl>
    <w:p w14:paraId="690E068F" w14:textId="390865A4" w:rsidR="0053008D" w:rsidRPr="00FA0D78" w:rsidRDefault="0053008D" w:rsidP="001D2140">
      <w:pPr>
        <w:spacing w:after="60" w:line="240" w:lineRule="auto"/>
        <w:jc w:val="right"/>
        <w:rPr>
          <w:rFonts w:ascii="Arial" w:hAnsi="Arial" w:cs="Arial"/>
          <w:b/>
          <w:bCs/>
        </w:rPr>
      </w:pPr>
    </w:p>
    <w:p w14:paraId="50FC12FC" w14:textId="77777777" w:rsidR="0038156E" w:rsidRPr="0038156E" w:rsidRDefault="0038156E" w:rsidP="0038156E">
      <w:pPr>
        <w:pStyle w:val="Prrafodelista"/>
        <w:spacing w:after="60" w:line="240" w:lineRule="auto"/>
        <w:rPr>
          <w:rFonts w:ascii="Arial" w:hAnsi="Arial" w:cs="Arial"/>
          <w:b/>
          <w:bCs/>
        </w:rPr>
      </w:pPr>
    </w:p>
    <w:p w14:paraId="1CCD14F8" w14:textId="77777777" w:rsidR="0038156E" w:rsidRPr="0038156E" w:rsidRDefault="0038156E" w:rsidP="0038156E">
      <w:pPr>
        <w:pStyle w:val="Prrafodelista"/>
        <w:spacing w:after="60" w:line="240" w:lineRule="auto"/>
        <w:rPr>
          <w:rFonts w:ascii="Arial" w:hAnsi="Arial" w:cs="Arial"/>
          <w:b/>
          <w:bCs/>
        </w:rPr>
      </w:pPr>
    </w:p>
    <w:p w14:paraId="5363B4E2" w14:textId="77777777" w:rsidR="0038156E" w:rsidRPr="0038156E" w:rsidRDefault="0038156E" w:rsidP="0038156E">
      <w:pPr>
        <w:pStyle w:val="Prrafodelista"/>
        <w:spacing w:after="60" w:line="240" w:lineRule="auto"/>
        <w:rPr>
          <w:rFonts w:ascii="Arial" w:hAnsi="Arial" w:cs="Arial"/>
          <w:b/>
          <w:bCs/>
        </w:rPr>
      </w:pPr>
    </w:p>
    <w:p w14:paraId="4D238258" w14:textId="77777777" w:rsidR="0038156E" w:rsidRPr="0038156E" w:rsidRDefault="0038156E" w:rsidP="0038156E">
      <w:pPr>
        <w:pStyle w:val="Prrafodelista"/>
        <w:spacing w:after="60" w:line="240" w:lineRule="auto"/>
        <w:rPr>
          <w:rFonts w:ascii="Arial" w:hAnsi="Arial" w:cs="Arial"/>
          <w:b/>
          <w:bCs/>
        </w:rPr>
      </w:pPr>
    </w:p>
    <w:p w14:paraId="1736C959" w14:textId="77777777" w:rsidR="0038156E" w:rsidRPr="0038156E" w:rsidRDefault="0038156E" w:rsidP="0038156E">
      <w:pPr>
        <w:pStyle w:val="Prrafodelista"/>
        <w:spacing w:after="60" w:line="240" w:lineRule="auto"/>
        <w:rPr>
          <w:rFonts w:ascii="Arial" w:hAnsi="Arial" w:cs="Arial"/>
          <w:b/>
          <w:bCs/>
        </w:rPr>
      </w:pPr>
    </w:p>
    <w:p w14:paraId="69B05B66" w14:textId="664C466E" w:rsidR="00ED1530" w:rsidRPr="00FA0D78" w:rsidRDefault="0053008D" w:rsidP="00A46D12">
      <w:pPr>
        <w:pStyle w:val="Prrafodelista"/>
        <w:numPr>
          <w:ilvl w:val="0"/>
          <w:numId w:val="40"/>
        </w:numPr>
        <w:spacing w:after="60" w:line="240" w:lineRule="auto"/>
        <w:rPr>
          <w:rFonts w:ascii="Arial" w:hAnsi="Arial" w:cs="Arial"/>
          <w:b/>
          <w:bCs/>
        </w:rPr>
      </w:pPr>
      <w:r w:rsidRPr="00FA0D78">
        <w:rPr>
          <w:rFonts w:ascii="Aptos" w:eastAsia="Aptos" w:hAnsi="Aptos" w:cs="Arial"/>
          <w:b/>
          <w:bCs/>
        </w:rPr>
        <w:t>Plan</w:t>
      </w:r>
      <w:r w:rsidR="001211F6" w:rsidRPr="00FA0D78">
        <w:rPr>
          <w:rFonts w:ascii="Aptos" w:eastAsia="Aptos" w:hAnsi="Aptos" w:cs="Arial"/>
          <w:b/>
          <w:bCs/>
        </w:rPr>
        <w:t xml:space="preserve"> y</w:t>
      </w:r>
      <w:r w:rsidRPr="00FA0D78">
        <w:rPr>
          <w:rFonts w:ascii="Aptos" w:eastAsia="Aptos" w:hAnsi="Aptos" w:cs="Arial"/>
          <w:b/>
          <w:bCs/>
        </w:rPr>
        <w:t xml:space="preserve"> jornada</w:t>
      </w:r>
    </w:p>
    <w:tbl>
      <w:tblPr>
        <w:tblStyle w:val="Tablaconcuadrcula"/>
        <w:tblpPr w:leftFromText="141" w:rightFromText="141" w:vertAnchor="text" w:horzAnchor="page" w:tblpXSpec="center" w:tblpY="37"/>
        <w:tblW w:w="19062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4812"/>
        <w:gridCol w:w="4678"/>
        <w:gridCol w:w="4961"/>
        <w:gridCol w:w="4611"/>
      </w:tblGrid>
      <w:tr w:rsidR="00ED1530" w:rsidRPr="00FA0D78" w14:paraId="775F77E2" w14:textId="77777777" w:rsidTr="00443791">
        <w:trPr>
          <w:cantSplit/>
          <w:trHeight w:val="207"/>
          <w:tblCellSpacing w:w="20" w:type="dxa"/>
          <w:jc w:val="center"/>
        </w:trPr>
        <w:tc>
          <w:tcPr>
            <w:tcW w:w="18982" w:type="dxa"/>
            <w:gridSpan w:val="4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3EAC29" w14:textId="0C0517CD" w:rsidR="00ED1530" w:rsidRPr="005C5CA8" w:rsidRDefault="00ED1530" w:rsidP="00094E00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094E0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Plan y jornada</w:t>
            </w:r>
          </w:p>
        </w:tc>
      </w:tr>
      <w:tr w:rsidR="00CD1C72" w:rsidRPr="00FA0D78" w14:paraId="27673CF1" w14:textId="77777777" w:rsidTr="00443791">
        <w:trPr>
          <w:cantSplit/>
          <w:trHeight w:val="207"/>
          <w:tblCellSpacing w:w="20" w:type="dxa"/>
          <w:jc w:val="center"/>
        </w:trPr>
        <w:tc>
          <w:tcPr>
            <w:tcW w:w="475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295A32" w14:textId="74A830CF" w:rsidR="00ED1530" w:rsidRPr="00FA0D78" w:rsidDel="00CD29EB" w:rsidRDefault="00A46D12" w:rsidP="005C5CA8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5C5CA8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Plan</w:t>
            </w:r>
          </w:p>
        </w:tc>
        <w:tc>
          <w:tcPr>
            <w:tcW w:w="463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76129E" w14:textId="7418582F" w:rsidR="00ED1530" w:rsidRPr="005C5CA8" w:rsidRDefault="00ED1530" w:rsidP="00CD1C72">
            <w:pPr>
              <w:spacing w:after="20" w:line="240" w:lineRule="auto"/>
              <w:jc w:val="center"/>
              <w:rPr>
                <w:rFonts w:ascii="Arial" w:hAnsi="Arial" w:cs="Arial"/>
                <w:color w:val="002060"/>
                <w:szCs w:val="18"/>
              </w:rPr>
            </w:pPr>
            <w:r w:rsidRPr="005C5CA8">
              <w:rPr>
                <w:rFonts w:ascii="Aptos" w:hAnsi="Aptos" w:cs="Arial"/>
                <w:color w:val="000000" w:themeColor="text1"/>
                <w:sz w:val="16"/>
                <w:szCs w:val="18"/>
              </w:rPr>
              <w:t>Diari</w:t>
            </w:r>
            <w:r w:rsidR="00A46D12" w:rsidRPr="005C5CA8">
              <w:rPr>
                <w:rFonts w:ascii="Aptos" w:hAnsi="Aptos" w:cs="Arial"/>
                <w:color w:val="000000" w:themeColor="text1"/>
                <w:sz w:val="16"/>
                <w:szCs w:val="18"/>
              </w:rPr>
              <w:t>o</w:t>
            </w:r>
          </w:p>
        </w:tc>
        <w:tc>
          <w:tcPr>
            <w:tcW w:w="492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B52B2A" w14:textId="1E4EF562" w:rsidR="00ED1530" w:rsidRPr="005C5CA8" w:rsidDel="00CD29EB" w:rsidRDefault="00ED1530" w:rsidP="005C5CA8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5C5CA8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Jornada</w:t>
            </w:r>
          </w:p>
        </w:tc>
        <w:tc>
          <w:tcPr>
            <w:tcW w:w="455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45B615" w14:textId="1274F94C" w:rsidR="00ED1530" w:rsidRPr="005C5CA8" w:rsidRDefault="00ED1530" w:rsidP="00CD1C72">
            <w:pPr>
              <w:spacing w:after="20" w:line="240" w:lineRule="auto"/>
              <w:jc w:val="center"/>
              <w:rPr>
                <w:rFonts w:ascii="Arial" w:hAnsi="Arial" w:cs="Arial"/>
                <w:color w:val="002060"/>
                <w:szCs w:val="18"/>
              </w:rPr>
            </w:pPr>
            <w:r w:rsidRPr="005C5CA8">
              <w:rPr>
                <w:rFonts w:ascii="Aptos" w:hAnsi="Aptos" w:cs="Arial"/>
                <w:color w:val="000000" w:themeColor="text1"/>
                <w:sz w:val="16"/>
                <w:szCs w:val="18"/>
              </w:rPr>
              <w:t>Completa</w:t>
            </w:r>
          </w:p>
        </w:tc>
      </w:tr>
    </w:tbl>
    <w:p w14:paraId="70824C20" w14:textId="77777777" w:rsidR="004A5698" w:rsidRPr="00FA0D78" w:rsidRDefault="004A5698" w:rsidP="001211F6">
      <w:pPr>
        <w:spacing w:after="60" w:line="240" w:lineRule="auto"/>
        <w:rPr>
          <w:rFonts w:ascii="Arial" w:hAnsi="Arial" w:cs="Arial"/>
          <w:b/>
          <w:bCs/>
        </w:rPr>
      </w:pPr>
    </w:p>
    <w:p w14:paraId="6EB00B57" w14:textId="73388CE8" w:rsidR="001E65C5" w:rsidRPr="00FA0D78" w:rsidRDefault="001E65C5" w:rsidP="001211F6">
      <w:pPr>
        <w:pStyle w:val="Prrafodelista"/>
        <w:numPr>
          <w:ilvl w:val="0"/>
          <w:numId w:val="40"/>
        </w:numPr>
        <w:spacing w:after="60" w:line="240" w:lineRule="auto"/>
        <w:rPr>
          <w:rFonts w:ascii="Arial" w:hAnsi="Arial" w:cs="Arial"/>
          <w:b/>
          <w:bCs/>
        </w:rPr>
      </w:pPr>
      <w:r w:rsidRPr="00FA0D78">
        <w:rPr>
          <w:rFonts w:ascii="Aptos" w:eastAsia="Aptos" w:hAnsi="Aptos" w:cs="Arial"/>
          <w:b/>
        </w:rPr>
        <w:t>Horario por grado</w:t>
      </w:r>
      <w:r w:rsidR="009A5CE8">
        <w:rPr>
          <w:rFonts w:ascii="Aptos" w:eastAsia="Aptos" w:hAnsi="Aptos" w:cs="Arial"/>
          <w:b/>
        </w:rPr>
        <w:t>,</w:t>
      </w:r>
      <w:r w:rsidR="00E03385" w:rsidRPr="00FA0D78">
        <w:rPr>
          <w:rFonts w:ascii="Aptos" w:eastAsia="Aptos" w:hAnsi="Aptos" w:cs="Arial"/>
          <w:b/>
        </w:rPr>
        <w:t xml:space="preserve"> según corresponda</w:t>
      </w:r>
    </w:p>
    <w:tbl>
      <w:tblPr>
        <w:tblStyle w:val="Tablaconcuadrcula"/>
        <w:tblW w:w="1874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401"/>
        <w:gridCol w:w="2838"/>
        <w:gridCol w:w="3095"/>
        <w:gridCol w:w="3166"/>
        <w:gridCol w:w="3095"/>
        <w:gridCol w:w="3146"/>
      </w:tblGrid>
      <w:tr w:rsidR="000877EC" w:rsidRPr="00FA0D78" w14:paraId="4A3FCFD6" w14:textId="77777777" w:rsidTr="000877EC">
        <w:trPr>
          <w:cantSplit/>
          <w:trHeight w:val="342"/>
          <w:tblHeader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B000F0" w14:textId="77777777" w:rsidR="009A79D1" w:rsidRPr="00FA0D78" w:rsidRDefault="009A79D1" w:rsidP="001E65C5">
            <w:pPr>
              <w:spacing w:after="20" w:line="240" w:lineRule="auto"/>
              <w:jc w:val="center"/>
              <w:rPr>
                <w:rFonts w:ascii="Arial" w:hAnsi="Arial" w:cs="Arial"/>
                <w:b/>
                <w:smallCaps/>
              </w:rPr>
            </w:pPr>
            <w:r w:rsidRPr="00FA0D78">
              <w:rPr>
                <w:rFonts w:ascii="Aptos" w:hAnsi="Aptos" w:cs="Arial"/>
                <w:b/>
                <w:smallCaps/>
                <w:color w:val="FFFFFF"/>
                <w:sz w:val="16"/>
              </w:rPr>
              <w:t>H</w:t>
            </w:r>
            <w:r w:rsidRPr="00094E0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orario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20EC99" w14:textId="77777777" w:rsidR="009A79D1" w:rsidRPr="00094E00" w:rsidRDefault="009A79D1" w:rsidP="001E65C5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094E0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Lunes</w:t>
            </w: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219BB3" w14:textId="77777777" w:rsidR="009A79D1" w:rsidRPr="00094E00" w:rsidRDefault="009A79D1" w:rsidP="001E65C5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094E0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Martes</w:t>
            </w: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5EEE02" w14:textId="77777777" w:rsidR="009A79D1" w:rsidRPr="00094E00" w:rsidRDefault="009A79D1" w:rsidP="005C5CA8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094E0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Miércoles</w:t>
            </w: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DD7D3F" w14:textId="77777777" w:rsidR="009A79D1" w:rsidRPr="00094E00" w:rsidRDefault="009A79D1" w:rsidP="001E65C5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094E0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Jueves</w:t>
            </w: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1AAE68" w14:textId="77777777" w:rsidR="009A79D1" w:rsidRPr="00094E00" w:rsidRDefault="009A79D1" w:rsidP="001E65C5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094E0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Viernes</w:t>
            </w:r>
          </w:p>
        </w:tc>
      </w:tr>
      <w:tr w:rsidR="000877EC" w:rsidRPr="00FA0D78" w14:paraId="0BAB5C61" w14:textId="77777777" w:rsidTr="000877EC">
        <w:trPr>
          <w:cantSplit/>
          <w:trHeight w:val="342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15245B" w14:textId="3C5DA5C9" w:rsidR="009A79D1" w:rsidRPr="00FA0D78" w:rsidRDefault="009A79D1" w:rsidP="001E65C5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2061D7" w14:textId="77777777" w:rsidR="009A79D1" w:rsidRPr="00094E00" w:rsidRDefault="009A79D1" w:rsidP="001E65C5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566A72" w14:textId="77777777" w:rsidR="009A79D1" w:rsidRPr="00FA0D78" w:rsidRDefault="009A79D1" w:rsidP="001E65C5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3E5C46" w14:textId="77777777" w:rsidR="009A79D1" w:rsidRPr="00FA0D78" w:rsidRDefault="009A79D1" w:rsidP="001E65C5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66C07F" w14:textId="77777777" w:rsidR="009A79D1" w:rsidRPr="00FA0D78" w:rsidRDefault="009A79D1" w:rsidP="001E65C5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F3A486" w14:textId="77777777" w:rsidR="009A79D1" w:rsidRPr="00FA0D78" w:rsidRDefault="009A79D1" w:rsidP="001E65C5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0877EC" w:rsidRPr="00FA0D78" w14:paraId="0E67566B" w14:textId="77777777" w:rsidTr="000877EC">
        <w:trPr>
          <w:cantSplit/>
          <w:trHeight w:val="327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03BC58" w14:textId="3BBFD0ED" w:rsidR="009A79D1" w:rsidRPr="00FA0D78" w:rsidRDefault="009A79D1" w:rsidP="001E65C5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5D6445" w14:textId="77777777" w:rsidR="009A79D1" w:rsidRPr="00094E00" w:rsidRDefault="009A79D1" w:rsidP="001E65C5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DC7EE9" w14:textId="77777777" w:rsidR="009A79D1" w:rsidRPr="00FA0D78" w:rsidRDefault="009A79D1" w:rsidP="001E65C5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FD944D" w14:textId="77777777" w:rsidR="009A79D1" w:rsidRPr="00FA0D78" w:rsidRDefault="009A79D1" w:rsidP="001E65C5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2F17C7" w14:textId="77777777" w:rsidR="009A79D1" w:rsidRPr="00FA0D78" w:rsidRDefault="009A79D1" w:rsidP="001E65C5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B003E8" w14:textId="77777777" w:rsidR="009A79D1" w:rsidRPr="00FA0D78" w:rsidRDefault="009A79D1" w:rsidP="001E65C5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0877EC" w:rsidRPr="00FA0D78" w14:paraId="684E6CC8" w14:textId="77777777" w:rsidTr="000877EC">
        <w:trPr>
          <w:cantSplit/>
          <w:trHeight w:val="342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6B0C7B" w14:textId="5E67B11E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CA9AB4" w14:textId="77777777" w:rsidR="009A79D1" w:rsidRPr="00094E00" w:rsidRDefault="009A79D1" w:rsidP="009A79D1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9DEB4B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58787B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12F786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AEBECD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0877EC" w:rsidRPr="00FA0D78" w14:paraId="3FA89012" w14:textId="77777777" w:rsidTr="000877EC">
        <w:trPr>
          <w:cantSplit/>
          <w:trHeight w:val="342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B02414" w14:textId="436E695C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64CA90" w14:textId="77777777" w:rsidR="009A79D1" w:rsidRPr="00094E00" w:rsidRDefault="009A79D1" w:rsidP="009A79D1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BBD21A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77F67B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3787A8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BE9A2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0877EC" w:rsidRPr="00FA0D78" w14:paraId="61A468CC" w14:textId="77777777" w:rsidTr="000877EC">
        <w:trPr>
          <w:cantSplit/>
          <w:trHeight w:val="342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ABD99B" w14:textId="36D7A53C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C7EBB3" w14:textId="77777777" w:rsidR="009A79D1" w:rsidRPr="00094E00" w:rsidRDefault="009A79D1" w:rsidP="009A79D1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A9E414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9FB9FF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AF203C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748B44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0877EC" w:rsidRPr="00FA0D78" w14:paraId="33458559" w14:textId="77777777" w:rsidTr="000877EC">
        <w:trPr>
          <w:cantSplit/>
          <w:trHeight w:val="342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554AA6" w14:textId="0BCD0D2C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1DBBC4" w14:textId="77777777" w:rsidR="009A79D1" w:rsidRPr="00094E00" w:rsidRDefault="009A79D1" w:rsidP="009A79D1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B9129E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0BE4A7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4FCFC9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E301E6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0877EC" w:rsidRPr="00FA0D78" w14:paraId="302CE8FC" w14:textId="77777777" w:rsidTr="000877EC">
        <w:trPr>
          <w:cantSplit/>
          <w:trHeight w:val="342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1982AC" w14:textId="269EC2C4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B6C412" w14:textId="77777777" w:rsidR="009A79D1" w:rsidRPr="00094E00" w:rsidRDefault="009A79D1" w:rsidP="009A79D1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8CBA3C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D16584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304AFF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BA14DE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0877EC" w:rsidRPr="00FA0D78" w14:paraId="3E11AEBD" w14:textId="77777777" w:rsidTr="000877EC">
        <w:trPr>
          <w:cantSplit/>
          <w:trHeight w:val="342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00F5B5" w14:textId="029C0B9B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DF14AA" w14:textId="77777777" w:rsidR="009A79D1" w:rsidRPr="00094E00" w:rsidRDefault="009A79D1" w:rsidP="009A79D1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28BDF5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0C581D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9D30E6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698B4B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0877EC" w:rsidRPr="00FA0D78" w14:paraId="70871279" w14:textId="77777777" w:rsidTr="000877EC">
        <w:trPr>
          <w:cantSplit/>
          <w:trHeight w:val="342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DDB45C" w14:textId="407CFE8A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5CD3B6" w14:textId="77777777" w:rsidR="009A79D1" w:rsidRPr="00094E00" w:rsidRDefault="009A79D1" w:rsidP="009A79D1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32BFFD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FC22B4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CC2C67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D06387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0877EC" w:rsidRPr="00FA0D78" w14:paraId="0C15CAAE" w14:textId="77777777" w:rsidTr="000877EC">
        <w:trPr>
          <w:cantSplit/>
          <w:trHeight w:val="342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CAA755" w14:textId="5E721FD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824DA1" w14:textId="77777777" w:rsidR="009A79D1" w:rsidRPr="00094E00" w:rsidRDefault="009A79D1" w:rsidP="009A79D1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E90CF4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A2C308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20F44E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492B7A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0877EC" w:rsidRPr="00FA0D78" w14:paraId="68733700" w14:textId="77777777" w:rsidTr="000877EC">
        <w:trPr>
          <w:cantSplit/>
          <w:trHeight w:val="342"/>
          <w:tblCellSpacing w:w="20" w:type="dxa"/>
          <w:jc w:val="center"/>
        </w:trPr>
        <w:tc>
          <w:tcPr>
            <w:tcW w:w="3341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F943B8" w14:textId="366DE43F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  <w:r w:rsidRPr="00FA0D78">
              <w:rPr>
                <w:rFonts w:ascii="Aptos" w:hAnsi="Aptos" w:cs="Arial"/>
                <w:sz w:val="16"/>
              </w:rPr>
              <w:t xml:space="preserve">De 00:00 a </w:t>
            </w:r>
            <w:r w:rsidR="00621D70">
              <w:rPr>
                <w:rFonts w:ascii="Aptos" w:hAnsi="Aptos" w:cs="Arial"/>
                <w:sz w:val="16"/>
              </w:rPr>
              <w:t>6</w:t>
            </w:r>
            <w:r w:rsidRPr="00FA0D78">
              <w:rPr>
                <w:rFonts w:ascii="Aptos" w:hAnsi="Aptos" w:cs="Arial"/>
                <w:sz w:val="16"/>
              </w:rPr>
              <w:t>0:00</w:t>
            </w:r>
          </w:p>
        </w:tc>
        <w:tc>
          <w:tcPr>
            <w:tcW w:w="279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A7B214" w14:textId="77777777" w:rsidR="009A79D1" w:rsidRPr="00094E00" w:rsidRDefault="009A79D1" w:rsidP="009A79D1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6760A3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12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F32FF9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5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84265F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086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C0C5DA" w14:textId="77777777" w:rsidR="009A79D1" w:rsidRPr="00FA0D78" w:rsidRDefault="009A79D1" w:rsidP="009A79D1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</w:tbl>
    <w:p w14:paraId="220CE404" w14:textId="19A4983C" w:rsidR="003C7E58" w:rsidRDefault="003C7E58" w:rsidP="00237387">
      <w:pPr>
        <w:spacing w:after="60" w:line="240" w:lineRule="auto"/>
        <w:jc w:val="right"/>
        <w:rPr>
          <w:rFonts w:ascii="Aptos" w:eastAsia="Aptos" w:hAnsi="Aptos" w:cs="Arial"/>
        </w:rPr>
      </w:pPr>
      <w:r w:rsidRPr="00FA0D78">
        <w:rPr>
          <w:rFonts w:ascii="Aptos" w:eastAsia="Aptos" w:hAnsi="Aptos" w:cs="Arial"/>
        </w:rPr>
        <w:t xml:space="preserve">                                                                                                                                                     </w:t>
      </w:r>
      <w:r w:rsidR="004B69EE" w:rsidRPr="00FA0D78">
        <w:rPr>
          <w:rFonts w:ascii="Aptos" w:eastAsia="Aptos" w:hAnsi="Aptos" w:cs="Arial"/>
        </w:rPr>
        <w:t xml:space="preserve">                        </w:t>
      </w:r>
      <w:r w:rsidRPr="00FA0D78">
        <w:rPr>
          <w:rFonts w:ascii="Aptos" w:eastAsia="Aptos" w:hAnsi="Aptos" w:cs="Arial"/>
          <w:b/>
          <w:bCs/>
        </w:rPr>
        <w:t>Nota:</w:t>
      </w:r>
      <w:r w:rsidRPr="00FA0D78">
        <w:rPr>
          <w:rFonts w:ascii="Aptos" w:eastAsia="Aptos" w:hAnsi="Aptos" w:cs="Arial"/>
        </w:rPr>
        <w:t xml:space="preserve"> los períodos de clase deben ser de </w:t>
      </w:r>
      <w:r w:rsidR="00621D70">
        <w:rPr>
          <w:rFonts w:ascii="Aptos" w:eastAsia="Aptos" w:hAnsi="Aptos" w:cs="Arial"/>
        </w:rPr>
        <w:t>6</w:t>
      </w:r>
      <w:r w:rsidRPr="00FA0D78">
        <w:rPr>
          <w:rFonts w:ascii="Aptos" w:eastAsia="Aptos" w:hAnsi="Aptos" w:cs="Arial"/>
        </w:rPr>
        <w:t>0 minutos</w:t>
      </w:r>
      <w:r w:rsidR="004B69EE" w:rsidRPr="00FA0D78">
        <w:rPr>
          <w:rFonts w:ascii="Aptos" w:eastAsia="Aptos" w:hAnsi="Aptos" w:cs="Arial"/>
        </w:rPr>
        <w:t xml:space="preserve"> </w:t>
      </w:r>
    </w:p>
    <w:p w14:paraId="107233AA" w14:textId="4842FCE7" w:rsidR="00443791" w:rsidRPr="00FA0D78" w:rsidRDefault="007A3A11" w:rsidP="007A3A11">
      <w:pPr>
        <w:tabs>
          <w:tab w:val="left" w:pos="664"/>
        </w:tabs>
        <w:spacing w:after="60" w:line="240" w:lineRule="auto"/>
        <w:rPr>
          <w:rFonts w:ascii="Arial" w:hAnsi="Arial" w:cs="Arial"/>
        </w:rPr>
      </w:pPr>
      <w:r>
        <w:rPr>
          <w:rFonts w:ascii="Aptos" w:eastAsia="Aptos" w:hAnsi="Aptos" w:cs="Arial"/>
        </w:rPr>
        <w:lastRenderedPageBreak/>
        <w:tab/>
      </w:r>
    </w:p>
    <w:p w14:paraId="0939EE42" w14:textId="439A5E40" w:rsidR="008213F2" w:rsidRPr="00FA0D78" w:rsidRDefault="0053008D" w:rsidP="005C521B">
      <w:pPr>
        <w:pStyle w:val="Prrafodelista"/>
        <w:numPr>
          <w:ilvl w:val="0"/>
          <w:numId w:val="40"/>
        </w:numPr>
        <w:spacing w:after="60" w:line="240" w:lineRule="auto"/>
        <w:rPr>
          <w:rFonts w:ascii="Arial" w:hAnsi="Arial" w:cs="Arial"/>
          <w:b/>
          <w:bCs/>
        </w:rPr>
      </w:pPr>
      <w:r w:rsidRPr="00FA0D78">
        <w:rPr>
          <w:rFonts w:ascii="Aptos" w:eastAsia="Aptos" w:hAnsi="Aptos" w:cs="Arial"/>
          <w:b/>
          <w:bCs/>
        </w:rPr>
        <w:t>Propuesta de cuotas</w:t>
      </w:r>
      <w:r w:rsidR="000A752C" w:rsidRPr="00FA0D78">
        <w:rPr>
          <w:rFonts w:ascii="Aptos" w:eastAsia="Aptos" w:hAnsi="Aptos" w:cs="Arial"/>
          <w:b/>
          <w:bCs/>
        </w:rPr>
        <w:t xml:space="preserve"> (aplica para </w:t>
      </w:r>
      <w:r w:rsidR="00E03385" w:rsidRPr="00FA0D78">
        <w:rPr>
          <w:rFonts w:ascii="Aptos" w:eastAsia="Aptos" w:hAnsi="Aptos" w:cs="Arial"/>
          <w:b/>
          <w:bCs/>
        </w:rPr>
        <w:t>sector privado</w:t>
      </w:r>
      <w:r w:rsidR="00CD29EB" w:rsidRPr="00FA0D78">
        <w:rPr>
          <w:rFonts w:ascii="Aptos" w:eastAsia="Aptos" w:hAnsi="Aptos" w:cs="Arial"/>
          <w:b/>
          <w:bCs/>
        </w:rPr>
        <w:t xml:space="preserve"> </w:t>
      </w:r>
      <w:r w:rsidR="00CD29EB" w:rsidRPr="00FA0D78">
        <w:rPr>
          <w:rFonts w:ascii="Aptos" w:eastAsia="Aptos" w:hAnsi="Aptos" w:cs="Arial"/>
          <w:b/>
          <w:bCs/>
          <w:color w:val="000000" w:themeColor="text1"/>
        </w:rPr>
        <w:t>y por cooperativa</w:t>
      </w:r>
      <w:r w:rsidR="000A752C" w:rsidRPr="00FA0D78">
        <w:rPr>
          <w:rFonts w:ascii="Aptos" w:eastAsia="Aptos" w:hAnsi="Aptos" w:cs="Arial"/>
          <w:b/>
          <w:bCs/>
        </w:rPr>
        <w:t>)</w:t>
      </w:r>
    </w:p>
    <w:tbl>
      <w:tblPr>
        <w:tblStyle w:val="Tablaconcuadrcula"/>
        <w:tblpPr w:leftFromText="141" w:rightFromText="141" w:vertAnchor="text" w:horzAnchor="margin" w:tblpXSpec="center" w:tblpY="12"/>
        <w:tblW w:w="18899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0428"/>
        <w:gridCol w:w="4448"/>
        <w:gridCol w:w="4023"/>
      </w:tblGrid>
      <w:tr w:rsidR="00A46BF8" w:rsidRPr="00FA0D78" w14:paraId="69AE7B15" w14:textId="77777777" w:rsidTr="00443791">
        <w:trPr>
          <w:cantSplit/>
          <w:trHeight w:val="241"/>
          <w:tblCellSpacing w:w="20" w:type="dxa"/>
          <w:jc w:val="center"/>
        </w:trPr>
        <w:tc>
          <w:tcPr>
            <w:tcW w:w="1036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22CEAD" w14:textId="7FCF84FD" w:rsidR="00A46BF8" w:rsidRPr="00FA0D78" w:rsidRDefault="00A46BF8" w:rsidP="000A4E30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A4E3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N</w:t>
            </w:r>
            <w:r w:rsidR="000A4E30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ombre de la carrera</w:t>
            </w:r>
          </w:p>
        </w:tc>
        <w:tc>
          <w:tcPr>
            <w:tcW w:w="440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5F69F6" w14:textId="3157040E" w:rsidR="00A46BF8" w:rsidRPr="00FA0D78" w:rsidRDefault="000A4E30" w:rsidP="000A4E30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Inscripción</w:t>
            </w:r>
          </w:p>
        </w:tc>
        <w:tc>
          <w:tcPr>
            <w:tcW w:w="3963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F28B73" w14:textId="79969A9F" w:rsidR="009962F1" w:rsidRDefault="00C73B18" w:rsidP="00D75AAF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D75AAF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C</w:t>
            </w:r>
            <w:r w:rsidR="00D75AAF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 xml:space="preserve">olegiatura de enero a </w:t>
            </w:r>
            <w:r w:rsidR="00BC55C6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octubre</w:t>
            </w:r>
            <w:r w:rsidR="009962F1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 xml:space="preserve"> </w:t>
            </w:r>
          </w:p>
          <w:p w14:paraId="1E70D52A" w14:textId="7909A6C0" w:rsidR="003C7E58" w:rsidRPr="00FA0D78" w:rsidRDefault="003C7E58" w:rsidP="00D75AAF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A0D78">
              <w:rPr>
                <w:rFonts w:ascii="Aptos" w:hAnsi="Aptos" w:cs="Arial"/>
                <w:b/>
                <w:bCs/>
                <w:color w:val="FFFFFF"/>
                <w:sz w:val="16"/>
              </w:rPr>
              <w:t>(</w:t>
            </w:r>
            <w:r w:rsidR="00A46BF8" w:rsidRPr="00FA0D78">
              <w:rPr>
                <w:rFonts w:ascii="Aptos" w:hAnsi="Aptos" w:cs="Arial"/>
                <w:b/>
                <w:bCs/>
                <w:color w:val="FFFFFF"/>
                <w:sz w:val="16"/>
              </w:rPr>
              <w:t>1</w:t>
            </w:r>
            <w:r w:rsidR="00BC55C6">
              <w:rPr>
                <w:rFonts w:ascii="Aptos" w:hAnsi="Aptos" w:cs="Arial"/>
                <w:b/>
                <w:bCs/>
                <w:color w:val="FFFFFF"/>
                <w:sz w:val="16"/>
              </w:rPr>
              <w:t>0</w:t>
            </w:r>
            <w:r w:rsidR="00A46BF8" w:rsidRPr="00FA0D78">
              <w:rPr>
                <w:rFonts w:ascii="Aptos" w:hAnsi="Aptos" w:cs="Arial"/>
                <w:b/>
                <w:bCs/>
                <w:color w:val="FFFFFF"/>
                <w:sz w:val="16"/>
              </w:rPr>
              <w:t xml:space="preserve"> </w:t>
            </w:r>
            <w:r w:rsidR="00CD29EB" w:rsidRPr="00FA0D78">
              <w:rPr>
                <w:rFonts w:ascii="Aptos" w:hAnsi="Aptos" w:cs="Arial"/>
                <w:b/>
                <w:bCs/>
                <w:color w:val="FFFFFF"/>
                <w:sz w:val="16"/>
              </w:rPr>
              <w:t>cuotas</w:t>
            </w:r>
            <w:r w:rsidR="00A46BF8" w:rsidRPr="00FA0D78">
              <w:rPr>
                <w:rFonts w:ascii="Aptos" w:hAnsi="Aptos" w:cs="Arial"/>
                <w:b/>
                <w:bCs/>
                <w:color w:val="FFFFFF"/>
                <w:sz w:val="16"/>
              </w:rPr>
              <w:t>)</w:t>
            </w:r>
          </w:p>
        </w:tc>
      </w:tr>
      <w:tr w:rsidR="00A46BF8" w:rsidRPr="00FA0D78" w14:paraId="79082CDD" w14:textId="77777777" w:rsidTr="00443791">
        <w:trPr>
          <w:cantSplit/>
          <w:trHeight w:val="241"/>
          <w:tblCellSpacing w:w="20" w:type="dxa"/>
          <w:jc w:val="center"/>
        </w:trPr>
        <w:tc>
          <w:tcPr>
            <w:tcW w:w="1036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B4B1C3" w14:textId="77777777" w:rsidR="00A46BF8" w:rsidRPr="00FA0D78" w:rsidRDefault="00A46BF8" w:rsidP="00A46BF8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440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147D93" w14:textId="77777777" w:rsidR="00A46BF8" w:rsidRPr="00FA0D78" w:rsidRDefault="00A46BF8" w:rsidP="00A46BF8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3963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225449" w14:textId="77777777" w:rsidR="00A46BF8" w:rsidRPr="00FA0D78" w:rsidRDefault="00A46BF8" w:rsidP="00A46BF8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</w:tbl>
    <w:p w14:paraId="50189C6D" w14:textId="77777777" w:rsidR="00F7465D" w:rsidRPr="00FA0D78" w:rsidRDefault="00F7465D" w:rsidP="00A46BF8">
      <w:pPr>
        <w:spacing w:after="60" w:line="240" w:lineRule="auto"/>
        <w:rPr>
          <w:rFonts w:ascii="Arial" w:hAnsi="Arial" w:cs="Arial"/>
          <w:b/>
          <w:bCs/>
        </w:rPr>
      </w:pPr>
    </w:p>
    <w:p w14:paraId="164EFD1B" w14:textId="4080579F" w:rsidR="008213F2" w:rsidRPr="00FA0D78" w:rsidRDefault="008213F2" w:rsidP="008213F2">
      <w:pPr>
        <w:pStyle w:val="Prrafodelista"/>
        <w:numPr>
          <w:ilvl w:val="0"/>
          <w:numId w:val="40"/>
        </w:numPr>
        <w:spacing w:after="60" w:line="240" w:lineRule="auto"/>
        <w:rPr>
          <w:rFonts w:ascii="Arial" w:hAnsi="Arial" w:cs="Arial"/>
          <w:b/>
          <w:bCs/>
        </w:rPr>
      </w:pPr>
      <w:r w:rsidRPr="00FA0D78">
        <w:rPr>
          <w:rFonts w:ascii="Aptos" w:eastAsia="Aptos" w:hAnsi="Aptos" w:cs="Arial"/>
          <w:b/>
          <w:bCs/>
        </w:rPr>
        <w:t>Recursos para el funcionamiento de la carrera</w:t>
      </w:r>
      <w:r w:rsidR="00F97B30">
        <w:rPr>
          <w:rFonts w:ascii="Aptos" w:eastAsia="Aptos" w:hAnsi="Aptos" w:cs="Arial"/>
          <w:b/>
          <w:bCs/>
        </w:rPr>
        <w:t xml:space="preserve"> </w:t>
      </w:r>
      <w:r w:rsidR="00F97B30" w:rsidRPr="00F97B30">
        <w:rPr>
          <w:rFonts w:ascii="Aptos" w:eastAsia="Aptos" w:hAnsi="Aptos" w:cs="Arial"/>
          <w:b/>
          <w:bCs/>
        </w:rPr>
        <w:t xml:space="preserve">(marcar con un </w:t>
      </w:r>
      <w:r w:rsidR="00F97B30" w:rsidRPr="00F97B30">
        <w:rPr>
          <w:rFonts w:ascii="Aptos" w:eastAsia="Aptos" w:hAnsi="Aptos" w:cs="Segoe UI Symbol"/>
          <w:b/>
          <w:bCs/>
          <w:lang w:val="es-ES_tradnl"/>
        </w:rPr>
        <w:t>✓</w:t>
      </w:r>
      <w:r w:rsidR="00F97B30" w:rsidRPr="00F97B30">
        <w:rPr>
          <w:rFonts w:ascii="Aptos" w:eastAsia="Aptos" w:hAnsi="Aptos" w:cs="Arial"/>
          <w:b/>
          <w:bCs/>
        </w:rPr>
        <w:t xml:space="preserve"> donde corresponda).</w:t>
      </w:r>
    </w:p>
    <w:tbl>
      <w:tblPr>
        <w:tblStyle w:val="Tablaconcuadrcula"/>
        <w:tblW w:w="1884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6220"/>
        <w:gridCol w:w="1229"/>
        <w:gridCol w:w="1392"/>
      </w:tblGrid>
      <w:tr w:rsidR="008213F2" w:rsidRPr="00FA0D78" w14:paraId="0BBCF368" w14:textId="77777777" w:rsidTr="00F7465D">
        <w:trPr>
          <w:cantSplit/>
          <w:trHeight w:val="180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0162F4" w14:textId="61F14E46" w:rsidR="008213F2" w:rsidRPr="00FA0D78" w:rsidRDefault="00FE211B" w:rsidP="005C5CA8">
            <w:pPr>
              <w:spacing w:after="20" w:line="240" w:lineRule="auto"/>
              <w:jc w:val="center"/>
              <w:rPr>
                <w:rFonts w:ascii="Arial" w:hAnsi="Arial" w:cs="Arial"/>
                <w:b/>
                <w:smallCaps/>
              </w:rPr>
            </w:pPr>
            <w:r w:rsidRPr="0092328D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D</w:t>
            </w:r>
            <w:r w:rsidR="005C5CA8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escripción general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3E28C0" w14:textId="47577453" w:rsidR="008213F2" w:rsidRPr="005C5CA8" w:rsidRDefault="008213F2" w:rsidP="00F54846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5C5CA8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S</w:t>
            </w:r>
            <w:r w:rsidR="005C5CA8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i</w:t>
            </w: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ADF5D6" w14:textId="77777777" w:rsidR="008213F2" w:rsidRPr="005C5CA8" w:rsidRDefault="008213F2" w:rsidP="00F54846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5C5CA8">
              <w:rPr>
                <w:rFonts w:ascii="Aptos" w:eastAsia="Times New Roman" w:hAnsi="Aptos" w:cs="Arial"/>
                <w:b/>
                <w:bCs/>
                <w:color w:val="FFFFFF"/>
                <w:sz w:val="16"/>
                <w:szCs w:val="18"/>
                <w:lang w:eastAsia="es-GT"/>
              </w:rPr>
              <w:t>No</w:t>
            </w:r>
          </w:p>
        </w:tc>
      </w:tr>
      <w:tr w:rsidR="008213F2" w:rsidRPr="00FA0D78" w14:paraId="624A1CDA" w14:textId="77777777" w:rsidTr="00F7465D">
        <w:trPr>
          <w:cantSplit/>
          <w:trHeight w:val="180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D2846B" w14:textId="77777777" w:rsidR="008213F2" w:rsidRPr="00FA0D78" w:rsidRDefault="008213F2" w:rsidP="00F54846">
            <w:pPr>
              <w:autoSpaceDE w:val="0"/>
              <w:autoSpaceDN w:val="0"/>
              <w:adjustRightInd w:val="0"/>
              <w:spacing w:after="20" w:line="240" w:lineRule="auto"/>
              <w:jc w:val="both"/>
              <w:rPr>
                <w:rFonts w:ascii="Arial" w:hAnsi="Arial" w:cs="Arial"/>
              </w:rPr>
            </w:pPr>
            <w:r w:rsidRPr="00FA0D78">
              <w:rPr>
                <w:rFonts w:ascii="Aptos" w:eastAsia="Calibri" w:hAnsi="Aptos" w:cs="Arial"/>
                <w:sz w:val="16"/>
                <w:lang w:eastAsia="es-GT"/>
              </w:rPr>
              <w:t>Laboratorio de Ciencias con el equipo mínimo solicitado en los lineamientos</w:t>
            </w:r>
            <w:r w:rsidRPr="00FA0D78">
              <w:rPr>
                <w:rStyle w:val="normaltextrun"/>
                <w:rFonts w:ascii="Aptos" w:hAnsi="Aptos" w:cs="Arial"/>
                <w:color w:val="000000"/>
                <w:sz w:val="16"/>
                <w:shd w:val="clear" w:color="auto" w:fill="FFFFFF"/>
              </w:rPr>
              <w:t xml:space="preserve"> que contienen el listado de equipamiento requerido para la carrera.  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2EDA15" w14:textId="77777777" w:rsidR="008213F2" w:rsidRPr="00FA0D78" w:rsidRDefault="008213F2" w:rsidP="00F54846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712FF9" w14:textId="77777777" w:rsidR="008213F2" w:rsidRPr="00FA0D78" w:rsidRDefault="008213F2" w:rsidP="00F54846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8213F2" w:rsidRPr="00FA0D78" w14:paraId="770DA6F7" w14:textId="77777777" w:rsidTr="00F7465D">
        <w:trPr>
          <w:cantSplit/>
          <w:trHeight w:val="172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41B647" w14:textId="72208417" w:rsidR="008213F2" w:rsidRPr="00FA0D78" w:rsidRDefault="008213F2" w:rsidP="00F54846">
            <w:pPr>
              <w:autoSpaceDE w:val="0"/>
              <w:autoSpaceDN w:val="0"/>
              <w:adjustRightInd w:val="0"/>
              <w:spacing w:after="20" w:line="240" w:lineRule="auto"/>
              <w:jc w:val="both"/>
              <w:rPr>
                <w:rFonts w:ascii="Arial" w:hAnsi="Arial" w:cs="Arial"/>
              </w:rPr>
            </w:pPr>
            <w:r w:rsidRPr="00FA0D78">
              <w:rPr>
                <w:rFonts w:ascii="Aptos" w:eastAsia="Calibri" w:hAnsi="Aptos" w:cs="Arial"/>
                <w:sz w:val="16"/>
                <w:lang w:eastAsia="es-GT"/>
              </w:rPr>
              <w:t>Laboratorio de Tecnologías de la Información y la Comunicación -TIC- con el equipo mínimo solicitado en los lineamientos</w:t>
            </w:r>
            <w:r w:rsidRPr="00FA0D78">
              <w:rPr>
                <w:rStyle w:val="normaltextrun"/>
                <w:rFonts w:ascii="Aptos" w:hAnsi="Aptos" w:cs="Arial"/>
                <w:color w:val="000000"/>
                <w:sz w:val="16"/>
                <w:shd w:val="clear" w:color="auto" w:fill="FFFFFF"/>
              </w:rPr>
              <w:t xml:space="preserve"> que contiene el listado de equipamiento requerido para la carrera.  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FAAEE4" w14:textId="77777777" w:rsidR="008213F2" w:rsidRPr="00FA0D78" w:rsidRDefault="008213F2" w:rsidP="00F54846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142649" w14:textId="77777777" w:rsidR="008213F2" w:rsidRPr="00FA0D78" w:rsidRDefault="008213F2" w:rsidP="00F54846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8213F2" w:rsidRPr="00FA0D78" w14:paraId="1F052CA8" w14:textId="77777777" w:rsidTr="00F7465D">
        <w:trPr>
          <w:cantSplit/>
          <w:trHeight w:val="172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CB59E0" w14:textId="77777777" w:rsidR="008213F2" w:rsidRPr="00FA0D78" w:rsidRDefault="008213F2" w:rsidP="00F54846">
            <w:pPr>
              <w:autoSpaceDE w:val="0"/>
              <w:autoSpaceDN w:val="0"/>
              <w:adjustRightInd w:val="0"/>
              <w:spacing w:after="20" w:line="240" w:lineRule="auto"/>
              <w:jc w:val="both"/>
              <w:rPr>
                <w:rFonts w:ascii="Arial" w:eastAsia="Calibri" w:hAnsi="Arial" w:cs="Arial"/>
                <w:lang w:eastAsia="es-GT"/>
              </w:rPr>
            </w:pPr>
            <w:r w:rsidRPr="00FA0D78">
              <w:rPr>
                <w:rFonts w:ascii="Aptos" w:eastAsia="Calibri" w:hAnsi="Aptos" w:cs="Arial"/>
                <w:sz w:val="16"/>
                <w:lang w:eastAsia="es-GT"/>
              </w:rPr>
              <w:t>Talleres adecuados a la especialidad de la carrera solicitada y que estén dentro de las instalaciones del centro educativo.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43C1DD" w14:textId="77777777" w:rsidR="008213F2" w:rsidRPr="00FA0D78" w:rsidRDefault="008213F2" w:rsidP="00F54846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710CCF" w14:textId="77777777" w:rsidR="008213F2" w:rsidRPr="00FA0D78" w:rsidRDefault="008213F2" w:rsidP="00F54846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8213F2" w:rsidRPr="00FA0D78" w14:paraId="6BF90103" w14:textId="77777777" w:rsidTr="00F7465D">
        <w:trPr>
          <w:cantSplit/>
          <w:trHeight w:val="486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8ED923" w14:textId="77777777" w:rsidR="008213F2" w:rsidRPr="00FA0D78" w:rsidRDefault="008213F2" w:rsidP="00F54846">
            <w:pPr>
              <w:spacing w:after="20" w:line="240" w:lineRule="auto"/>
              <w:jc w:val="both"/>
              <w:rPr>
                <w:rFonts w:ascii="Arial" w:hAnsi="Arial" w:cs="Arial"/>
              </w:rPr>
            </w:pPr>
            <w:r w:rsidRPr="00FA0D78">
              <w:rPr>
                <w:rFonts w:ascii="Aptos" w:eastAsia="Calibri" w:hAnsi="Aptos" w:cs="Arial"/>
                <w:sz w:val="16"/>
                <w:lang w:eastAsia="es-GT"/>
              </w:rPr>
              <w:t>Equipo técnico mínimo acorde a la carrera que se solicita, según la especialidad.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2CDEB9" w14:textId="77777777" w:rsidR="008213F2" w:rsidRPr="00FA0D78" w:rsidRDefault="008213F2" w:rsidP="00F54846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690BDE" w14:textId="77777777" w:rsidR="008213F2" w:rsidRPr="00FA0D78" w:rsidRDefault="008213F2" w:rsidP="00F54846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8213F2" w:rsidRPr="00FA0D78" w14:paraId="2D7FD050" w14:textId="77777777" w:rsidTr="00F7465D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A8C73A" w14:textId="77777777" w:rsidR="008213F2" w:rsidRPr="00FA0D78" w:rsidRDefault="008213F2" w:rsidP="00F54846">
            <w:pPr>
              <w:spacing w:after="20" w:line="240" w:lineRule="auto"/>
              <w:jc w:val="both"/>
              <w:rPr>
                <w:rFonts w:ascii="Arial" w:hAnsi="Arial" w:cs="Arial"/>
              </w:rPr>
            </w:pPr>
            <w:r w:rsidRPr="00FA0D78">
              <w:rPr>
                <w:rFonts w:ascii="Aptos" w:eastAsia="Calibri" w:hAnsi="Aptos" w:cs="Arial"/>
                <w:sz w:val="16"/>
                <w:lang w:eastAsia="es-GT"/>
              </w:rPr>
              <w:t>Mobiliario suficiente de acuerdo con la población estudiantil proyectada.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EFCEB7" w14:textId="77777777" w:rsidR="008213F2" w:rsidRPr="00FA0D78" w:rsidRDefault="008213F2" w:rsidP="00F54846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DA29BB" w14:textId="77777777" w:rsidR="008213F2" w:rsidRPr="00FA0D78" w:rsidRDefault="008213F2" w:rsidP="00F54846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6E4159" w:rsidRPr="00FA0D78" w14:paraId="3E795830" w14:textId="77777777" w:rsidTr="00575BA7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0FF452" w14:textId="68AB56B3" w:rsidR="006E4159" w:rsidRPr="00035AF5" w:rsidRDefault="006E4159" w:rsidP="00035AF5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035AF5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E</w:t>
            </w:r>
            <w:r w:rsidR="00035AF5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 xml:space="preserve">specialidad artística (educación </w:t>
            </w:r>
            <w:r w:rsidR="00443791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musical</w:t>
            </w:r>
            <w:r w:rsidR="00035AF5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 xml:space="preserve">, </w:t>
            </w:r>
            <w:r w:rsidR="000A1DD1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artes plásticas y visuales)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1CBEC9" w14:textId="42B90893" w:rsidR="006E4159" w:rsidRPr="000A1DD1" w:rsidRDefault="006E4159" w:rsidP="00575BA7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0A1DD1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SÍ</w:t>
            </w: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D00C6B" w14:textId="4F8ACA71" w:rsidR="006E4159" w:rsidRPr="000A1DD1" w:rsidRDefault="006E4159" w:rsidP="00575BA7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0A1DD1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No</w:t>
            </w:r>
          </w:p>
        </w:tc>
      </w:tr>
      <w:tr w:rsidR="00902FF3" w:rsidRPr="00FA0D78" w14:paraId="020ABF4F" w14:textId="77777777" w:rsidTr="007472C5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AEA2DA" w14:textId="53617E47" w:rsidR="00902FF3" w:rsidRPr="00FA0D78" w:rsidRDefault="00902FF3" w:rsidP="00902FF3">
            <w:pPr>
              <w:spacing w:after="20" w:line="240" w:lineRule="auto"/>
              <w:jc w:val="both"/>
              <w:rPr>
                <w:rFonts w:ascii="Arial" w:eastAsia="Calibri" w:hAnsi="Arial" w:cs="Arial"/>
                <w:lang w:eastAsia="es-GT"/>
              </w:rPr>
            </w:pPr>
            <w:r w:rsidRPr="00FA0D78">
              <w:rPr>
                <w:rFonts w:ascii="Aptos" w:eastAsia="Times New Roman" w:hAnsi="Aptos" w:cs="Arial"/>
                <w:sz w:val="16"/>
                <w:lang w:eastAsia="es-GT"/>
              </w:rPr>
              <w:t>Instrument</w:t>
            </w:r>
            <w:r w:rsidR="00BE7A24">
              <w:rPr>
                <w:rFonts w:ascii="Aptos" w:eastAsia="Times New Roman" w:hAnsi="Aptos" w:cs="Arial"/>
                <w:sz w:val="16"/>
                <w:lang w:eastAsia="es-GT"/>
              </w:rPr>
              <w:t>os</w:t>
            </w:r>
            <w:r w:rsidRPr="00FA0D78">
              <w:rPr>
                <w:rFonts w:ascii="Aptos" w:eastAsia="Times New Roman" w:hAnsi="Aptos" w:cs="Arial"/>
                <w:sz w:val="16"/>
                <w:lang w:eastAsia="es-GT"/>
              </w:rPr>
              <w:t xml:space="preserve"> musical</w:t>
            </w:r>
            <w:r w:rsidR="00BE7A24">
              <w:rPr>
                <w:rFonts w:ascii="Aptos" w:eastAsia="Times New Roman" w:hAnsi="Aptos" w:cs="Arial"/>
                <w:sz w:val="16"/>
                <w:lang w:eastAsia="es-GT"/>
              </w:rPr>
              <w:t>es</w:t>
            </w:r>
            <w:r w:rsidRPr="00FA0D78">
              <w:rPr>
                <w:rFonts w:ascii="Aptos" w:eastAsia="Times New Roman" w:hAnsi="Aptos" w:cs="Arial"/>
                <w:sz w:val="16"/>
                <w:lang w:eastAsia="es-GT"/>
              </w:rPr>
              <w:t xml:space="preserve"> acorde con la especialidad de la carrera solicitada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AA7955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FDA0B3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902FF3" w:rsidRPr="00FA0D78" w14:paraId="336EEB76" w14:textId="77777777" w:rsidTr="007472C5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F9EF76" w14:textId="37AA9F18" w:rsidR="00902FF3" w:rsidRPr="00FA0D78" w:rsidRDefault="00902FF3" w:rsidP="00902FF3">
            <w:pPr>
              <w:spacing w:after="20" w:line="240" w:lineRule="auto"/>
              <w:jc w:val="both"/>
              <w:rPr>
                <w:rFonts w:ascii="Arial" w:eastAsia="Calibri" w:hAnsi="Arial" w:cs="Arial"/>
                <w:lang w:eastAsia="es-GT"/>
              </w:rPr>
            </w:pPr>
            <w:r w:rsidRPr="00FA0D78">
              <w:rPr>
                <w:rFonts w:ascii="Aptos" w:eastAsia="Times New Roman" w:hAnsi="Aptos" w:cs="Arial"/>
                <w:sz w:val="16"/>
                <w:lang w:eastAsia="es-GT"/>
              </w:rPr>
              <w:t>Salones de ensayos específicos para actividades artísticas y musicales, de acuerdo con la carrera solicitada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646659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B72E0F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902FF3" w:rsidRPr="00FA0D78" w14:paraId="272E7E47" w14:textId="77777777" w:rsidTr="007472C5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909DD7" w14:textId="27A62BE5" w:rsidR="00902FF3" w:rsidRPr="00FA0D78" w:rsidRDefault="00902FF3" w:rsidP="00902FF3">
            <w:pPr>
              <w:spacing w:after="20" w:line="240" w:lineRule="auto"/>
              <w:jc w:val="both"/>
              <w:rPr>
                <w:rFonts w:ascii="Arial" w:eastAsia="Calibri" w:hAnsi="Arial" w:cs="Arial"/>
                <w:lang w:eastAsia="es-GT"/>
              </w:rPr>
            </w:pPr>
            <w:r w:rsidRPr="00FA0D78">
              <w:rPr>
                <w:rFonts w:ascii="Aptos" w:eastAsia="Times New Roman" w:hAnsi="Aptos" w:cs="Arial"/>
                <w:sz w:val="16"/>
                <w:lang w:eastAsia="es-GT"/>
              </w:rPr>
              <w:t xml:space="preserve">Mobiliario especializado de acuerdo con la carrera solicitada 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042236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A15B0A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902FF3" w:rsidRPr="00FA0D78" w14:paraId="59905D9B" w14:textId="77777777" w:rsidTr="007472C5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D52429" w14:textId="2CEEB14E" w:rsidR="00902FF3" w:rsidRPr="00FA0D78" w:rsidRDefault="00902FF3" w:rsidP="00902FF3">
            <w:pPr>
              <w:spacing w:after="20" w:line="240" w:lineRule="auto"/>
              <w:jc w:val="both"/>
              <w:rPr>
                <w:rFonts w:ascii="Arial" w:eastAsia="Calibri" w:hAnsi="Arial" w:cs="Arial"/>
                <w:lang w:eastAsia="es-GT"/>
              </w:rPr>
            </w:pPr>
            <w:r w:rsidRPr="00FA0D78">
              <w:rPr>
                <w:rFonts w:ascii="Aptos" w:eastAsia="Times New Roman" w:hAnsi="Aptos" w:cs="Arial"/>
                <w:sz w:val="16"/>
                <w:lang w:eastAsia="es-GT"/>
              </w:rPr>
              <w:lastRenderedPageBreak/>
              <w:t>Galería y espacios de exposición de acuerdo con la carrera solicitada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D91356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C786EF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902FF3" w:rsidRPr="00FA0D78" w14:paraId="7908A7FB" w14:textId="77777777" w:rsidTr="007472C5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65D64E" w14:textId="5C14D141" w:rsidR="00902FF3" w:rsidRPr="00FA0D78" w:rsidRDefault="00902FF3" w:rsidP="00902FF3">
            <w:pPr>
              <w:spacing w:after="20" w:line="240" w:lineRule="auto"/>
              <w:jc w:val="both"/>
              <w:rPr>
                <w:rFonts w:ascii="Arial" w:eastAsia="Calibri" w:hAnsi="Arial" w:cs="Arial"/>
                <w:lang w:eastAsia="es-GT"/>
              </w:rPr>
            </w:pPr>
            <w:r w:rsidRPr="00FA0D78">
              <w:rPr>
                <w:rFonts w:ascii="Aptos" w:eastAsia="Times New Roman" w:hAnsi="Aptos" w:cs="Arial"/>
                <w:sz w:val="16"/>
                <w:lang w:eastAsia="es-GT"/>
              </w:rPr>
              <w:t>Bodega (s) específicas para el resguardo de instrumental, creaciones artísticas, materiales de trabajo y otros insumos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DB44F3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F11D94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E55495" w:rsidRPr="00FA0D78" w14:paraId="2E76F1B1" w14:textId="77777777" w:rsidTr="00E55495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F36340" w14:textId="1CF89E6A" w:rsidR="00E55495" w:rsidRPr="00D92A20" w:rsidRDefault="0038107B" w:rsidP="00E55495">
            <w:pPr>
              <w:spacing w:after="20" w:line="240" w:lineRule="auto"/>
              <w:jc w:val="center"/>
              <w:rPr>
                <w:rFonts w:ascii="Arial" w:eastAsia="Calibri" w:hAnsi="Arial" w:cs="Arial"/>
                <w:b/>
                <w:bCs/>
                <w:lang w:eastAsia="es-GT"/>
              </w:rPr>
            </w:pPr>
            <w:r w:rsidRPr="00035AF5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E</w:t>
            </w:r>
            <w:r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specialidad</w:t>
            </w:r>
            <w:r w:rsidRPr="00D92A20">
              <w:rPr>
                <w:rFonts w:ascii="Aptos" w:hAnsi="Aptos" w:cs="Arial"/>
                <w:b/>
                <w:bCs/>
                <w:sz w:val="16"/>
              </w:rPr>
              <w:t xml:space="preserve"> </w:t>
            </w:r>
            <w:r w:rsidR="00DA36CD">
              <w:rPr>
                <w:rFonts w:ascii="Aptos" w:hAnsi="Aptos" w:cs="Arial"/>
                <w:b/>
                <w:bCs/>
                <w:sz w:val="16"/>
              </w:rPr>
              <w:t>en educación bilingüe intercultural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33592E" w14:textId="1087127B" w:rsidR="00E55495" w:rsidRPr="00DF4F28" w:rsidRDefault="00E55495" w:rsidP="009D4B2D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DF4F28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SÍ</w:t>
            </w: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F105C3" w14:textId="28DCA618" w:rsidR="00E55495" w:rsidRPr="00DF4F28" w:rsidRDefault="00E55495" w:rsidP="009D4B2D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DF4F28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No</w:t>
            </w:r>
          </w:p>
        </w:tc>
      </w:tr>
      <w:tr w:rsidR="00514649" w:rsidRPr="00FA0D78" w14:paraId="6ECE8F3B" w14:textId="77777777" w:rsidTr="00F7465D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F7FCF0" w14:textId="5F1D1205" w:rsidR="00514649" w:rsidRPr="009D4B2D" w:rsidRDefault="00D41E82" w:rsidP="004F7033">
            <w:pPr>
              <w:pStyle w:val="Textocomentario"/>
              <w:spacing w:after="20" w:line="240" w:lineRule="auto"/>
              <w:rPr>
                <w:rFonts w:ascii="Arial" w:hAnsi="Arial" w:cs="Arial"/>
              </w:rPr>
            </w:pPr>
            <w:r w:rsidRPr="009D4B2D">
              <w:rPr>
                <w:rFonts w:ascii="Aptos" w:hAnsi="Aptos" w:cs="Arial"/>
                <w:sz w:val="16"/>
              </w:rPr>
              <w:t xml:space="preserve">Materiales educativos </w:t>
            </w:r>
            <w:r w:rsidR="00A008D8">
              <w:rPr>
                <w:rFonts w:ascii="Aptos" w:hAnsi="Aptos" w:cs="Arial"/>
                <w:sz w:val="16"/>
              </w:rPr>
              <w:t xml:space="preserve">escritos </w:t>
            </w:r>
            <w:r w:rsidRPr="009D4B2D">
              <w:rPr>
                <w:rFonts w:ascii="Aptos" w:hAnsi="Aptos" w:cs="Arial"/>
                <w:sz w:val="16"/>
              </w:rPr>
              <w:t xml:space="preserve">en idiomas </w:t>
            </w:r>
            <w:r w:rsidR="004F7033" w:rsidRPr="009D4B2D">
              <w:rPr>
                <w:rFonts w:ascii="Aptos" w:hAnsi="Aptos" w:cs="Arial"/>
                <w:sz w:val="16"/>
              </w:rPr>
              <w:t>maya</w:t>
            </w:r>
            <w:r w:rsidR="00D92A20">
              <w:rPr>
                <w:rFonts w:ascii="Aptos" w:hAnsi="Aptos" w:cs="Arial"/>
                <w:sz w:val="16"/>
              </w:rPr>
              <w:t>s</w:t>
            </w:r>
            <w:r w:rsidR="004F7033" w:rsidRPr="009D4B2D">
              <w:rPr>
                <w:rFonts w:ascii="Aptos" w:hAnsi="Aptos" w:cs="Arial"/>
                <w:sz w:val="16"/>
              </w:rPr>
              <w:t>, garífuna o xinka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AF493F" w14:textId="77777777" w:rsidR="00514649" w:rsidRPr="009D4B2D" w:rsidRDefault="00514649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99C95B" w14:textId="77777777" w:rsidR="00514649" w:rsidRPr="009D4B2D" w:rsidRDefault="00514649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514649" w:rsidRPr="00FA0D78" w14:paraId="3284A3A6" w14:textId="77777777" w:rsidTr="00F7465D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59AC0F" w14:textId="66D56DAF" w:rsidR="00514649" w:rsidRPr="009D4B2D" w:rsidRDefault="004F7033" w:rsidP="004F7033">
            <w:pPr>
              <w:pStyle w:val="Textocomentario"/>
              <w:spacing w:after="20" w:line="240" w:lineRule="auto"/>
              <w:rPr>
                <w:rFonts w:ascii="Arial" w:hAnsi="Arial" w:cs="Arial"/>
              </w:rPr>
            </w:pPr>
            <w:r w:rsidRPr="009D4B2D">
              <w:rPr>
                <w:rFonts w:ascii="Aptos" w:hAnsi="Aptos" w:cs="Arial"/>
                <w:sz w:val="16"/>
              </w:rPr>
              <w:t>Sistematización de conocimiento de los pueblos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2A9583" w14:textId="77777777" w:rsidR="00514649" w:rsidRPr="009D4B2D" w:rsidRDefault="00514649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B6A92B" w14:textId="77777777" w:rsidR="00514649" w:rsidRPr="009D4B2D" w:rsidRDefault="00514649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4F7033" w:rsidRPr="00FA0D78" w14:paraId="37835749" w14:textId="77777777" w:rsidTr="00F7465D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FD8600" w14:textId="1F88D340" w:rsidR="004F7033" w:rsidRPr="009D4B2D" w:rsidRDefault="004F7033" w:rsidP="004F7033">
            <w:pPr>
              <w:pStyle w:val="Textocomentario"/>
              <w:spacing w:after="20" w:line="240" w:lineRule="auto"/>
              <w:rPr>
                <w:rFonts w:ascii="Arial" w:hAnsi="Arial" w:cs="Arial"/>
              </w:rPr>
            </w:pPr>
            <w:r w:rsidRPr="009D4B2D">
              <w:rPr>
                <w:rFonts w:ascii="Aptos" w:hAnsi="Aptos" w:cs="Arial"/>
                <w:sz w:val="16"/>
              </w:rPr>
              <w:t>Recursos digitales en idiomas mayas, garífuna o xinka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0A7BC6" w14:textId="77777777" w:rsidR="004F7033" w:rsidRPr="009D4B2D" w:rsidRDefault="004F703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3B499A" w14:textId="77777777" w:rsidR="004F7033" w:rsidRPr="009D4B2D" w:rsidRDefault="004F703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E55495" w:rsidRPr="00FA0D78" w14:paraId="2C4EF69D" w14:textId="77777777" w:rsidTr="00245B52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2E0937" w14:textId="142FFA81" w:rsidR="00E55495" w:rsidRPr="00D92A20" w:rsidRDefault="008F7E92" w:rsidP="00245B52">
            <w:pPr>
              <w:spacing w:after="20" w:line="240" w:lineRule="auto"/>
              <w:jc w:val="center"/>
              <w:rPr>
                <w:rFonts w:ascii="Arial" w:eastAsia="Calibri" w:hAnsi="Arial" w:cs="Arial"/>
                <w:b/>
                <w:bCs/>
                <w:lang w:eastAsia="es-GT"/>
              </w:rPr>
            </w:pPr>
            <w:r w:rsidRPr="008F7E92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Especialidad</w:t>
            </w:r>
            <w:r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 xml:space="preserve"> en educación física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2456C1" w14:textId="7046F096" w:rsidR="00E55495" w:rsidRPr="00DF4F28" w:rsidRDefault="00E55495" w:rsidP="00245B52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DF4F28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SÍ</w:t>
            </w: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20E06F" w14:textId="6C88B09D" w:rsidR="00E55495" w:rsidRPr="00DF4F28" w:rsidRDefault="00E55495" w:rsidP="00245B52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DF4F28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No</w:t>
            </w:r>
          </w:p>
        </w:tc>
      </w:tr>
      <w:tr w:rsidR="00514649" w:rsidRPr="00FA0D78" w14:paraId="7F6AF10D" w14:textId="77777777" w:rsidTr="00F7465D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10B277" w14:textId="451E08B6" w:rsidR="00514649" w:rsidRPr="00FA0D78" w:rsidRDefault="007A2D3C" w:rsidP="00902FF3">
            <w:pPr>
              <w:spacing w:after="20" w:line="240" w:lineRule="auto"/>
              <w:jc w:val="both"/>
              <w:rPr>
                <w:rFonts w:ascii="Arial" w:eastAsia="Calibri" w:hAnsi="Arial" w:cs="Arial"/>
                <w:lang w:eastAsia="es-GT"/>
              </w:rPr>
            </w:pPr>
            <w:r w:rsidRPr="00FA0D78">
              <w:rPr>
                <w:rFonts w:ascii="Aptos" w:eastAsia="Calibri" w:hAnsi="Aptos" w:cs="Arial"/>
                <w:sz w:val="16"/>
                <w:lang w:eastAsia="es-GT"/>
              </w:rPr>
              <w:t>Polideportivo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9B5B18" w14:textId="77777777" w:rsidR="00514649" w:rsidRPr="00FA0D78" w:rsidRDefault="00514649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0275B8" w14:textId="77777777" w:rsidR="00514649" w:rsidRPr="00FA0D78" w:rsidRDefault="00514649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955EA0" w:rsidRPr="00FA0D78" w14:paraId="33EC1279" w14:textId="77777777" w:rsidTr="00F7465D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161CE3" w14:textId="21576742" w:rsidR="00955EA0" w:rsidRPr="00FA0D78" w:rsidRDefault="00955EA0" w:rsidP="00902FF3">
            <w:pPr>
              <w:spacing w:after="20" w:line="240" w:lineRule="auto"/>
              <w:jc w:val="both"/>
              <w:rPr>
                <w:rFonts w:ascii="Arial" w:eastAsia="Calibri" w:hAnsi="Arial" w:cs="Arial"/>
                <w:lang w:eastAsia="es-GT"/>
              </w:rPr>
            </w:pPr>
            <w:r w:rsidRPr="00FA0D78">
              <w:rPr>
                <w:rFonts w:ascii="Aptos" w:eastAsia="Calibri" w:hAnsi="Aptos" w:cs="Arial"/>
                <w:sz w:val="16"/>
                <w:lang w:eastAsia="es-GT"/>
              </w:rPr>
              <w:t>Canchas deportivas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5F22BC" w14:textId="77777777" w:rsidR="00955EA0" w:rsidRPr="00FA0D78" w:rsidRDefault="00955EA0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C439D8" w14:textId="77777777" w:rsidR="00955EA0" w:rsidRPr="00FA0D78" w:rsidRDefault="00955EA0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955EA0" w:rsidRPr="00FA0D78" w14:paraId="4BCF8383" w14:textId="77777777" w:rsidTr="00F7465D">
        <w:trPr>
          <w:cantSplit/>
          <w:trHeight w:val="505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E2892D" w14:textId="21EFA5DA" w:rsidR="00955EA0" w:rsidRPr="00FA0D78" w:rsidRDefault="00955EA0" w:rsidP="00902FF3">
            <w:pPr>
              <w:spacing w:after="20" w:line="240" w:lineRule="auto"/>
              <w:jc w:val="both"/>
              <w:rPr>
                <w:rFonts w:ascii="Arial" w:eastAsia="Calibri" w:hAnsi="Arial" w:cs="Arial"/>
                <w:lang w:eastAsia="es-GT"/>
              </w:rPr>
            </w:pPr>
            <w:r w:rsidRPr="00FA0D78">
              <w:rPr>
                <w:rFonts w:ascii="Aptos" w:eastAsia="Calibri" w:hAnsi="Aptos" w:cs="Arial"/>
                <w:sz w:val="16"/>
                <w:lang w:eastAsia="es-GT"/>
              </w:rPr>
              <w:t>Piscina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B5565E" w14:textId="77777777" w:rsidR="00955EA0" w:rsidRPr="00FA0D78" w:rsidRDefault="00955EA0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BF37E1" w14:textId="77777777" w:rsidR="00955EA0" w:rsidRPr="00FA0D78" w:rsidRDefault="00955EA0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  <w:tr w:rsidR="00902FF3" w:rsidRPr="00FA0D78" w14:paraId="36512D2C" w14:textId="77777777" w:rsidTr="00F7465D">
        <w:trPr>
          <w:cantSplit/>
          <w:trHeight w:val="172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675DB0" w14:textId="5902DFF6" w:rsidR="00902FF3" w:rsidRPr="00FA0D78" w:rsidRDefault="00902FF3" w:rsidP="00902FF3">
            <w:pPr>
              <w:spacing w:after="20" w:line="240" w:lineRule="auto"/>
              <w:jc w:val="center"/>
              <w:rPr>
                <w:rFonts w:ascii="Arial" w:eastAsia="Calibri" w:hAnsi="Arial" w:cs="Arial"/>
                <w:lang w:eastAsia="es-GT"/>
              </w:rPr>
            </w:pPr>
            <w:r w:rsidRPr="00FE2C29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P</w:t>
            </w:r>
            <w:r w:rsidR="00FE2C29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ersonal docente y/o instructores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81ED7F" w14:textId="77777777" w:rsidR="00902FF3" w:rsidRPr="00DF4F28" w:rsidRDefault="00902FF3" w:rsidP="00902FF3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DF4F28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Sí</w:t>
            </w: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00206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8102B1" w14:textId="77777777" w:rsidR="00902FF3" w:rsidRPr="00DF4F28" w:rsidRDefault="00902FF3" w:rsidP="00902FF3">
            <w:pPr>
              <w:spacing w:after="20" w:line="240" w:lineRule="auto"/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es-GT"/>
              </w:rPr>
            </w:pPr>
            <w:r w:rsidRPr="00DF4F28">
              <w:rPr>
                <w:rFonts w:ascii="Aptos" w:eastAsia="Times New Roman" w:hAnsi="Aptos" w:cs="Arial"/>
                <w:b/>
                <w:bCs/>
                <w:sz w:val="16"/>
                <w:szCs w:val="18"/>
                <w:lang w:eastAsia="es-GT"/>
              </w:rPr>
              <w:t>No</w:t>
            </w:r>
          </w:p>
        </w:tc>
      </w:tr>
      <w:tr w:rsidR="00902FF3" w:rsidRPr="00FA0D78" w14:paraId="67712217" w14:textId="77777777" w:rsidTr="00F7465D">
        <w:trPr>
          <w:cantSplit/>
          <w:trHeight w:val="172"/>
          <w:tblCellSpacing w:w="20" w:type="dxa"/>
          <w:jc w:val="center"/>
        </w:trPr>
        <w:tc>
          <w:tcPr>
            <w:tcW w:w="16160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3EC7F9" w14:textId="359EEEE8" w:rsidR="00902FF3" w:rsidRPr="00FA0D78" w:rsidRDefault="00902FF3" w:rsidP="00902FF3">
            <w:pPr>
              <w:autoSpaceDE w:val="0"/>
              <w:autoSpaceDN w:val="0"/>
              <w:adjustRightInd w:val="0"/>
              <w:spacing w:after="20" w:line="240" w:lineRule="auto"/>
              <w:jc w:val="both"/>
              <w:rPr>
                <w:rFonts w:ascii="Arial" w:eastAsia="Calibri" w:hAnsi="Arial" w:cs="Arial"/>
                <w:lang w:eastAsia="es-GT"/>
              </w:rPr>
            </w:pPr>
            <w:r w:rsidRPr="00FA0D78">
              <w:rPr>
                <w:rFonts w:ascii="Aptos" w:eastAsia="Calibri" w:hAnsi="Aptos" w:cs="Arial"/>
                <w:sz w:val="16"/>
                <w:lang w:eastAsia="es-GT"/>
              </w:rPr>
              <w:t>Personal docente y/o instructores calificados para las áreas</w:t>
            </w:r>
            <w:r w:rsidR="00BE7A24">
              <w:rPr>
                <w:rFonts w:ascii="Aptos" w:eastAsia="Calibri" w:hAnsi="Aptos" w:cs="Arial"/>
                <w:sz w:val="16"/>
                <w:lang w:eastAsia="es-GT"/>
              </w:rPr>
              <w:t xml:space="preserve"> o </w:t>
            </w:r>
            <w:r w:rsidRPr="00FA0D78">
              <w:rPr>
                <w:rFonts w:ascii="Aptos" w:eastAsia="Calibri" w:hAnsi="Aptos" w:cs="Arial"/>
                <w:sz w:val="16"/>
                <w:lang w:eastAsia="es-GT"/>
              </w:rPr>
              <w:t>subáreas que corresponden a la estructura curricular de la carrera solicitada.</w:t>
            </w:r>
          </w:p>
        </w:tc>
        <w:tc>
          <w:tcPr>
            <w:tcW w:w="1189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8A973C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4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D8DBB3" w14:textId="77777777" w:rsidR="00902FF3" w:rsidRPr="00FA0D78" w:rsidRDefault="00902FF3" w:rsidP="00902FF3">
            <w:pPr>
              <w:spacing w:after="20" w:line="240" w:lineRule="auto"/>
              <w:rPr>
                <w:rFonts w:ascii="Arial" w:hAnsi="Arial" w:cs="Arial"/>
              </w:rPr>
            </w:pPr>
          </w:p>
        </w:tc>
      </w:tr>
    </w:tbl>
    <w:p w14:paraId="6016F7D7" w14:textId="172317E3" w:rsidR="005C521B" w:rsidRPr="00FA0D78" w:rsidRDefault="00443791" w:rsidP="005C521B">
      <w:pPr>
        <w:autoSpaceDE w:val="0"/>
        <w:autoSpaceDN w:val="0"/>
        <w:adjustRightInd w:val="0"/>
        <w:spacing w:after="60" w:line="240" w:lineRule="auto"/>
        <w:rPr>
          <w:rFonts w:ascii="Arial" w:eastAsia="Calibri" w:hAnsi="Arial" w:cs="Arial"/>
          <w:lang w:eastAsia="es-GT"/>
        </w:rPr>
      </w:pPr>
      <w:r w:rsidRPr="00FA0D78">
        <w:rPr>
          <w:rFonts w:ascii="Aptos" w:eastAsia="Aptos" w:hAnsi="Aptos" w:cs="Arial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157E7" wp14:editId="779755AF">
                <wp:simplePos x="0" y="0"/>
                <wp:positionH relativeFrom="column">
                  <wp:posOffset>10666150</wp:posOffset>
                </wp:positionH>
                <wp:positionV relativeFrom="paragraph">
                  <wp:posOffset>100109</wp:posOffset>
                </wp:positionV>
                <wp:extent cx="704850" cy="676275"/>
                <wp:effectExtent l="0" t="0" r="19050" b="28575"/>
                <wp:wrapNone/>
                <wp:docPr id="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6762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CF976" w14:textId="2D43D0E5" w:rsidR="005C521B" w:rsidRDefault="005C521B" w:rsidP="005C521B">
                            <w:pPr>
                              <w:jc w:val="center"/>
                            </w:pPr>
                            <w:r>
                              <w:t>Sello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3157E7" id="Elipse 1" o:spid="_x0000_s1026" style="position:absolute;margin-left:839.85pt;margin-top:7.9pt;width:55.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" fillcolor="white [3201]" strokecolor="black [3213]" strokeweight="1pt">
                <v:stroke joinstyle="miter"/>
                <v:textbox>
                  <w:txbxContent>
                    <w:p w14:paraId="42DCF976" w14:textId="2D43D0E5" w:rsidR="005C521B" w:rsidRDefault="005C521B" w:rsidP="005C521B">
                      <w:pPr>
                        <w:jc w:val="center"/>
                      </w:pPr>
                      <w:r>
                        <w:t>Sello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Tablaconcuadrcula"/>
        <w:tblW w:w="19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4"/>
        <w:gridCol w:w="9871"/>
      </w:tblGrid>
      <w:tr w:rsidR="00443791" w:rsidRPr="00443791" w14:paraId="4CACCDC6" w14:textId="77777777" w:rsidTr="00443791">
        <w:trPr>
          <w:trHeight w:val="608"/>
        </w:trPr>
        <w:tc>
          <w:tcPr>
            <w:tcW w:w="9424" w:type="dxa"/>
          </w:tcPr>
          <w:p w14:paraId="2CA4DF00" w14:textId="77777777" w:rsidR="002D0F26" w:rsidRDefault="002D0F26" w:rsidP="00443791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s-GT"/>
              </w:rPr>
            </w:pPr>
          </w:p>
          <w:p w14:paraId="3C3F360B" w14:textId="062AA266" w:rsidR="00443791" w:rsidRPr="00443791" w:rsidRDefault="00443791" w:rsidP="004437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3791">
              <w:rPr>
                <w:rFonts w:ascii="Arial" w:eastAsia="Calibri" w:hAnsi="Arial" w:cs="Arial"/>
                <w:sz w:val="16"/>
                <w:szCs w:val="16"/>
                <w:lang w:eastAsia="es-GT"/>
              </w:rPr>
              <w:lastRenderedPageBreak/>
              <w:t>Nombre y firma del solicitante</w:t>
            </w:r>
          </w:p>
        </w:tc>
        <w:tc>
          <w:tcPr>
            <w:tcW w:w="9871" w:type="dxa"/>
          </w:tcPr>
          <w:p w14:paraId="7A30234C" w14:textId="77777777" w:rsidR="002D0F26" w:rsidRDefault="002D0F26" w:rsidP="004437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16"/>
                <w:szCs w:val="16"/>
                <w:lang w:eastAsia="es-GT"/>
              </w:rPr>
            </w:pPr>
          </w:p>
          <w:p w14:paraId="6009288C" w14:textId="23C7132C" w:rsidR="00443791" w:rsidRPr="00443791" w:rsidRDefault="00443791" w:rsidP="004437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16"/>
                <w:szCs w:val="16"/>
                <w:lang w:eastAsia="es-GT"/>
              </w:rPr>
            </w:pPr>
            <w:r w:rsidRPr="00443791">
              <w:rPr>
                <w:rFonts w:ascii="Arial" w:eastAsia="Calibri" w:hAnsi="Arial" w:cs="Arial"/>
                <w:sz w:val="16"/>
                <w:szCs w:val="16"/>
                <w:lang w:eastAsia="es-GT"/>
              </w:rPr>
              <w:t xml:space="preserve">Enterado: </w:t>
            </w:r>
          </w:p>
          <w:p w14:paraId="5A6579EB" w14:textId="0A4BDD63" w:rsidR="00443791" w:rsidRPr="00443791" w:rsidRDefault="00443791" w:rsidP="00443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s-GT"/>
              </w:rPr>
            </w:pPr>
            <w:r w:rsidRPr="00443791">
              <w:rPr>
                <w:rFonts w:ascii="Arial" w:eastAsia="Calibri" w:hAnsi="Arial" w:cs="Arial"/>
                <w:sz w:val="16"/>
                <w:szCs w:val="16"/>
                <w:lang w:eastAsia="es-GT"/>
              </w:rPr>
              <w:t xml:space="preserve">               Nombre y firma del Supervisor Educativo, CTA, o</w:t>
            </w:r>
          </w:p>
          <w:p w14:paraId="02031E44" w14:textId="26E9D34F" w:rsidR="00443791" w:rsidRPr="00443791" w:rsidRDefault="00443791" w:rsidP="00443791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s-GT"/>
              </w:rPr>
            </w:pPr>
            <w:r w:rsidRPr="00443791">
              <w:rPr>
                <w:rFonts w:ascii="Arial" w:eastAsia="Calibri" w:hAnsi="Arial" w:cs="Arial"/>
                <w:sz w:val="16"/>
                <w:szCs w:val="16"/>
                <w:lang w:eastAsia="es-GT"/>
              </w:rPr>
              <w:lastRenderedPageBreak/>
              <w:t xml:space="preserve">               Profesional que ejerce funciones de Supervisión</w:t>
            </w:r>
          </w:p>
        </w:tc>
      </w:tr>
    </w:tbl>
    <w:p w14:paraId="6D06634F" w14:textId="7E0CFDBB" w:rsidR="002B2CC5" w:rsidRPr="00FA0D78" w:rsidRDefault="002B2CC5" w:rsidP="005C521B">
      <w:pPr>
        <w:autoSpaceDE w:val="0"/>
        <w:autoSpaceDN w:val="0"/>
        <w:adjustRightInd w:val="0"/>
        <w:spacing w:after="60" w:line="240" w:lineRule="auto"/>
        <w:rPr>
          <w:rFonts w:ascii="Arial" w:eastAsia="Calibri" w:hAnsi="Arial" w:cs="Arial"/>
          <w:lang w:eastAsia="es-GT"/>
        </w:rPr>
      </w:pPr>
    </w:p>
    <w:p w14:paraId="1ED25D0A" w14:textId="77777777" w:rsidR="005C521B" w:rsidRPr="00FA0D78" w:rsidRDefault="005C521B" w:rsidP="002B2CC5">
      <w:pPr>
        <w:spacing w:after="60" w:line="240" w:lineRule="auto"/>
        <w:rPr>
          <w:rFonts w:ascii="Arial" w:hAnsi="Arial" w:cs="Arial"/>
          <w:b/>
          <w:bCs/>
        </w:rPr>
      </w:pPr>
    </w:p>
    <w:sectPr w:rsidR="005C521B" w:rsidRPr="00FA0D78" w:rsidSect="00620F01">
      <w:headerReference w:type="default" r:id="rId8"/>
      <w:footerReference w:type="default" r:id="rId9"/>
      <w:headerReference w:type="first" r:id="rId10"/>
      <w:footerReference w:type="first" r:id="rId11"/>
      <w:pgSz w:w="20160" w:h="12240" w:orient="landscape" w:code="5"/>
      <w:pgMar w:top="792" w:right="792" w:bottom="792" w:left="792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A4210" w14:textId="77777777" w:rsidR="00EC341E" w:rsidRDefault="00EC341E" w:rsidP="003D767C">
      <w:r>
        <w:separator/>
      </w:r>
    </w:p>
  </w:endnote>
  <w:endnote w:type="continuationSeparator" w:id="0">
    <w:p w14:paraId="5CE87159" w14:textId="77777777" w:rsidR="00EC341E" w:rsidRDefault="00EC341E" w:rsidP="003D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Sans Serif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60E2B" w14:textId="673612CC" w:rsidR="002815A9" w:rsidRPr="00165CB0" w:rsidRDefault="002815A9" w:rsidP="003F26D0">
    <w:pPr>
      <w:pStyle w:val="Piedepgina"/>
      <w:jc w:val="center"/>
      <w:rPr>
        <w:rFonts w:ascii="Arial Narrow" w:hAnsi="Arial Narrow"/>
        <w:color w:val="333399"/>
        <w:sz w:val="16"/>
      </w:rPr>
    </w:pPr>
    <w:r>
      <w:rPr>
        <w:rFonts w:ascii="Aptos" w:hAnsi="Aptos"/>
        <w:color w:val="666666"/>
        <w:sz w:val="15"/>
      </w:rPr>
      <w:t>Sistema de Gestión de la Calidad</w:t>
    </w:r>
    <w:r>
      <w:t xml:space="preserve">  |  Página </w:t>
    </w:r>
    <w:r w:rsidR="00A62C1D">
      <w:fldChar w:fldCharType="begin"/>
    </w:r>
    <w:r w:rsidR="00A62C1D">
      <w:instrText>PAGE</w:instrText>
    </w:r>
    <w:r w:rsidR="00A62C1D">
      <w:fldChar w:fldCharType="separate"/>
    </w:r>
    <w:r w:rsidR="00443791">
      <w:rPr>
        <w:noProof/>
      </w:rPr>
      <w:t>1</w:t>
    </w:r>
    <w:r w:rsidR="00A62C1D">
      <w:fldChar w:fldCharType="end"/>
    </w:r>
    <w:r>
      <w:t xml:space="preserve"> de </w:t>
    </w:r>
    <w:r w:rsidR="00A62C1D">
      <w:fldChar w:fldCharType="begin"/>
    </w:r>
    <w:r w:rsidR="00A62C1D">
      <w:instrText>NUMPAGES</w:instrText>
    </w:r>
    <w:r w:rsidR="00A62C1D">
      <w:fldChar w:fldCharType="separate"/>
    </w:r>
    <w:r w:rsidR="00443791">
      <w:rPr>
        <w:noProof/>
      </w:rPr>
      <w:t>2</w:t>
    </w:r>
    <w:r w:rsidR="00A62C1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4797" w14:textId="77777777" w:rsidR="002815A9" w:rsidRPr="00165CB0" w:rsidRDefault="002815A9" w:rsidP="00E97F48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B470C7">
      <w:rPr>
        <w:rFonts w:ascii="Arial Narrow" w:hAnsi="Arial Narrow"/>
        <w:color w:val="333399"/>
        <w:sz w:val="16"/>
      </w:rPr>
      <w:t>encuentran en el Sitio Web del Sistema de Gestión de la Calidad son los</w:t>
    </w:r>
    <w:r w:rsidRPr="00165CB0">
      <w:rPr>
        <w:rFonts w:ascii="Arial Narrow" w:hAnsi="Arial Narrow"/>
        <w:color w:val="333399"/>
        <w:sz w:val="16"/>
      </w:rPr>
      <w:t xml:space="preserve"> document</w:t>
    </w:r>
    <w:r>
      <w:rPr>
        <w:rFonts w:ascii="Arial Narrow" w:hAnsi="Arial Narrow"/>
        <w:color w:val="333399"/>
        <w:sz w:val="16"/>
      </w:rPr>
      <w:t>os actualizados y controlados.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90139" w14:textId="77777777" w:rsidR="00EC341E" w:rsidRDefault="00EC341E" w:rsidP="003D767C">
      <w:r>
        <w:separator/>
      </w:r>
    </w:p>
  </w:footnote>
  <w:footnote w:type="continuationSeparator" w:id="0">
    <w:p w14:paraId="03F368F6" w14:textId="77777777" w:rsidR="00EC341E" w:rsidRDefault="00EC341E" w:rsidP="003D7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35B29" w14:textId="77777777" w:rsidR="002815A9" w:rsidRPr="00823A74" w:rsidRDefault="00020902" w:rsidP="00823A74">
    <w:pPr>
      <w:pStyle w:val="Piedepgina"/>
      <w:pBdr>
        <w:bottom w:val="single" w:sz="10" w:space="2" w:color="C9A227"/>
      </w:pBdr>
      <w:tabs>
        <w:tab w:val="clear" w:pos="4252"/>
        <w:tab w:val="clear" w:pos="8504"/>
        <w:tab w:val="center" w:pos="4800"/>
        <w:tab w:val="right" w:pos="9960"/>
      </w:tabs>
      <w:jc w:val="center"/>
      <w:rPr>
        <w:rFonts w:ascii="Century Gothic" w:hAnsi="Century Gothic"/>
      </w:rPr>
    </w:pPr>
    <w:r>
      <w:rPr>
        <w:rFonts w:ascii="Aptos Display" w:hAnsi="Aptos Display"/>
        <w:b/>
        <w:color w:val="1F4E78"/>
        <w:sz w:val="17"/>
      </w:rPr>
      <w:t>MINISTERIO DE EDUCACIÓN</w:t>
    </w:r>
  </w:p>
  <w:tbl>
    <w:tblPr>
      <w:tblW w:w="189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128"/>
      <w:gridCol w:w="5976"/>
      <w:gridCol w:w="3175"/>
      <w:gridCol w:w="2054"/>
      <w:gridCol w:w="6657"/>
    </w:tblGrid>
    <w:tr w:rsidR="00D3663D" w14:paraId="6405961D" w14:textId="77777777" w:rsidTr="00CD1C72">
      <w:trPr>
        <w:cantSplit/>
        <w:trHeight w:val="82"/>
      </w:trPr>
      <w:tc>
        <w:tcPr>
          <w:tcW w:w="1128" w:type="dxa"/>
          <w:vMerge w:val="restart"/>
          <w:tcBorders>
            <w:right w:val="single" w:sz="4" w:space="0" w:color="auto"/>
          </w:tcBorders>
          <w:tcMar>
            <w:left w:w="0" w:type="dxa"/>
            <w:right w:w="0" w:type="dxa"/>
          </w:tcMar>
        </w:tcPr>
        <w:p w14:paraId="751CE9C4" w14:textId="60B42996" w:rsidR="00D3663D" w:rsidRPr="006908E6" w:rsidRDefault="00F0585D" w:rsidP="005A349A">
          <w:pPr>
            <w:spacing w:after="0"/>
            <w:ind w:left="5"/>
            <w:jc w:val="center"/>
          </w:pPr>
          <w:r w:rsidRPr="00E703EB">
            <w:rPr>
              <w:noProof/>
              <w:lang w:eastAsia="es-GT"/>
            </w:rPr>
            <w:drawing>
              <wp:inline distT="0" distB="0" distL="0" distR="0" wp14:anchorId="67C81BFE" wp14:editId="3B4BA98C">
                <wp:extent cx="518160" cy="426720"/>
                <wp:effectExtent l="0" t="0" r="0" b="0"/>
                <wp:docPr id="4" name="Imagen 4" descr="LOGO MINEDUC 201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MINEDUC 201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816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862" w:type="dxa"/>
          <w:gridSpan w:val="4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tcMar>
            <w:top w:w="57" w:type="dxa"/>
            <w:bottom w:w="0" w:type="dxa"/>
          </w:tcMar>
          <w:vAlign w:val="center"/>
        </w:tcPr>
        <w:p w14:paraId="7140F50B" w14:textId="22B59C42" w:rsidR="00D3663D" w:rsidRPr="00735A5A" w:rsidRDefault="000A5979" w:rsidP="005A349A">
          <w:pPr>
            <w:spacing w:after="0" w:line="240" w:lineRule="auto"/>
            <w:jc w:val="center"/>
            <w:rPr>
              <w:rFonts w:ascii="Arial" w:hAnsi="Arial" w:cs="Arial"/>
              <w:spacing w:val="20"/>
              <w:sz w:val="16"/>
            </w:rPr>
          </w:pPr>
          <w:r>
            <w:rPr>
              <w:rFonts w:ascii="Arial" w:hAnsi="Arial" w:cs="Arial"/>
              <w:spacing w:val="20"/>
              <w:sz w:val="16"/>
            </w:rPr>
            <w:t>F</w:t>
          </w:r>
          <w:r w:rsidR="00F63079">
            <w:rPr>
              <w:rFonts w:ascii="Arial" w:hAnsi="Arial" w:cs="Arial"/>
              <w:spacing w:val="20"/>
              <w:sz w:val="16"/>
            </w:rPr>
            <w:t>ormulario</w:t>
          </w:r>
        </w:p>
      </w:tc>
    </w:tr>
    <w:tr w:rsidR="00D3663D" w14:paraId="66415341" w14:textId="77777777" w:rsidTr="00CD1C72">
      <w:trPr>
        <w:cantSplit/>
        <w:trHeight w:val="197"/>
      </w:trPr>
      <w:tc>
        <w:tcPr>
          <w:tcW w:w="1128" w:type="dxa"/>
          <w:vMerge/>
          <w:tcBorders>
            <w:right w:val="single" w:sz="4" w:space="0" w:color="auto"/>
          </w:tcBorders>
        </w:tcPr>
        <w:p w14:paraId="455CBEC3" w14:textId="77777777" w:rsidR="00D3663D" w:rsidRDefault="00D3663D" w:rsidP="005A349A">
          <w:pPr>
            <w:spacing w:after="0"/>
            <w:rPr>
              <w:rFonts w:ascii="Arial" w:hAnsi="Arial" w:cs="Arial"/>
            </w:rPr>
          </w:pPr>
        </w:p>
      </w:tc>
      <w:tc>
        <w:tcPr>
          <w:tcW w:w="17862" w:type="dxa"/>
          <w:gridSpan w:val="4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  <w:bottom w:w="0" w:type="dxa"/>
          </w:tcMar>
        </w:tcPr>
        <w:p w14:paraId="120F0BB8" w14:textId="6FAD8E1B" w:rsidR="00CD29EB" w:rsidRPr="00E93190" w:rsidRDefault="00972811" w:rsidP="00972811">
          <w:pPr>
            <w:spacing w:after="0" w:line="240" w:lineRule="auto"/>
            <w:jc w:val="center"/>
            <w:rPr>
              <w:rFonts w:ascii="Arial" w:hAnsi="Arial" w:cs="Arial"/>
              <w:b/>
              <w:sz w:val="24"/>
            </w:rPr>
          </w:pPr>
          <w:r>
            <w:rPr>
              <w:rFonts w:ascii="Arial" w:hAnsi="Arial" w:cs="Arial"/>
              <w:b/>
              <w:sz w:val="24"/>
            </w:rPr>
            <w:t xml:space="preserve">Requisitos para la implementación curricular de </w:t>
          </w:r>
          <w:r w:rsidR="00076E9C">
            <w:rPr>
              <w:rFonts w:ascii="Arial" w:hAnsi="Arial" w:cs="Arial"/>
              <w:b/>
              <w:sz w:val="24"/>
            </w:rPr>
            <w:t>e</w:t>
          </w:r>
          <w:r w:rsidRPr="00E93190">
            <w:rPr>
              <w:rFonts w:ascii="Arial" w:hAnsi="Arial" w:cs="Arial"/>
              <w:b/>
              <w:color w:val="0D0D0D" w:themeColor="text1" w:themeTint="F2"/>
              <w:sz w:val="24"/>
              <w:shd w:val="clear" w:color="auto" w:fill="FFFFFF" w:themeFill="background1"/>
            </w:rPr>
            <w:t xml:space="preserve">scuelas e </w:t>
          </w:r>
          <w:r w:rsidR="00076E9C">
            <w:rPr>
              <w:rFonts w:ascii="Arial" w:hAnsi="Arial" w:cs="Arial"/>
              <w:b/>
              <w:color w:val="0D0D0D" w:themeColor="text1" w:themeTint="F2"/>
              <w:sz w:val="24"/>
              <w:shd w:val="clear" w:color="auto" w:fill="FFFFFF" w:themeFill="background1"/>
            </w:rPr>
            <w:t>i</w:t>
          </w:r>
          <w:r w:rsidRPr="00E93190">
            <w:rPr>
              <w:rFonts w:ascii="Arial" w:hAnsi="Arial" w:cs="Arial"/>
              <w:b/>
              <w:color w:val="0D0D0D" w:themeColor="text1" w:themeTint="F2"/>
              <w:sz w:val="24"/>
              <w:shd w:val="clear" w:color="auto" w:fill="FFFFFF" w:themeFill="background1"/>
            </w:rPr>
            <w:t>nstitutos normales con especialidades</w:t>
          </w:r>
        </w:p>
      </w:tc>
    </w:tr>
    <w:tr w:rsidR="00D3663D" w14:paraId="7C7F5A2F" w14:textId="77777777" w:rsidTr="00CD1C72">
      <w:trPr>
        <w:cantSplit/>
        <w:trHeight w:val="58"/>
      </w:trPr>
      <w:tc>
        <w:tcPr>
          <w:tcW w:w="1128" w:type="dxa"/>
          <w:vMerge/>
        </w:tcPr>
        <w:p w14:paraId="7323D467" w14:textId="77777777" w:rsidR="00D3663D" w:rsidRDefault="00D3663D" w:rsidP="005A349A">
          <w:pPr>
            <w:spacing w:after="0"/>
            <w:rPr>
              <w:rFonts w:ascii="Arial" w:hAnsi="Arial" w:cs="Arial"/>
            </w:rPr>
          </w:pPr>
        </w:p>
      </w:tc>
      <w:tc>
        <w:tcPr>
          <w:tcW w:w="5976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409873EC" w14:textId="1D2270F8" w:rsidR="00D3663D" w:rsidRPr="00504819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Del p</w:t>
          </w:r>
          <w:r w:rsidRPr="00504819">
            <w:rPr>
              <w:rFonts w:ascii="Arial" w:hAnsi="Arial" w:cs="Arial"/>
              <w:sz w:val="16"/>
            </w:rPr>
            <w:t>roceso</w:t>
          </w:r>
          <w:r>
            <w:rPr>
              <w:rFonts w:ascii="Arial" w:hAnsi="Arial" w:cs="Arial"/>
              <w:sz w:val="16"/>
            </w:rPr>
            <w:t xml:space="preserve">: </w:t>
          </w:r>
          <w:r w:rsidR="001211F6">
            <w:rPr>
              <w:rFonts w:ascii="Arial" w:hAnsi="Arial" w:cs="Arial"/>
              <w:sz w:val="16"/>
            </w:rPr>
            <w:t xml:space="preserve">Autorización </w:t>
          </w:r>
          <w:r w:rsidR="005C521B">
            <w:rPr>
              <w:rFonts w:ascii="Arial" w:hAnsi="Arial" w:cs="Arial"/>
              <w:sz w:val="16"/>
            </w:rPr>
            <w:t>de carreras de magisterio con especialidad</w:t>
          </w:r>
        </w:p>
      </w:tc>
      <w:tc>
        <w:tcPr>
          <w:tcW w:w="3175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33A3EBFE" w14:textId="09421C52" w:rsidR="00D3663D" w:rsidRPr="008A404F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 w:rsidRPr="00076E9C">
            <w:rPr>
              <w:rFonts w:ascii="Arial" w:hAnsi="Arial" w:cs="Arial"/>
              <w:sz w:val="16"/>
              <w:szCs w:val="16"/>
            </w:rPr>
            <w:t>Código</w:t>
          </w:r>
          <w:r w:rsidR="00076E9C" w:rsidRPr="00076E9C">
            <w:rPr>
              <w:rFonts w:ascii="Arial" w:hAnsi="Arial" w:cs="Arial"/>
              <w:sz w:val="16"/>
              <w:szCs w:val="16"/>
            </w:rPr>
            <w:t>:</w:t>
          </w:r>
          <w:r w:rsidR="00076E9C">
            <w:rPr>
              <w:rFonts w:ascii="Arial" w:hAnsi="Arial" w:cs="Arial"/>
              <w:sz w:val="16"/>
              <w:szCs w:val="16"/>
            </w:rPr>
            <w:t xml:space="preserve"> ACAR-FOR-04</w:t>
          </w:r>
        </w:p>
      </w:tc>
      <w:tc>
        <w:tcPr>
          <w:tcW w:w="2054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32A13F26" w14:textId="06703F38" w:rsidR="00D3663D" w:rsidRPr="00504819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Versión:</w:t>
          </w:r>
          <w:r>
            <w:rPr>
              <w:rFonts w:ascii="Arial" w:hAnsi="Arial" w:cs="Arial"/>
              <w:sz w:val="16"/>
              <w:szCs w:val="16"/>
            </w:rPr>
            <w:tab/>
          </w:r>
          <w:r w:rsidR="001211F6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6657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6F006068" w14:textId="77777777" w:rsidR="00D3663D" w:rsidRPr="00051689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 w:rsidRPr="00051689">
            <w:rPr>
              <w:rFonts w:ascii="Arial" w:hAnsi="Arial" w:cs="Arial"/>
              <w:sz w:val="16"/>
            </w:rPr>
            <w:t xml:space="preserve">Página </w:t>
          </w:r>
          <w:r w:rsidRPr="00051689">
            <w:rPr>
              <w:rFonts w:ascii="Arial" w:hAnsi="Arial" w:cs="Arial"/>
              <w:sz w:val="16"/>
            </w:rPr>
            <w:fldChar w:fldCharType="begin"/>
          </w:r>
          <w:r w:rsidRPr="00051689">
            <w:rPr>
              <w:rFonts w:ascii="Arial" w:hAnsi="Arial" w:cs="Arial"/>
              <w:sz w:val="16"/>
            </w:rPr>
            <w:instrText xml:space="preserve"> PAGE </w:instrText>
          </w:r>
          <w:r w:rsidRPr="00051689">
            <w:rPr>
              <w:rFonts w:ascii="Arial" w:hAnsi="Arial" w:cs="Arial"/>
              <w:sz w:val="16"/>
            </w:rPr>
            <w:fldChar w:fldCharType="separate"/>
          </w:r>
          <w:r w:rsidR="00E703EB">
            <w:rPr>
              <w:rFonts w:ascii="Arial" w:hAnsi="Arial" w:cs="Arial"/>
              <w:noProof/>
              <w:sz w:val="16"/>
            </w:rPr>
            <w:t>1</w:t>
          </w:r>
          <w:r w:rsidRPr="00051689">
            <w:rPr>
              <w:rFonts w:ascii="Arial" w:hAnsi="Arial" w:cs="Arial"/>
              <w:sz w:val="16"/>
            </w:rPr>
            <w:fldChar w:fldCharType="end"/>
          </w:r>
          <w:r w:rsidRPr="00051689">
            <w:rPr>
              <w:rFonts w:ascii="Arial" w:hAnsi="Arial" w:cs="Arial"/>
              <w:sz w:val="16"/>
            </w:rPr>
            <w:t xml:space="preserve"> de </w:t>
          </w:r>
          <w:r w:rsidRPr="00051689">
            <w:rPr>
              <w:rFonts w:ascii="Arial" w:hAnsi="Arial" w:cs="Arial"/>
              <w:sz w:val="16"/>
            </w:rPr>
            <w:fldChar w:fldCharType="begin"/>
          </w:r>
          <w:r w:rsidRPr="00051689">
            <w:rPr>
              <w:rFonts w:ascii="Arial" w:hAnsi="Arial" w:cs="Arial"/>
              <w:sz w:val="16"/>
            </w:rPr>
            <w:instrText xml:space="preserve"> NUMPAGES </w:instrText>
          </w:r>
          <w:r w:rsidRPr="00051689">
            <w:rPr>
              <w:rFonts w:ascii="Arial" w:hAnsi="Arial" w:cs="Arial"/>
              <w:sz w:val="16"/>
            </w:rPr>
            <w:fldChar w:fldCharType="separate"/>
          </w:r>
          <w:r w:rsidR="00E703EB">
            <w:rPr>
              <w:rFonts w:ascii="Arial" w:hAnsi="Arial" w:cs="Arial"/>
              <w:noProof/>
              <w:sz w:val="16"/>
            </w:rPr>
            <w:t>1</w:t>
          </w:r>
          <w:r w:rsidRPr="00051689">
            <w:rPr>
              <w:rFonts w:ascii="Arial" w:hAnsi="Arial" w:cs="Arial"/>
              <w:sz w:val="16"/>
            </w:rPr>
            <w:fldChar w:fldCharType="end"/>
          </w:r>
        </w:p>
      </w:tc>
    </w:tr>
  </w:tbl>
  <w:p w14:paraId="3CB3A633" w14:textId="77777777" w:rsidR="002815A9" w:rsidRPr="00217FA1" w:rsidRDefault="002815A9">
    <w:pPr>
      <w:pStyle w:val="Encabezado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9936" w14:textId="77777777" w:rsidR="002815A9" w:rsidRPr="0067323E" w:rsidRDefault="002815A9" w:rsidP="0067323E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B59B6"/>
    <w:multiLevelType w:val="hybridMultilevel"/>
    <w:tmpl w:val="183ACC20"/>
    <w:lvl w:ilvl="0" w:tplc="7C066102">
      <w:start w:val="1"/>
      <w:numFmt w:val="decimal"/>
      <w:lvlText w:val="%1."/>
      <w:lvlJc w:val="left"/>
      <w:pPr>
        <w:ind w:left="786" w:hanging="360"/>
      </w:pPr>
      <w:rPr>
        <w:rFonts w:ascii="MS Sans Serif" w:eastAsia="Calibri" w:hAnsi="MS Sans Serif" w:cs="Times New Roman"/>
      </w:rPr>
    </w:lvl>
    <w:lvl w:ilvl="1" w:tplc="1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D52188"/>
    <w:multiLevelType w:val="hybridMultilevel"/>
    <w:tmpl w:val="CE88EAC4"/>
    <w:lvl w:ilvl="0" w:tplc="094C1B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053CB"/>
    <w:multiLevelType w:val="hybridMultilevel"/>
    <w:tmpl w:val="C974E5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6A2C18"/>
    <w:multiLevelType w:val="hybridMultilevel"/>
    <w:tmpl w:val="B33699B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8768E"/>
    <w:multiLevelType w:val="multilevel"/>
    <w:tmpl w:val="5190933A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1A5F698E"/>
    <w:multiLevelType w:val="hybridMultilevel"/>
    <w:tmpl w:val="139C8704"/>
    <w:lvl w:ilvl="0" w:tplc="1DC0BE4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FA44BE"/>
    <w:multiLevelType w:val="multilevel"/>
    <w:tmpl w:val="5DA4BA5E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bullet"/>
      <w:lvlText w:val="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21612C9E"/>
    <w:multiLevelType w:val="hybridMultilevel"/>
    <w:tmpl w:val="ADAAF434"/>
    <w:lvl w:ilvl="0" w:tplc="A6F0EF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99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F6836"/>
    <w:multiLevelType w:val="multilevel"/>
    <w:tmpl w:val="721637A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033754"/>
    <w:multiLevelType w:val="hybridMultilevel"/>
    <w:tmpl w:val="81D409E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96C71"/>
    <w:multiLevelType w:val="hybridMultilevel"/>
    <w:tmpl w:val="E404EAC6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734DA"/>
    <w:multiLevelType w:val="hybridMultilevel"/>
    <w:tmpl w:val="6A62CE5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20EC1"/>
    <w:multiLevelType w:val="hybridMultilevel"/>
    <w:tmpl w:val="01F688FC"/>
    <w:lvl w:ilvl="0" w:tplc="78C0CB9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C93B1D"/>
    <w:multiLevelType w:val="hybridMultilevel"/>
    <w:tmpl w:val="22E2B6A0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104F55"/>
    <w:multiLevelType w:val="hybridMultilevel"/>
    <w:tmpl w:val="E3641DE4"/>
    <w:lvl w:ilvl="0" w:tplc="10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10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388C2390"/>
    <w:multiLevelType w:val="hybridMultilevel"/>
    <w:tmpl w:val="06462F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F59F4"/>
    <w:multiLevelType w:val="hybridMultilevel"/>
    <w:tmpl w:val="26B0809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E3276"/>
    <w:multiLevelType w:val="hybridMultilevel"/>
    <w:tmpl w:val="2902BDA4"/>
    <w:lvl w:ilvl="0" w:tplc="10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448E41FC"/>
    <w:multiLevelType w:val="multilevel"/>
    <w:tmpl w:val="AE2C59AA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48F36971"/>
    <w:multiLevelType w:val="multilevel"/>
    <w:tmpl w:val="5E1E0C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E60139"/>
    <w:multiLevelType w:val="multilevel"/>
    <w:tmpl w:val="721637A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F545B3"/>
    <w:multiLevelType w:val="hybridMultilevel"/>
    <w:tmpl w:val="B3FEC70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F15EA"/>
    <w:multiLevelType w:val="hybridMultilevel"/>
    <w:tmpl w:val="D3284CFA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EB7B78"/>
    <w:multiLevelType w:val="multilevel"/>
    <w:tmpl w:val="5DA4BA5E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bullet"/>
      <w:lvlText w:val="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579E16CE"/>
    <w:multiLevelType w:val="hybridMultilevel"/>
    <w:tmpl w:val="42FE6CE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645AA"/>
    <w:multiLevelType w:val="multilevel"/>
    <w:tmpl w:val="033207A4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591839C6"/>
    <w:multiLevelType w:val="hybridMultilevel"/>
    <w:tmpl w:val="CB204766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FB43FF"/>
    <w:multiLevelType w:val="hybridMultilevel"/>
    <w:tmpl w:val="E28A529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EB3869"/>
    <w:multiLevelType w:val="multilevel"/>
    <w:tmpl w:val="47644646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5C237E8D"/>
    <w:multiLevelType w:val="hybridMultilevel"/>
    <w:tmpl w:val="6FB0551C"/>
    <w:lvl w:ilvl="0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F377C69"/>
    <w:multiLevelType w:val="hybridMultilevel"/>
    <w:tmpl w:val="A8B83BA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A03D67"/>
    <w:multiLevelType w:val="hybridMultilevel"/>
    <w:tmpl w:val="36105E10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77BA5"/>
    <w:multiLevelType w:val="hybridMultilevel"/>
    <w:tmpl w:val="139C8704"/>
    <w:lvl w:ilvl="0" w:tplc="1DC0BE4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F2225B"/>
    <w:multiLevelType w:val="multilevel"/>
    <w:tmpl w:val="455C650C"/>
    <w:lvl w:ilvl="0">
      <w:start w:val="6"/>
      <w:numFmt w:val="upperLetter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Ttulo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Ttulo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Ttulo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Ttulo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4" w15:restartNumberingAfterBreak="0">
    <w:nsid w:val="664119EC"/>
    <w:multiLevelType w:val="multilevel"/>
    <w:tmpl w:val="5190933A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20"/>
        </w:tabs>
        <w:ind w:left="15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5" w15:restartNumberingAfterBreak="0">
    <w:nsid w:val="699427F7"/>
    <w:multiLevelType w:val="multilevel"/>
    <w:tmpl w:val="721637A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E81B94"/>
    <w:multiLevelType w:val="multilevel"/>
    <w:tmpl w:val="755A67B8"/>
    <w:lvl w:ilvl="0">
      <w:start w:val="9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7" w15:restartNumberingAfterBreak="0">
    <w:nsid w:val="74F2342A"/>
    <w:multiLevelType w:val="hybridMultilevel"/>
    <w:tmpl w:val="EDAA4706"/>
    <w:lvl w:ilvl="0" w:tplc="1D68932E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7D5EFB"/>
    <w:multiLevelType w:val="multilevel"/>
    <w:tmpl w:val="5190933A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20"/>
        </w:tabs>
        <w:ind w:left="15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9" w15:restartNumberingAfterBreak="0">
    <w:nsid w:val="7744504E"/>
    <w:multiLevelType w:val="multilevel"/>
    <w:tmpl w:val="033207A4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617371214">
    <w:abstractNumId w:val="34"/>
  </w:num>
  <w:num w:numId="2" w16cid:durableId="1497575996">
    <w:abstractNumId w:val="33"/>
  </w:num>
  <w:num w:numId="3" w16cid:durableId="277928">
    <w:abstractNumId w:val="25"/>
  </w:num>
  <w:num w:numId="4" w16cid:durableId="1455834187">
    <w:abstractNumId w:val="8"/>
  </w:num>
  <w:num w:numId="5" w16cid:durableId="1067000866">
    <w:abstractNumId w:val="35"/>
  </w:num>
  <w:num w:numId="6" w16cid:durableId="784731466">
    <w:abstractNumId w:val="20"/>
  </w:num>
  <w:num w:numId="7" w16cid:durableId="1515991802">
    <w:abstractNumId w:val="36"/>
  </w:num>
  <w:num w:numId="8" w16cid:durableId="955522351">
    <w:abstractNumId w:val="19"/>
  </w:num>
  <w:num w:numId="9" w16cid:durableId="1019938091">
    <w:abstractNumId w:val="4"/>
  </w:num>
  <w:num w:numId="10" w16cid:durableId="344937694">
    <w:abstractNumId w:val="39"/>
  </w:num>
  <w:num w:numId="11" w16cid:durableId="899748130">
    <w:abstractNumId w:val="28"/>
  </w:num>
  <w:num w:numId="12" w16cid:durableId="2054233862">
    <w:abstractNumId w:val="18"/>
  </w:num>
  <w:num w:numId="13" w16cid:durableId="2042124371">
    <w:abstractNumId w:val="21"/>
  </w:num>
  <w:num w:numId="14" w16cid:durableId="1286236918">
    <w:abstractNumId w:val="11"/>
  </w:num>
  <w:num w:numId="15" w16cid:durableId="269748725">
    <w:abstractNumId w:val="37"/>
  </w:num>
  <w:num w:numId="16" w16cid:durableId="585192444">
    <w:abstractNumId w:val="29"/>
  </w:num>
  <w:num w:numId="17" w16cid:durableId="636226818">
    <w:abstractNumId w:val="30"/>
  </w:num>
  <w:num w:numId="18" w16cid:durableId="1272779545">
    <w:abstractNumId w:val="7"/>
  </w:num>
  <w:num w:numId="19" w16cid:durableId="6606178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095581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9194652">
    <w:abstractNumId w:val="2"/>
  </w:num>
  <w:num w:numId="22" w16cid:durableId="617297772">
    <w:abstractNumId w:val="13"/>
  </w:num>
  <w:num w:numId="23" w16cid:durableId="1381711614">
    <w:abstractNumId w:val="9"/>
  </w:num>
  <w:num w:numId="24" w16cid:durableId="230888038">
    <w:abstractNumId w:val="31"/>
  </w:num>
  <w:num w:numId="25" w16cid:durableId="962492998">
    <w:abstractNumId w:val="23"/>
  </w:num>
  <w:num w:numId="26" w16cid:durableId="683943307">
    <w:abstractNumId w:val="6"/>
  </w:num>
  <w:num w:numId="27" w16cid:durableId="1506825311">
    <w:abstractNumId w:val="14"/>
  </w:num>
  <w:num w:numId="28" w16cid:durableId="11651654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50015993">
    <w:abstractNumId w:val="0"/>
  </w:num>
  <w:num w:numId="30" w16cid:durableId="300577331">
    <w:abstractNumId w:val="17"/>
  </w:num>
  <w:num w:numId="31" w16cid:durableId="55396010">
    <w:abstractNumId w:val="24"/>
  </w:num>
  <w:num w:numId="32" w16cid:durableId="1685397384">
    <w:abstractNumId w:val="10"/>
  </w:num>
  <w:num w:numId="33" w16cid:durableId="940920734">
    <w:abstractNumId w:val="16"/>
  </w:num>
  <w:num w:numId="34" w16cid:durableId="1765957957">
    <w:abstractNumId w:val="3"/>
  </w:num>
  <w:num w:numId="35" w16cid:durableId="2033144463">
    <w:abstractNumId w:val="38"/>
  </w:num>
  <w:num w:numId="36" w16cid:durableId="935869252">
    <w:abstractNumId w:val="26"/>
  </w:num>
  <w:num w:numId="37" w16cid:durableId="1972395278">
    <w:abstractNumId w:val="27"/>
  </w:num>
  <w:num w:numId="38" w16cid:durableId="593126315">
    <w:abstractNumId w:val="22"/>
  </w:num>
  <w:num w:numId="39" w16cid:durableId="1713119126">
    <w:abstractNumId w:val="15"/>
  </w:num>
  <w:num w:numId="40" w16cid:durableId="153646361">
    <w:abstractNumId w:val="5"/>
  </w:num>
  <w:num w:numId="41" w16cid:durableId="1111706634">
    <w:abstractNumId w:val="1"/>
  </w:num>
  <w:num w:numId="42" w16cid:durableId="1421944419">
    <w:abstractNumId w:val="12"/>
  </w:num>
  <w:num w:numId="43" w16cid:durableId="54279509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85D"/>
    <w:rsid w:val="00017AA7"/>
    <w:rsid w:val="00020902"/>
    <w:rsid w:val="00035AF5"/>
    <w:rsid w:val="00042DB5"/>
    <w:rsid w:val="00051689"/>
    <w:rsid w:val="00063A1B"/>
    <w:rsid w:val="0006422B"/>
    <w:rsid w:val="0006777F"/>
    <w:rsid w:val="00076E9C"/>
    <w:rsid w:val="000771FE"/>
    <w:rsid w:val="00081966"/>
    <w:rsid w:val="000877EC"/>
    <w:rsid w:val="00094E00"/>
    <w:rsid w:val="000A1DD1"/>
    <w:rsid w:val="000A4B3F"/>
    <w:rsid w:val="000A4E30"/>
    <w:rsid w:val="000A5052"/>
    <w:rsid w:val="000A5979"/>
    <w:rsid w:val="000A752C"/>
    <w:rsid w:val="000D479A"/>
    <w:rsid w:val="000E2596"/>
    <w:rsid w:val="000F23A7"/>
    <w:rsid w:val="000F2AFA"/>
    <w:rsid w:val="000F4913"/>
    <w:rsid w:val="000F6A09"/>
    <w:rsid w:val="00100E56"/>
    <w:rsid w:val="001211F6"/>
    <w:rsid w:val="00153DCD"/>
    <w:rsid w:val="00157DDA"/>
    <w:rsid w:val="0016205C"/>
    <w:rsid w:val="00173779"/>
    <w:rsid w:val="0017716C"/>
    <w:rsid w:val="001A53AA"/>
    <w:rsid w:val="001A573F"/>
    <w:rsid w:val="001A6FFE"/>
    <w:rsid w:val="001B21A8"/>
    <w:rsid w:val="001C7B85"/>
    <w:rsid w:val="001D2140"/>
    <w:rsid w:val="001E0E0B"/>
    <w:rsid w:val="001E65C5"/>
    <w:rsid w:val="001F395B"/>
    <w:rsid w:val="001F51E0"/>
    <w:rsid w:val="001F7519"/>
    <w:rsid w:val="002216A8"/>
    <w:rsid w:val="00221A64"/>
    <w:rsid w:val="00237387"/>
    <w:rsid w:val="00242796"/>
    <w:rsid w:val="00245B52"/>
    <w:rsid w:val="0024680A"/>
    <w:rsid w:val="00256BF9"/>
    <w:rsid w:val="002573D6"/>
    <w:rsid w:val="002815A9"/>
    <w:rsid w:val="0029731D"/>
    <w:rsid w:val="002A4AB6"/>
    <w:rsid w:val="002B11ED"/>
    <w:rsid w:val="002B2CC5"/>
    <w:rsid w:val="002B345C"/>
    <w:rsid w:val="002C78A0"/>
    <w:rsid w:val="002D0934"/>
    <w:rsid w:val="002D0F26"/>
    <w:rsid w:val="002D3A50"/>
    <w:rsid w:val="002D4871"/>
    <w:rsid w:val="002D7971"/>
    <w:rsid w:val="00304CDD"/>
    <w:rsid w:val="003157DF"/>
    <w:rsid w:val="00330C71"/>
    <w:rsid w:val="0033518A"/>
    <w:rsid w:val="00335EBD"/>
    <w:rsid w:val="00341D44"/>
    <w:rsid w:val="00346403"/>
    <w:rsid w:val="00350DB4"/>
    <w:rsid w:val="003518A8"/>
    <w:rsid w:val="00361FCA"/>
    <w:rsid w:val="00362EED"/>
    <w:rsid w:val="00363B61"/>
    <w:rsid w:val="0038107B"/>
    <w:rsid w:val="0038156E"/>
    <w:rsid w:val="00382CFF"/>
    <w:rsid w:val="00382DEB"/>
    <w:rsid w:val="003A172D"/>
    <w:rsid w:val="003A5347"/>
    <w:rsid w:val="003A671E"/>
    <w:rsid w:val="003B1BEB"/>
    <w:rsid w:val="003C7E58"/>
    <w:rsid w:val="003D4629"/>
    <w:rsid w:val="003D767C"/>
    <w:rsid w:val="003E3723"/>
    <w:rsid w:val="003F26D0"/>
    <w:rsid w:val="004022F2"/>
    <w:rsid w:val="00406DDA"/>
    <w:rsid w:val="00420623"/>
    <w:rsid w:val="00421220"/>
    <w:rsid w:val="00423457"/>
    <w:rsid w:val="00424F28"/>
    <w:rsid w:val="004268B0"/>
    <w:rsid w:val="00433A28"/>
    <w:rsid w:val="00437BD8"/>
    <w:rsid w:val="00443791"/>
    <w:rsid w:val="00467B64"/>
    <w:rsid w:val="00481CCA"/>
    <w:rsid w:val="0048542C"/>
    <w:rsid w:val="00485FAF"/>
    <w:rsid w:val="00495C21"/>
    <w:rsid w:val="004A5698"/>
    <w:rsid w:val="004B69EE"/>
    <w:rsid w:val="004D2771"/>
    <w:rsid w:val="004D2EA3"/>
    <w:rsid w:val="004E2A63"/>
    <w:rsid w:val="004E7021"/>
    <w:rsid w:val="004F4C72"/>
    <w:rsid w:val="004F7033"/>
    <w:rsid w:val="00511E1B"/>
    <w:rsid w:val="00513D55"/>
    <w:rsid w:val="00514649"/>
    <w:rsid w:val="0053008D"/>
    <w:rsid w:val="00544E6F"/>
    <w:rsid w:val="00550D71"/>
    <w:rsid w:val="00555402"/>
    <w:rsid w:val="00575BA7"/>
    <w:rsid w:val="0058429B"/>
    <w:rsid w:val="005A2F9D"/>
    <w:rsid w:val="005A349A"/>
    <w:rsid w:val="005B228A"/>
    <w:rsid w:val="005C521B"/>
    <w:rsid w:val="005C5CA8"/>
    <w:rsid w:val="005E728A"/>
    <w:rsid w:val="005F2E29"/>
    <w:rsid w:val="005F6DD1"/>
    <w:rsid w:val="00600399"/>
    <w:rsid w:val="00606BBA"/>
    <w:rsid w:val="00606D04"/>
    <w:rsid w:val="006101BA"/>
    <w:rsid w:val="0061347E"/>
    <w:rsid w:val="00620F01"/>
    <w:rsid w:val="00621D70"/>
    <w:rsid w:val="00660753"/>
    <w:rsid w:val="0066615A"/>
    <w:rsid w:val="0067323E"/>
    <w:rsid w:val="00690A76"/>
    <w:rsid w:val="006A0569"/>
    <w:rsid w:val="006A230A"/>
    <w:rsid w:val="006B0823"/>
    <w:rsid w:val="006B1AEF"/>
    <w:rsid w:val="006C1ABA"/>
    <w:rsid w:val="006C4AB7"/>
    <w:rsid w:val="006E088B"/>
    <w:rsid w:val="006E4159"/>
    <w:rsid w:val="006E4B80"/>
    <w:rsid w:val="006E622B"/>
    <w:rsid w:val="006F75DB"/>
    <w:rsid w:val="0070071D"/>
    <w:rsid w:val="00716CFD"/>
    <w:rsid w:val="007252A0"/>
    <w:rsid w:val="00733B3A"/>
    <w:rsid w:val="00733D8C"/>
    <w:rsid w:val="00733E4A"/>
    <w:rsid w:val="00735A5A"/>
    <w:rsid w:val="007379D5"/>
    <w:rsid w:val="0074179B"/>
    <w:rsid w:val="00757430"/>
    <w:rsid w:val="00766B29"/>
    <w:rsid w:val="0077065F"/>
    <w:rsid w:val="007745FE"/>
    <w:rsid w:val="00777D21"/>
    <w:rsid w:val="00780812"/>
    <w:rsid w:val="0078101C"/>
    <w:rsid w:val="007819D8"/>
    <w:rsid w:val="00786110"/>
    <w:rsid w:val="00786986"/>
    <w:rsid w:val="00792D98"/>
    <w:rsid w:val="007A2D3C"/>
    <w:rsid w:val="007A3A11"/>
    <w:rsid w:val="007A7ED3"/>
    <w:rsid w:val="007C2A60"/>
    <w:rsid w:val="007E24C9"/>
    <w:rsid w:val="007E30B5"/>
    <w:rsid w:val="007E31EC"/>
    <w:rsid w:val="007E77A3"/>
    <w:rsid w:val="007F7979"/>
    <w:rsid w:val="00800721"/>
    <w:rsid w:val="0080317B"/>
    <w:rsid w:val="00804E11"/>
    <w:rsid w:val="00811F2D"/>
    <w:rsid w:val="00817218"/>
    <w:rsid w:val="008204F8"/>
    <w:rsid w:val="008213F2"/>
    <w:rsid w:val="00821EA2"/>
    <w:rsid w:val="00823A74"/>
    <w:rsid w:val="00835B5D"/>
    <w:rsid w:val="008429B9"/>
    <w:rsid w:val="00842CDF"/>
    <w:rsid w:val="00851892"/>
    <w:rsid w:val="00861C3B"/>
    <w:rsid w:val="00866A38"/>
    <w:rsid w:val="00880B9E"/>
    <w:rsid w:val="008866F3"/>
    <w:rsid w:val="00887B4A"/>
    <w:rsid w:val="00890652"/>
    <w:rsid w:val="008A404F"/>
    <w:rsid w:val="008A786E"/>
    <w:rsid w:val="008D25EB"/>
    <w:rsid w:val="008D7509"/>
    <w:rsid w:val="008E76E2"/>
    <w:rsid w:val="008F7E92"/>
    <w:rsid w:val="00902FF3"/>
    <w:rsid w:val="00911141"/>
    <w:rsid w:val="00911753"/>
    <w:rsid w:val="0092328D"/>
    <w:rsid w:val="009235BE"/>
    <w:rsid w:val="00943C84"/>
    <w:rsid w:val="00944DC9"/>
    <w:rsid w:val="009525BE"/>
    <w:rsid w:val="00953D18"/>
    <w:rsid w:val="00955EA0"/>
    <w:rsid w:val="009575A6"/>
    <w:rsid w:val="00972811"/>
    <w:rsid w:val="00974E63"/>
    <w:rsid w:val="009751F8"/>
    <w:rsid w:val="009808A4"/>
    <w:rsid w:val="0098184F"/>
    <w:rsid w:val="009962F1"/>
    <w:rsid w:val="009A4EBD"/>
    <w:rsid w:val="009A5CE8"/>
    <w:rsid w:val="009A79D1"/>
    <w:rsid w:val="009B6290"/>
    <w:rsid w:val="009C5444"/>
    <w:rsid w:val="009D16E0"/>
    <w:rsid w:val="009D4B2D"/>
    <w:rsid w:val="009E3088"/>
    <w:rsid w:val="00A008D8"/>
    <w:rsid w:val="00A04A1A"/>
    <w:rsid w:val="00A063F8"/>
    <w:rsid w:val="00A1535C"/>
    <w:rsid w:val="00A218D2"/>
    <w:rsid w:val="00A260BB"/>
    <w:rsid w:val="00A4155C"/>
    <w:rsid w:val="00A41D2A"/>
    <w:rsid w:val="00A46BF8"/>
    <w:rsid w:val="00A46D12"/>
    <w:rsid w:val="00A62C1D"/>
    <w:rsid w:val="00A65B78"/>
    <w:rsid w:val="00A6732B"/>
    <w:rsid w:val="00A71722"/>
    <w:rsid w:val="00A751A2"/>
    <w:rsid w:val="00AB5C16"/>
    <w:rsid w:val="00AB631F"/>
    <w:rsid w:val="00AD33A5"/>
    <w:rsid w:val="00AE3872"/>
    <w:rsid w:val="00AF7094"/>
    <w:rsid w:val="00B00D66"/>
    <w:rsid w:val="00B0293A"/>
    <w:rsid w:val="00B20EAE"/>
    <w:rsid w:val="00B21CE2"/>
    <w:rsid w:val="00B24731"/>
    <w:rsid w:val="00B34783"/>
    <w:rsid w:val="00B470C7"/>
    <w:rsid w:val="00B63DD4"/>
    <w:rsid w:val="00B7786E"/>
    <w:rsid w:val="00B77BB0"/>
    <w:rsid w:val="00B80379"/>
    <w:rsid w:val="00BB6C78"/>
    <w:rsid w:val="00BC3750"/>
    <w:rsid w:val="00BC55C6"/>
    <w:rsid w:val="00BE7A24"/>
    <w:rsid w:val="00C24B62"/>
    <w:rsid w:val="00C3670F"/>
    <w:rsid w:val="00C43D70"/>
    <w:rsid w:val="00C47C54"/>
    <w:rsid w:val="00C52CF9"/>
    <w:rsid w:val="00C61976"/>
    <w:rsid w:val="00C66713"/>
    <w:rsid w:val="00C73B18"/>
    <w:rsid w:val="00C73F5F"/>
    <w:rsid w:val="00C84898"/>
    <w:rsid w:val="00CA071D"/>
    <w:rsid w:val="00CA2E6F"/>
    <w:rsid w:val="00CC1034"/>
    <w:rsid w:val="00CC1688"/>
    <w:rsid w:val="00CD1C72"/>
    <w:rsid w:val="00CD2404"/>
    <w:rsid w:val="00CD29EB"/>
    <w:rsid w:val="00CE462C"/>
    <w:rsid w:val="00CE52BD"/>
    <w:rsid w:val="00CF3910"/>
    <w:rsid w:val="00CF4827"/>
    <w:rsid w:val="00D12793"/>
    <w:rsid w:val="00D21666"/>
    <w:rsid w:val="00D3663D"/>
    <w:rsid w:val="00D41E82"/>
    <w:rsid w:val="00D644F4"/>
    <w:rsid w:val="00D75AAF"/>
    <w:rsid w:val="00D85046"/>
    <w:rsid w:val="00D92A20"/>
    <w:rsid w:val="00D97B36"/>
    <w:rsid w:val="00DA0498"/>
    <w:rsid w:val="00DA2E83"/>
    <w:rsid w:val="00DA36CD"/>
    <w:rsid w:val="00DA3F5C"/>
    <w:rsid w:val="00DB6ECB"/>
    <w:rsid w:val="00DC01C5"/>
    <w:rsid w:val="00DD43B4"/>
    <w:rsid w:val="00DD77A7"/>
    <w:rsid w:val="00DE258C"/>
    <w:rsid w:val="00DE7277"/>
    <w:rsid w:val="00DF0F4C"/>
    <w:rsid w:val="00DF4F28"/>
    <w:rsid w:val="00DF6E4B"/>
    <w:rsid w:val="00E03385"/>
    <w:rsid w:val="00E375EF"/>
    <w:rsid w:val="00E4041F"/>
    <w:rsid w:val="00E46BB9"/>
    <w:rsid w:val="00E55495"/>
    <w:rsid w:val="00E703EB"/>
    <w:rsid w:val="00E71636"/>
    <w:rsid w:val="00E71689"/>
    <w:rsid w:val="00E76024"/>
    <w:rsid w:val="00E93190"/>
    <w:rsid w:val="00E94720"/>
    <w:rsid w:val="00E97F48"/>
    <w:rsid w:val="00EA6111"/>
    <w:rsid w:val="00EB40FE"/>
    <w:rsid w:val="00EC341E"/>
    <w:rsid w:val="00ED1530"/>
    <w:rsid w:val="00ED7B2B"/>
    <w:rsid w:val="00EE25F2"/>
    <w:rsid w:val="00EE4741"/>
    <w:rsid w:val="00EE5985"/>
    <w:rsid w:val="00F0585D"/>
    <w:rsid w:val="00F111E1"/>
    <w:rsid w:val="00F204C8"/>
    <w:rsid w:val="00F23E49"/>
    <w:rsid w:val="00F53DCA"/>
    <w:rsid w:val="00F613CC"/>
    <w:rsid w:val="00F63079"/>
    <w:rsid w:val="00F7465D"/>
    <w:rsid w:val="00F80224"/>
    <w:rsid w:val="00F82037"/>
    <w:rsid w:val="00F9356C"/>
    <w:rsid w:val="00F97B30"/>
    <w:rsid w:val="00F97DA5"/>
    <w:rsid w:val="00FA0D78"/>
    <w:rsid w:val="00FA184B"/>
    <w:rsid w:val="00FC66E1"/>
    <w:rsid w:val="00FD62E7"/>
    <w:rsid w:val="00FE211B"/>
    <w:rsid w:val="00FE2C29"/>
    <w:rsid w:val="00FE57D2"/>
    <w:rsid w:val="00FE6F04"/>
    <w:rsid w:val="00FE78D3"/>
    <w:rsid w:val="00FF1E4C"/>
    <w:rsid w:val="00FF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5833B2"/>
  <w15:chartTrackingRefBased/>
  <w15:docId w15:val="{70568A58-3A0A-458D-A546-3FFD8D2C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45C"/>
    <w:pPr>
      <w:spacing w:after="200" w:line="276" w:lineRule="auto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3D767C"/>
    <w:pPr>
      <w:keepNext/>
      <w:numPr>
        <w:numId w:val="2"/>
      </w:numPr>
      <w:spacing w:before="240" w:after="60"/>
      <w:outlineLvl w:val="0"/>
    </w:pPr>
    <w:rPr>
      <w:rFonts w:ascii="Aptos Display" w:eastAsia="Aptos Display" w:hAnsi="Aptos Display" w:cs="Arial"/>
      <w:b/>
      <w:bCs/>
      <w:color w:val="1F4E78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3D767C"/>
    <w:pPr>
      <w:keepNext/>
      <w:numPr>
        <w:ilvl w:val="1"/>
        <w:numId w:val="2"/>
      </w:numPr>
      <w:spacing w:before="240" w:after="60"/>
      <w:outlineLvl w:val="1"/>
    </w:pPr>
    <w:rPr>
      <w:rFonts w:ascii="Aptos Display" w:eastAsia="Aptos Display" w:hAnsi="Aptos Display" w:cs="Arial"/>
      <w:b/>
      <w:bCs/>
      <w:i/>
      <w:iCs/>
      <w:color w:val="1F4E78"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3D767C"/>
    <w:pPr>
      <w:keepNext/>
      <w:numPr>
        <w:ilvl w:val="2"/>
        <w:numId w:val="2"/>
      </w:numPr>
      <w:spacing w:before="240" w:after="60"/>
      <w:outlineLvl w:val="2"/>
    </w:pPr>
    <w:rPr>
      <w:rFonts w:ascii="Aptos Display" w:eastAsia="Aptos Display" w:hAnsi="Aptos Display" w:cs="Arial"/>
      <w:b/>
      <w:bCs/>
      <w:color w:val="1F4E78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3D767C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3D767C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3D767C"/>
    <w:pPr>
      <w:numPr>
        <w:ilvl w:val="5"/>
        <w:numId w:val="2"/>
      </w:numPr>
      <w:spacing w:before="240" w:after="60"/>
      <w:outlineLvl w:val="5"/>
    </w:pPr>
    <w:rPr>
      <w:b/>
      <w:bCs/>
    </w:rPr>
  </w:style>
  <w:style w:type="paragraph" w:styleId="Ttulo7">
    <w:name w:val="heading 7"/>
    <w:basedOn w:val="Normal"/>
    <w:next w:val="Normal"/>
    <w:link w:val="Ttulo7Car"/>
    <w:qFormat/>
    <w:rsid w:val="003D767C"/>
    <w:pPr>
      <w:numPr>
        <w:ilvl w:val="6"/>
        <w:numId w:val="2"/>
      </w:num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3D767C"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qFormat/>
    <w:rsid w:val="003D767C"/>
    <w:pPr>
      <w:numPr>
        <w:ilvl w:val="8"/>
        <w:numId w:val="2"/>
      </w:numPr>
      <w:spacing w:before="240" w:after="60"/>
      <w:outlineLvl w:val="8"/>
    </w:pPr>
    <w:rPr>
      <w:rFonts w:ascii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D767C"/>
    <w:rPr>
      <w:rFonts w:ascii="Arial" w:eastAsia="Times New Roman" w:hAnsi="Arial" w:cs="Arial"/>
      <w:b/>
      <w:bCs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3D767C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3D767C"/>
    <w:rPr>
      <w:rFonts w:ascii="Arial" w:eastAsia="Times New Roman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3D767C"/>
    <w:rPr>
      <w:rFonts w:ascii="Times New Roman" w:eastAsia="Times New Roman" w:hAnsi="Times New Roman" w:cs="Times New Roman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3D767C"/>
    <w:rPr>
      <w:rFonts w:ascii="Times New Roman" w:eastAsia="Times New Roman" w:hAnsi="Times New Roman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3D767C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3D767C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3D767C"/>
    <w:rPr>
      <w:rFonts w:ascii="Times New Roman" w:eastAsia="Times New Roman" w:hAnsi="Times New Roman" w:cs="Times New Roman"/>
      <w:i/>
      <w:i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3D767C"/>
    <w:rPr>
      <w:rFonts w:ascii="Arial" w:eastAsia="Times New Roman" w:hAnsi="Arial" w:cs="Arial"/>
      <w:lang w:val="es-ES_tradnl" w:eastAsia="es-ES"/>
    </w:rPr>
  </w:style>
  <w:style w:type="paragraph" w:styleId="Encabezado">
    <w:name w:val="header"/>
    <w:basedOn w:val="Normal"/>
    <w:link w:val="EncabezadoCar"/>
    <w:rsid w:val="003D76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767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3D76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D767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3D767C"/>
  </w:style>
  <w:style w:type="paragraph" w:customStyle="1" w:styleId="Default">
    <w:name w:val="Default"/>
    <w:rsid w:val="003D767C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D767C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3D767C"/>
    <w:rPr>
      <w:color w:val="0000FF"/>
      <w:u w:val="single"/>
    </w:rPr>
  </w:style>
  <w:style w:type="character" w:styleId="Refdecomentario">
    <w:name w:val="annotation reference"/>
    <w:basedOn w:val="Fuentedeprrafopredeter"/>
    <w:rsid w:val="003D767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D767C"/>
  </w:style>
  <w:style w:type="character" w:customStyle="1" w:styleId="TextocomentarioCar">
    <w:name w:val="Texto comentario Car"/>
    <w:basedOn w:val="Fuentedeprrafopredeter"/>
    <w:link w:val="Textocomentario"/>
    <w:rsid w:val="003D767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D767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D767C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rsid w:val="003D767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D767C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tulo">
    <w:name w:val="Title"/>
    <w:basedOn w:val="Normal"/>
    <w:next w:val="Normal"/>
    <w:link w:val="TtuloCar"/>
    <w:qFormat/>
    <w:rsid w:val="003D767C"/>
    <w:pPr>
      <w:spacing w:before="240" w:after="60"/>
      <w:jc w:val="center"/>
      <w:outlineLvl w:val="0"/>
    </w:pPr>
    <w:rPr>
      <w:rFonts w:ascii="Aptos Display" w:eastAsia="Aptos Display" w:hAnsi="Aptos Display"/>
      <w:b/>
      <w:bCs/>
      <w:color w:val="1F4E78"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3D767C"/>
    <w:rPr>
      <w:rFonts w:ascii="Cambria" w:eastAsia="Times New Roman" w:hAnsi="Cambria" w:cs="Times New Roman"/>
      <w:b/>
      <w:bCs/>
      <w:kern w:val="28"/>
      <w:sz w:val="32"/>
      <w:szCs w:val="32"/>
      <w:lang w:val="es-ES_tradnl" w:eastAsia="es-ES"/>
    </w:rPr>
  </w:style>
  <w:style w:type="paragraph" w:styleId="TDC1">
    <w:name w:val="toc 1"/>
    <w:basedOn w:val="Normal"/>
    <w:next w:val="Normal"/>
    <w:autoRedefine/>
    <w:uiPriority w:val="39"/>
    <w:rsid w:val="003D767C"/>
  </w:style>
  <w:style w:type="table" w:styleId="Tablaconcuadrcula">
    <w:name w:val="Table Grid"/>
    <w:basedOn w:val="Tablanormal"/>
    <w:uiPriority w:val="39"/>
    <w:rsid w:val="00C667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textrun">
    <w:name w:val="normaltextrun"/>
    <w:basedOn w:val="Fuentedeprrafopredeter"/>
    <w:rsid w:val="00CD2404"/>
  </w:style>
  <w:style w:type="paragraph" w:styleId="Sinespaciado">
    <w:name w:val="No Spacing"/>
    <w:uiPriority w:val="1"/>
    <w:qFormat/>
    <w:rsid w:val="00C47C54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Mencinsinresolver">
    <w:name w:val="Unresolved Mention"/>
    <w:basedOn w:val="Fuentedeprrafopredeter"/>
    <w:uiPriority w:val="99"/>
    <w:semiHidden/>
    <w:unhideWhenUsed/>
    <w:rsid w:val="00780812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E9319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des\Downloads\pla-plt-03carta_h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BA281-57BA-4B09-B535-933DB9208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pla-plt-03carta_hor</Template>
  <TotalTime>63</TotalTime>
  <Pages>5</Pages>
  <Words>529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Gabriela Vides Morán</dc:creator>
  <cp:keywords/>
  <dc:description/>
  <cp:lastModifiedBy>Ana Karina Pineda Sanchez de Dieguez</cp:lastModifiedBy>
  <cp:revision>3</cp:revision>
  <cp:lastPrinted>2026-07-27T22:24:00Z</cp:lastPrinted>
  <dcterms:created xsi:type="dcterms:W3CDTF">2026-10-06T00:30:00Z</dcterms:created>
  <dcterms:modified xsi:type="dcterms:W3CDTF">2026-10-07T20:13:00Z</dcterms:modified>
</cp:coreProperties>
</file>