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D001D" w14:textId="57449120" w:rsidR="002B345C" w:rsidRPr="00330C71" w:rsidRDefault="002B345C" w:rsidP="002B345C">
      <w:pPr>
        <w:rPr>
          <w:rFonts w:ascii="Arial" w:hAnsi="Arial" w:cs="Arial"/>
        </w:rPr>
      </w:pPr>
      <w:r w:rsidRPr="00330C71">
        <w:rPr>
          <w:rFonts w:ascii="Arial" w:hAnsi="Arial" w:cs="Arial"/>
          <w:b/>
          <w:smallCaps/>
        </w:rPr>
        <w:t>Instrucciones:</w:t>
      </w:r>
      <w:r w:rsidRPr="00330C71">
        <w:rPr>
          <w:rFonts w:ascii="Arial" w:hAnsi="Arial" w:cs="Arial"/>
          <w:smallCaps/>
        </w:rPr>
        <w:t xml:space="preserve"> </w:t>
      </w:r>
      <w:r w:rsidRPr="00330C71">
        <w:rPr>
          <w:rFonts w:ascii="Arial" w:hAnsi="Arial" w:cs="Arial"/>
        </w:rPr>
        <w:t xml:space="preserve">Enliste la información que se solicita </w:t>
      </w:r>
      <w:r w:rsidR="001E65C5">
        <w:rPr>
          <w:rFonts w:ascii="Arial" w:hAnsi="Arial" w:cs="Arial"/>
        </w:rPr>
        <w:t>a continuación,</w:t>
      </w:r>
      <w:r w:rsidRPr="00330C71">
        <w:rPr>
          <w:rFonts w:ascii="Arial" w:hAnsi="Arial" w:cs="Arial"/>
        </w:rPr>
        <w:t xml:space="preserve"> </w:t>
      </w:r>
      <w:r w:rsidR="001E65C5">
        <w:rPr>
          <w:rFonts w:ascii="Arial" w:hAnsi="Arial" w:cs="Arial"/>
        </w:rPr>
        <w:t>a</w:t>
      </w:r>
      <w:r w:rsidRPr="00330C71">
        <w:rPr>
          <w:rFonts w:ascii="Arial" w:hAnsi="Arial" w:cs="Arial"/>
        </w:rPr>
        <w:t xml:space="preserve">gregue todas las filas que sean necesarias en cada recuadro.  </w:t>
      </w:r>
    </w:p>
    <w:tbl>
      <w:tblPr>
        <w:tblStyle w:val="Tablaconcuadrcula"/>
        <w:tblpPr w:leftFromText="141" w:rightFromText="141" w:vertAnchor="text" w:horzAnchor="margin" w:tblpY="62"/>
        <w:tblW w:w="0" w:type="auto"/>
        <w:tblLook w:val="04A0" w:firstRow="1" w:lastRow="0" w:firstColumn="1" w:lastColumn="0" w:noHBand="0" w:noVBand="1"/>
      </w:tblPr>
      <w:tblGrid>
        <w:gridCol w:w="14737"/>
      </w:tblGrid>
      <w:tr w:rsidR="002B345C" w:rsidRPr="00330C71" w14:paraId="4C46A3DD" w14:textId="77777777" w:rsidTr="00777D21">
        <w:trPr>
          <w:trHeight w:val="841"/>
        </w:trPr>
        <w:tc>
          <w:tcPr>
            <w:tcW w:w="14737" w:type="dxa"/>
          </w:tcPr>
          <w:p w14:paraId="4F5A0A36" w14:textId="77777777" w:rsidR="002B345C" w:rsidRPr="00330C71" w:rsidRDefault="002B345C" w:rsidP="003116AC">
            <w:pPr>
              <w:rPr>
                <w:rFonts w:ascii="Arial" w:hAnsi="Arial" w:cs="Arial"/>
              </w:rPr>
            </w:pPr>
            <w:r w:rsidRPr="00330C71">
              <w:rPr>
                <w:rFonts w:ascii="Arial" w:hAnsi="Arial" w:cs="Arial"/>
                <w:b/>
              </w:rPr>
              <w:t xml:space="preserve">Nombre del centro educativo: </w:t>
            </w:r>
          </w:p>
        </w:tc>
      </w:tr>
    </w:tbl>
    <w:p w14:paraId="2234070A" w14:textId="29C6B4FE" w:rsidR="002B345C" w:rsidRPr="00330C71" w:rsidRDefault="002B345C" w:rsidP="002B345C">
      <w:pPr>
        <w:tabs>
          <w:tab w:val="left" w:pos="3740"/>
        </w:tabs>
        <w:rPr>
          <w:rFonts w:ascii="Arial" w:hAnsi="Arial" w:cs="Arial"/>
          <w:b/>
        </w:rPr>
      </w:pPr>
    </w:p>
    <w:p w14:paraId="40FEE12D" w14:textId="5DD275BE" w:rsidR="002B345C" w:rsidRPr="00330C71" w:rsidRDefault="002B345C" w:rsidP="002B345C">
      <w:pPr>
        <w:pStyle w:val="Prrafodelista"/>
        <w:numPr>
          <w:ilvl w:val="0"/>
          <w:numId w:val="40"/>
        </w:numPr>
        <w:tabs>
          <w:tab w:val="left" w:pos="3740"/>
        </w:tabs>
        <w:rPr>
          <w:rFonts w:ascii="Arial" w:hAnsi="Arial" w:cs="Arial"/>
          <w:b/>
        </w:rPr>
      </w:pPr>
      <w:r w:rsidRPr="00330C71">
        <w:rPr>
          <w:rFonts w:ascii="Arial" w:hAnsi="Arial" w:cs="Arial"/>
          <w:b/>
        </w:rPr>
        <w:t>Información del personal docente</w:t>
      </w:r>
      <w:r w:rsidR="000A5052">
        <w:rPr>
          <w:rFonts w:ascii="Arial" w:hAnsi="Arial" w:cs="Arial"/>
          <w:b/>
        </w:rPr>
        <w:t xml:space="preserve"> asociado a la carrera que se solicita:</w:t>
      </w:r>
    </w:p>
    <w:tbl>
      <w:tblPr>
        <w:tblStyle w:val="Tablaconcuadrcula"/>
        <w:tblW w:w="14792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8"/>
        <w:gridCol w:w="3424"/>
        <w:gridCol w:w="1751"/>
        <w:gridCol w:w="2351"/>
        <w:gridCol w:w="1655"/>
        <w:gridCol w:w="2470"/>
        <w:gridCol w:w="2473"/>
      </w:tblGrid>
      <w:tr w:rsidR="001E65C5" w:rsidRPr="00330C71" w14:paraId="44380D6B" w14:textId="77777777" w:rsidTr="00733E4A">
        <w:trPr>
          <w:trHeight w:val="583"/>
          <w:tblCellSpacing w:w="20" w:type="dxa"/>
          <w:jc w:val="center"/>
        </w:trPr>
        <w:tc>
          <w:tcPr>
            <w:tcW w:w="608" w:type="dxa"/>
            <w:shd w:val="clear" w:color="auto" w:fill="002060"/>
            <w:vAlign w:val="center"/>
          </w:tcPr>
          <w:p w14:paraId="0D114D53" w14:textId="77777777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No.</w:t>
            </w:r>
          </w:p>
        </w:tc>
        <w:tc>
          <w:tcPr>
            <w:tcW w:w="3384" w:type="dxa"/>
            <w:shd w:val="clear" w:color="auto" w:fill="002060"/>
            <w:vAlign w:val="center"/>
          </w:tcPr>
          <w:p w14:paraId="6BD011B0" w14:textId="77777777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Nombre</w:t>
            </w:r>
          </w:p>
        </w:tc>
        <w:tc>
          <w:tcPr>
            <w:tcW w:w="1711" w:type="dxa"/>
            <w:shd w:val="clear" w:color="auto" w:fill="002060"/>
            <w:vAlign w:val="center"/>
          </w:tcPr>
          <w:p w14:paraId="2843710B" w14:textId="142C7CF8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T</w:t>
            </w:r>
            <w:r>
              <w:rPr>
                <w:rFonts w:ascii="Arial" w:hAnsi="Arial" w:cs="Arial"/>
                <w:b/>
                <w:smallCaps/>
              </w:rPr>
              <w:t>í</w:t>
            </w:r>
            <w:r w:rsidRPr="00330C71">
              <w:rPr>
                <w:rFonts w:ascii="Arial" w:hAnsi="Arial" w:cs="Arial"/>
                <w:b/>
                <w:smallCaps/>
              </w:rPr>
              <w:t>tulo</w:t>
            </w:r>
          </w:p>
        </w:tc>
        <w:tc>
          <w:tcPr>
            <w:tcW w:w="2311" w:type="dxa"/>
            <w:shd w:val="clear" w:color="auto" w:fill="002060"/>
            <w:vAlign w:val="center"/>
          </w:tcPr>
          <w:p w14:paraId="3E54803F" w14:textId="739798B8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No. de registro del título</w:t>
            </w:r>
          </w:p>
        </w:tc>
        <w:tc>
          <w:tcPr>
            <w:tcW w:w="1615" w:type="dxa"/>
            <w:shd w:val="clear" w:color="auto" w:fill="002060"/>
            <w:vAlign w:val="center"/>
          </w:tcPr>
          <w:p w14:paraId="4AC8D524" w14:textId="77777777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Cui</w:t>
            </w:r>
          </w:p>
        </w:tc>
        <w:tc>
          <w:tcPr>
            <w:tcW w:w="2430" w:type="dxa"/>
            <w:shd w:val="clear" w:color="auto" w:fill="002060"/>
          </w:tcPr>
          <w:p w14:paraId="40F55E2F" w14:textId="110B5771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>
              <w:rPr>
                <w:rFonts w:ascii="Arial" w:hAnsi="Arial" w:cs="Arial"/>
                <w:b/>
                <w:smallCaps/>
              </w:rPr>
              <w:t>No. de registro de cédula docente</w:t>
            </w:r>
          </w:p>
        </w:tc>
        <w:tc>
          <w:tcPr>
            <w:tcW w:w="2413" w:type="dxa"/>
            <w:shd w:val="clear" w:color="auto" w:fill="002060"/>
            <w:vAlign w:val="center"/>
          </w:tcPr>
          <w:p w14:paraId="0E2889B8" w14:textId="3C4BBF44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Área, subárea o asignatura</w:t>
            </w:r>
          </w:p>
        </w:tc>
      </w:tr>
      <w:tr w:rsidR="001E65C5" w:rsidRPr="00330C71" w14:paraId="29CE858A" w14:textId="77777777" w:rsidTr="00733E4A">
        <w:trPr>
          <w:trHeight w:val="257"/>
          <w:tblCellSpacing w:w="20" w:type="dxa"/>
          <w:jc w:val="center"/>
        </w:trPr>
        <w:tc>
          <w:tcPr>
            <w:tcW w:w="608" w:type="dxa"/>
          </w:tcPr>
          <w:p w14:paraId="356796D7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84" w:type="dxa"/>
          </w:tcPr>
          <w:p w14:paraId="62128F32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11" w:type="dxa"/>
          </w:tcPr>
          <w:p w14:paraId="7D0C49E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5B7B18F9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15" w:type="dxa"/>
          </w:tcPr>
          <w:p w14:paraId="1C79F96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14:paraId="2BB9626D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14:paraId="2D04BCDF" w14:textId="202AF9AF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5A24732A" w14:textId="77777777" w:rsidTr="00733E4A">
        <w:trPr>
          <w:trHeight w:val="257"/>
          <w:tblCellSpacing w:w="20" w:type="dxa"/>
          <w:jc w:val="center"/>
        </w:trPr>
        <w:tc>
          <w:tcPr>
            <w:tcW w:w="608" w:type="dxa"/>
          </w:tcPr>
          <w:p w14:paraId="72E5C064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84" w:type="dxa"/>
          </w:tcPr>
          <w:p w14:paraId="7312C48C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11" w:type="dxa"/>
          </w:tcPr>
          <w:p w14:paraId="320B1164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6DA6FDC5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15" w:type="dxa"/>
          </w:tcPr>
          <w:p w14:paraId="3A62639B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14:paraId="17D93389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14:paraId="27EA1495" w14:textId="0201BDC1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0C260E29" w14:textId="77777777" w:rsidTr="00733E4A">
        <w:trPr>
          <w:trHeight w:val="271"/>
          <w:tblCellSpacing w:w="20" w:type="dxa"/>
          <w:jc w:val="center"/>
        </w:trPr>
        <w:tc>
          <w:tcPr>
            <w:tcW w:w="608" w:type="dxa"/>
          </w:tcPr>
          <w:p w14:paraId="436306B2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84" w:type="dxa"/>
          </w:tcPr>
          <w:p w14:paraId="4904BED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11" w:type="dxa"/>
          </w:tcPr>
          <w:p w14:paraId="561A38B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46FD9812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15" w:type="dxa"/>
          </w:tcPr>
          <w:p w14:paraId="09BFC61B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14:paraId="0A64E22A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14:paraId="6313DD84" w14:textId="029ADEE0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30D966AB" w14:textId="77777777" w:rsidTr="00733E4A">
        <w:trPr>
          <w:trHeight w:val="257"/>
          <w:tblCellSpacing w:w="20" w:type="dxa"/>
          <w:jc w:val="center"/>
        </w:trPr>
        <w:tc>
          <w:tcPr>
            <w:tcW w:w="608" w:type="dxa"/>
          </w:tcPr>
          <w:p w14:paraId="2AFA0261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84" w:type="dxa"/>
          </w:tcPr>
          <w:p w14:paraId="543A01A7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11" w:type="dxa"/>
          </w:tcPr>
          <w:p w14:paraId="505E4945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4C2DC19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15" w:type="dxa"/>
          </w:tcPr>
          <w:p w14:paraId="1268C2C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14:paraId="0331FFB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14:paraId="59E7E8C3" w14:textId="5B450DDF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5DCD3B81" w14:textId="77777777" w:rsidTr="00733E4A">
        <w:trPr>
          <w:trHeight w:val="257"/>
          <w:tblCellSpacing w:w="20" w:type="dxa"/>
          <w:jc w:val="center"/>
        </w:trPr>
        <w:tc>
          <w:tcPr>
            <w:tcW w:w="608" w:type="dxa"/>
          </w:tcPr>
          <w:p w14:paraId="1F448231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84" w:type="dxa"/>
          </w:tcPr>
          <w:p w14:paraId="2243640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11" w:type="dxa"/>
          </w:tcPr>
          <w:p w14:paraId="0E601172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1689F3CB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15" w:type="dxa"/>
          </w:tcPr>
          <w:p w14:paraId="455A811F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14:paraId="1F3B451F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14:paraId="0D8C6361" w14:textId="302BE6A0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</w:tbl>
    <w:p w14:paraId="690E068F" w14:textId="0FB2F167" w:rsidR="0053008D" w:rsidRPr="00780812" w:rsidRDefault="00780812" w:rsidP="001D2140">
      <w:pPr>
        <w:jc w:val="right"/>
        <w:rPr>
          <w:rFonts w:ascii="Segoe UI" w:hAnsi="Segoe UI" w:cs="Segoe UI"/>
          <w:b/>
          <w:bCs/>
          <w:sz w:val="20"/>
          <w:szCs w:val="20"/>
        </w:rPr>
      </w:pPr>
      <w:r w:rsidRPr="00780812">
        <w:rPr>
          <w:rFonts w:ascii="Segoe UI" w:hAnsi="Segoe UI" w:cs="Segoe UI"/>
          <w:b/>
          <w:bCs/>
          <w:sz w:val="20"/>
          <w:szCs w:val="20"/>
        </w:rPr>
        <w:t xml:space="preserve">Nota: consultar el Manual de Requerimientos Docente en el siguiente enlace: </w:t>
      </w:r>
      <w:hyperlink r:id="rId8" w:history="1">
        <w:r w:rsidRPr="00780812">
          <w:rPr>
            <w:rStyle w:val="Hipervnculo"/>
            <w:rFonts w:ascii="Segoe UI" w:hAnsi="Segoe UI" w:cs="Segoe UI"/>
            <w:b/>
            <w:bCs/>
            <w:sz w:val="20"/>
            <w:szCs w:val="20"/>
          </w:rPr>
          <w:t>https://digecur.mineduc.gob.gt/manual-de-requerimientos-docente/</w:t>
        </w:r>
      </w:hyperlink>
      <w:r w:rsidRPr="00780812">
        <w:rPr>
          <w:rFonts w:ascii="Segoe UI" w:hAnsi="Segoe UI" w:cs="Segoe UI"/>
          <w:b/>
          <w:bCs/>
          <w:sz w:val="20"/>
          <w:szCs w:val="20"/>
        </w:rPr>
        <w:t xml:space="preserve"> </w:t>
      </w:r>
    </w:p>
    <w:p w14:paraId="02C44E09" w14:textId="48BB8805" w:rsidR="0053008D" w:rsidRPr="001211F6" w:rsidRDefault="0053008D" w:rsidP="001E65C5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866A38">
        <w:rPr>
          <w:rFonts w:ascii="Segoe UI" w:hAnsi="Segoe UI" w:cs="Segoe UI"/>
          <w:b/>
          <w:bCs/>
        </w:rPr>
        <w:t>Plan</w:t>
      </w:r>
      <w:r w:rsidR="001211F6">
        <w:rPr>
          <w:rFonts w:ascii="Segoe UI" w:hAnsi="Segoe UI" w:cs="Segoe UI"/>
          <w:b/>
          <w:bCs/>
        </w:rPr>
        <w:t xml:space="preserve"> y</w:t>
      </w:r>
      <w:r w:rsidRPr="00866A38">
        <w:rPr>
          <w:rFonts w:ascii="Segoe UI" w:hAnsi="Segoe UI" w:cs="Segoe UI"/>
          <w:b/>
          <w:bCs/>
        </w:rPr>
        <w:t xml:space="preserve"> jornada</w:t>
      </w:r>
      <w:r w:rsidR="00F204C8">
        <w:rPr>
          <w:rFonts w:ascii="Segoe UI" w:hAnsi="Segoe UI" w:cs="Segoe UI"/>
          <w:b/>
          <w:bCs/>
        </w:rPr>
        <w:t xml:space="preserve"> (colocar un </w:t>
      </w:r>
      <w:r w:rsidR="00F204C8" w:rsidRPr="00F204C8">
        <w:rPr>
          <w:rFonts w:ascii="Segoe UI Emoji" w:hAnsi="Segoe UI Emoji" w:cs="Segoe UI Emoji"/>
          <w:color w:val="000000" w:themeColor="text1"/>
          <w:shd w:val="clear" w:color="auto" w:fill="FFFFFF"/>
        </w:rPr>
        <w:t>✔</w:t>
      </w:r>
      <w:r w:rsidR="00F204C8" w:rsidRPr="00F204C8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F204C8" w:rsidRPr="00F204C8">
        <w:rPr>
          <w:rFonts w:ascii="Segoe UI" w:hAnsi="Segoe UI" w:cs="Segoe UI"/>
          <w:b/>
          <w:bCs/>
          <w:color w:val="000000" w:themeColor="text1"/>
          <w:shd w:val="clear" w:color="auto" w:fill="FFFFFF"/>
        </w:rPr>
        <w:t>donde corresponde).</w:t>
      </w:r>
    </w:p>
    <w:tbl>
      <w:tblPr>
        <w:tblStyle w:val="Tablaconcuadrcula"/>
        <w:tblpPr w:leftFromText="141" w:rightFromText="141" w:vertAnchor="text" w:horzAnchor="page" w:tblpX="1747" w:tblpY="37"/>
        <w:tblW w:w="12203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675"/>
        <w:gridCol w:w="1358"/>
        <w:gridCol w:w="951"/>
        <w:gridCol w:w="1493"/>
        <w:gridCol w:w="1102"/>
        <w:gridCol w:w="1727"/>
        <w:gridCol w:w="1165"/>
        <w:gridCol w:w="1606"/>
        <w:gridCol w:w="1126"/>
      </w:tblGrid>
      <w:tr w:rsidR="001211F6" w:rsidRPr="00AE2647" w14:paraId="688AADEA" w14:textId="77777777" w:rsidTr="004A5698">
        <w:trPr>
          <w:trHeight w:val="314"/>
          <w:tblHeader/>
          <w:tblCellSpacing w:w="20" w:type="dxa"/>
        </w:trPr>
        <w:tc>
          <w:tcPr>
            <w:tcW w:w="12123" w:type="dxa"/>
            <w:gridSpan w:val="9"/>
            <w:shd w:val="clear" w:color="auto" w:fill="002060"/>
          </w:tcPr>
          <w:p w14:paraId="7749E2B2" w14:textId="77777777" w:rsidR="001211F6" w:rsidRPr="00AE2647" w:rsidRDefault="001211F6" w:rsidP="001211F6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>
              <w:rPr>
                <w:rFonts w:ascii="Segoe UI" w:hAnsi="Segoe UI" w:cs="Segoe UI"/>
                <w:b/>
                <w:smallCaps/>
              </w:rPr>
              <w:t>Plan y jornada</w:t>
            </w:r>
          </w:p>
        </w:tc>
      </w:tr>
      <w:tr w:rsidR="004A5698" w:rsidRPr="00AE2647" w14:paraId="5319664E" w14:textId="77777777" w:rsidTr="00A46BF8">
        <w:trPr>
          <w:trHeight w:val="546"/>
          <w:tblCellSpacing w:w="20" w:type="dxa"/>
        </w:trPr>
        <w:tc>
          <w:tcPr>
            <w:tcW w:w="1615" w:type="dxa"/>
            <w:shd w:val="clear" w:color="auto" w:fill="002060"/>
            <w:vAlign w:val="center"/>
          </w:tcPr>
          <w:p w14:paraId="2B3ECF8A" w14:textId="77777777" w:rsidR="001211F6" w:rsidRPr="00F204C8" w:rsidRDefault="001211F6" w:rsidP="00382CFF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F204C8">
              <w:rPr>
                <w:rFonts w:ascii="Segoe UI" w:hAnsi="Segoe UI" w:cs="Segoe UI"/>
                <w:b/>
                <w:bCs/>
              </w:rPr>
              <w:t>Plan</w:t>
            </w:r>
          </w:p>
        </w:tc>
        <w:tc>
          <w:tcPr>
            <w:tcW w:w="1318" w:type="dxa"/>
            <w:shd w:val="clear" w:color="auto" w:fill="002060"/>
            <w:vAlign w:val="center"/>
          </w:tcPr>
          <w:p w14:paraId="23AC9955" w14:textId="77777777" w:rsidR="001211F6" w:rsidRPr="00382CFF" w:rsidRDefault="001211F6" w:rsidP="00382CFF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382CFF">
              <w:rPr>
                <w:rFonts w:ascii="Segoe UI" w:hAnsi="Segoe UI" w:cs="Segoe UI"/>
                <w:b/>
                <w:bCs/>
              </w:rPr>
              <w:t>Diario</w:t>
            </w:r>
          </w:p>
        </w:tc>
        <w:tc>
          <w:tcPr>
            <w:tcW w:w="3506" w:type="dxa"/>
            <w:gridSpan w:val="3"/>
          </w:tcPr>
          <w:p w14:paraId="2F830E33" w14:textId="77777777" w:rsidR="001211F6" w:rsidRPr="00AE2647" w:rsidRDefault="001211F6" w:rsidP="001211F6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687" w:type="dxa"/>
            <w:shd w:val="clear" w:color="auto" w:fill="002060"/>
          </w:tcPr>
          <w:p w14:paraId="51C47678" w14:textId="77777777" w:rsidR="001211F6" w:rsidRPr="004A5698" w:rsidRDefault="001211F6" w:rsidP="004A5698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4A5698">
              <w:rPr>
                <w:rFonts w:ascii="Segoe UI" w:hAnsi="Segoe UI" w:cs="Segoe UI"/>
                <w:b/>
                <w:bCs/>
              </w:rPr>
              <w:t>Fin de semana</w:t>
            </w:r>
          </w:p>
        </w:tc>
        <w:tc>
          <w:tcPr>
            <w:tcW w:w="3836" w:type="dxa"/>
            <w:gridSpan w:val="3"/>
          </w:tcPr>
          <w:p w14:paraId="7901BF6B" w14:textId="77777777" w:rsidR="001211F6" w:rsidRPr="00AE2647" w:rsidRDefault="001211F6" w:rsidP="001211F6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7E30B5" w:rsidRPr="00AE2647" w14:paraId="51347B1B" w14:textId="77777777" w:rsidTr="00A46BF8">
        <w:trPr>
          <w:trHeight w:val="301"/>
          <w:tblCellSpacing w:w="20" w:type="dxa"/>
        </w:trPr>
        <w:tc>
          <w:tcPr>
            <w:tcW w:w="1615" w:type="dxa"/>
            <w:shd w:val="clear" w:color="auto" w:fill="002060"/>
            <w:vAlign w:val="center"/>
          </w:tcPr>
          <w:p w14:paraId="107690AF" w14:textId="77777777" w:rsidR="001211F6" w:rsidRPr="00F204C8" w:rsidRDefault="001211F6" w:rsidP="00382CFF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F204C8">
              <w:rPr>
                <w:rFonts w:ascii="Segoe UI" w:hAnsi="Segoe UI" w:cs="Segoe UI"/>
                <w:b/>
                <w:bCs/>
              </w:rPr>
              <w:t>Jornada</w:t>
            </w:r>
          </w:p>
        </w:tc>
        <w:tc>
          <w:tcPr>
            <w:tcW w:w="1318" w:type="dxa"/>
            <w:shd w:val="clear" w:color="auto" w:fill="002060"/>
            <w:vAlign w:val="center"/>
          </w:tcPr>
          <w:p w14:paraId="2F9954F4" w14:textId="77777777" w:rsidR="001211F6" w:rsidRPr="00382CFF" w:rsidRDefault="001211F6" w:rsidP="00382CFF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382CFF">
              <w:rPr>
                <w:rFonts w:ascii="Segoe UI" w:hAnsi="Segoe UI" w:cs="Segoe UI"/>
                <w:b/>
                <w:bCs/>
              </w:rPr>
              <w:t>Matutina</w:t>
            </w:r>
          </w:p>
        </w:tc>
        <w:tc>
          <w:tcPr>
            <w:tcW w:w="911" w:type="dxa"/>
          </w:tcPr>
          <w:p w14:paraId="285CE424" w14:textId="77777777" w:rsidR="001211F6" w:rsidRPr="00AE2647" w:rsidRDefault="001211F6" w:rsidP="001211F6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453" w:type="dxa"/>
            <w:shd w:val="clear" w:color="auto" w:fill="002060"/>
          </w:tcPr>
          <w:p w14:paraId="0EA90835" w14:textId="77777777" w:rsidR="001211F6" w:rsidRPr="004A5698" w:rsidRDefault="001211F6" w:rsidP="004A5698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4A5698">
              <w:rPr>
                <w:rFonts w:ascii="Segoe UI" w:hAnsi="Segoe UI" w:cs="Segoe UI"/>
                <w:b/>
                <w:bCs/>
              </w:rPr>
              <w:t>Vespertina</w:t>
            </w:r>
          </w:p>
        </w:tc>
        <w:tc>
          <w:tcPr>
            <w:tcW w:w="1061" w:type="dxa"/>
          </w:tcPr>
          <w:p w14:paraId="05AC858A" w14:textId="77777777" w:rsidR="001211F6" w:rsidRPr="00AE2647" w:rsidRDefault="001211F6" w:rsidP="001211F6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687" w:type="dxa"/>
            <w:shd w:val="clear" w:color="auto" w:fill="002060"/>
          </w:tcPr>
          <w:p w14:paraId="468BC005" w14:textId="77777777" w:rsidR="001211F6" w:rsidRPr="004A5698" w:rsidRDefault="001211F6" w:rsidP="004A5698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4A5698">
              <w:rPr>
                <w:rFonts w:ascii="Segoe UI" w:hAnsi="Segoe UI" w:cs="Segoe UI"/>
                <w:b/>
                <w:bCs/>
              </w:rPr>
              <w:t>Doble</w:t>
            </w:r>
          </w:p>
        </w:tc>
        <w:tc>
          <w:tcPr>
            <w:tcW w:w="1125" w:type="dxa"/>
          </w:tcPr>
          <w:p w14:paraId="7A526531" w14:textId="77777777" w:rsidR="001211F6" w:rsidRPr="00AE2647" w:rsidRDefault="001211F6" w:rsidP="001211F6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566" w:type="dxa"/>
            <w:shd w:val="clear" w:color="auto" w:fill="002060"/>
          </w:tcPr>
          <w:p w14:paraId="4600FFC9" w14:textId="77777777" w:rsidR="001211F6" w:rsidRPr="004A5698" w:rsidRDefault="001211F6" w:rsidP="004A5698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</w:rPr>
            </w:pPr>
            <w:r w:rsidRPr="004A5698">
              <w:rPr>
                <w:rFonts w:ascii="Segoe UI" w:hAnsi="Segoe UI" w:cs="Segoe UI"/>
                <w:b/>
                <w:bCs/>
              </w:rPr>
              <w:t>Nocturna</w:t>
            </w:r>
          </w:p>
        </w:tc>
        <w:tc>
          <w:tcPr>
            <w:tcW w:w="1064" w:type="dxa"/>
          </w:tcPr>
          <w:p w14:paraId="2F61ACF2" w14:textId="77777777" w:rsidR="001211F6" w:rsidRPr="00AE2647" w:rsidRDefault="001211F6" w:rsidP="001211F6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</w:tbl>
    <w:p w14:paraId="5D5E039A" w14:textId="6B0985DE" w:rsidR="001211F6" w:rsidRDefault="001211F6" w:rsidP="001211F6">
      <w:pPr>
        <w:rPr>
          <w:rFonts w:ascii="Segoe UI" w:hAnsi="Segoe UI" w:cs="Segoe UI"/>
          <w:b/>
          <w:bCs/>
        </w:rPr>
      </w:pPr>
    </w:p>
    <w:p w14:paraId="67618F8E" w14:textId="24CD28CF" w:rsidR="001211F6" w:rsidRDefault="001211F6" w:rsidP="001211F6">
      <w:pPr>
        <w:rPr>
          <w:rFonts w:ascii="Segoe UI" w:hAnsi="Segoe UI" w:cs="Segoe UI"/>
          <w:b/>
          <w:bCs/>
        </w:rPr>
      </w:pPr>
    </w:p>
    <w:p w14:paraId="6DA34817" w14:textId="6563A7AD" w:rsidR="001211F6" w:rsidRDefault="001211F6" w:rsidP="001211F6">
      <w:pPr>
        <w:rPr>
          <w:rFonts w:ascii="Segoe UI" w:hAnsi="Segoe UI" w:cs="Segoe UI"/>
          <w:b/>
          <w:bCs/>
        </w:rPr>
      </w:pPr>
    </w:p>
    <w:p w14:paraId="6000DCEB" w14:textId="15837DEB" w:rsidR="001211F6" w:rsidRDefault="001211F6" w:rsidP="001211F6">
      <w:pPr>
        <w:rPr>
          <w:rFonts w:ascii="Segoe UI" w:hAnsi="Segoe UI" w:cs="Segoe UI"/>
          <w:b/>
          <w:bCs/>
        </w:rPr>
      </w:pPr>
    </w:p>
    <w:p w14:paraId="70824C20" w14:textId="77777777" w:rsidR="004A5698" w:rsidRPr="001211F6" w:rsidRDefault="004A5698" w:rsidP="001211F6">
      <w:pPr>
        <w:rPr>
          <w:rFonts w:ascii="Segoe UI" w:hAnsi="Segoe UI" w:cs="Segoe UI"/>
          <w:b/>
          <w:bCs/>
        </w:rPr>
      </w:pPr>
    </w:p>
    <w:p w14:paraId="6EB00B57" w14:textId="37BE79EA" w:rsidR="001E65C5" w:rsidRPr="001211F6" w:rsidRDefault="001E65C5" w:rsidP="001211F6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1211F6">
        <w:rPr>
          <w:rFonts w:ascii="Segoe UI" w:hAnsi="Segoe UI" w:cs="Segoe UI"/>
          <w:b/>
        </w:rPr>
        <w:lastRenderedPageBreak/>
        <w:t>Horario por grado</w:t>
      </w:r>
      <w:r w:rsidR="00E03385">
        <w:rPr>
          <w:rFonts w:ascii="Segoe UI" w:hAnsi="Segoe UI" w:cs="Segoe UI"/>
          <w:b/>
        </w:rPr>
        <w:t xml:space="preserve"> según corresponda</w:t>
      </w:r>
    </w:p>
    <w:tbl>
      <w:tblPr>
        <w:tblStyle w:val="Tablaconcuadrcula"/>
        <w:tblW w:w="1455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77"/>
        <w:gridCol w:w="1651"/>
        <w:gridCol w:w="1800"/>
        <w:gridCol w:w="1842"/>
        <w:gridCol w:w="1800"/>
        <w:gridCol w:w="1829"/>
        <w:gridCol w:w="1829"/>
        <w:gridCol w:w="1829"/>
      </w:tblGrid>
      <w:tr w:rsidR="001E65C5" w:rsidRPr="00AE2647" w14:paraId="4A3FCFD6" w14:textId="77777777" w:rsidTr="004A5698">
        <w:trPr>
          <w:trHeight w:val="314"/>
          <w:tblHeader/>
          <w:tblCellSpacing w:w="20" w:type="dxa"/>
          <w:jc w:val="center"/>
        </w:trPr>
        <w:tc>
          <w:tcPr>
            <w:tcW w:w="1917" w:type="dxa"/>
            <w:shd w:val="clear" w:color="auto" w:fill="002060"/>
          </w:tcPr>
          <w:p w14:paraId="72B000F0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Horario</w:t>
            </w:r>
          </w:p>
        </w:tc>
        <w:tc>
          <w:tcPr>
            <w:tcW w:w="1611" w:type="dxa"/>
            <w:shd w:val="clear" w:color="auto" w:fill="002060"/>
          </w:tcPr>
          <w:p w14:paraId="6520EC99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Lunes</w:t>
            </w:r>
          </w:p>
        </w:tc>
        <w:tc>
          <w:tcPr>
            <w:tcW w:w="1760" w:type="dxa"/>
            <w:shd w:val="clear" w:color="auto" w:fill="002060"/>
          </w:tcPr>
          <w:p w14:paraId="3B219BB3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Martes</w:t>
            </w:r>
          </w:p>
        </w:tc>
        <w:tc>
          <w:tcPr>
            <w:tcW w:w="1802" w:type="dxa"/>
            <w:shd w:val="clear" w:color="auto" w:fill="002060"/>
          </w:tcPr>
          <w:p w14:paraId="135EEE02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Miércoles</w:t>
            </w:r>
          </w:p>
        </w:tc>
        <w:tc>
          <w:tcPr>
            <w:tcW w:w="1760" w:type="dxa"/>
            <w:shd w:val="clear" w:color="auto" w:fill="002060"/>
          </w:tcPr>
          <w:p w14:paraId="3BDD7D3F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Jueves</w:t>
            </w:r>
          </w:p>
        </w:tc>
        <w:tc>
          <w:tcPr>
            <w:tcW w:w="1789" w:type="dxa"/>
            <w:shd w:val="clear" w:color="auto" w:fill="002060"/>
          </w:tcPr>
          <w:p w14:paraId="3B1AAE68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Viernes</w:t>
            </w:r>
          </w:p>
        </w:tc>
        <w:tc>
          <w:tcPr>
            <w:tcW w:w="1789" w:type="dxa"/>
            <w:shd w:val="clear" w:color="auto" w:fill="002060"/>
          </w:tcPr>
          <w:p w14:paraId="09A1A16E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>
              <w:rPr>
                <w:rFonts w:ascii="Segoe UI" w:hAnsi="Segoe UI" w:cs="Segoe UI"/>
                <w:b/>
                <w:smallCaps/>
              </w:rPr>
              <w:t xml:space="preserve">Sábado </w:t>
            </w:r>
          </w:p>
        </w:tc>
        <w:tc>
          <w:tcPr>
            <w:tcW w:w="1769" w:type="dxa"/>
            <w:shd w:val="clear" w:color="auto" w:fill="002060"/>
          </w:tcPr>
          <w:p w14:paraId="18BA9DAE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>
              <w:rPr>
                <w:rFonts w:ascii="Segoe UI" w:hAnsi="Segoe UI" w:cs="Segoe UI"/>
                <w:b/>
                <w:smallCaps/>
              </w:rPr>
              <w:t>Domingo</w:t>
            </w:r>
          </w:p>
        </w:tc>
      </w:tr>
      <w:tr w:rsidR="001E65C5" w:rsidRPr="00AE2647" w14:paraId="0BAB5C61" w14:textId="77777777" w:rsidTr="001211F6">
        <w:trPr>
          <w:trHeight w:val="314"/>
          <w:tblCellSpacing w:w="20" w:type="dxa"/>
          <w:jc w:val="center"/>
        </w:trPr>
        <w:tc>
          <w:tcPr>
            <w:tcW w:w="1917" w:type="dxa"/>
          </w:tcPr>
          <w:p w14:paraId="0D15245B" w14:textId="0117A77F" w:rsidR="001E65C5" w:rsidRPr="00AE2647" w:rsidRDefault="001211F6" w:rsidP="001E65C5">
            <w:pPr>
              <w:spacing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De 00:00 a 00:00</w:t>
            </w:r>
          </w:p>
        </w:tc>
        <w:tc>
          <w:tcPr>
            <w:tcW w:w="1611" w:type="dxa"/>
          </w:tcPr>
          <w:p w14:paraId="7F2061D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8566A7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463E5C4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6166C07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3DF3A48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46FB811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39945C7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0E67566B" w14:textId="77777777" w:rsidTr="001211F6">
        <w:trPr>
          <w:trHeight w:val="301"/>
          <w:tblCellSpacing w:w="20" w:type="dxa"/>
          <w:jc w:val="center"/>
        </w:trPr>
        <w:tc>
          <w:tcPr>
            <w:tcW w:w="1917" w:type="dxa"/>
          </w:tcPr>
          <w:p w14:paraId="4803BC58" w14:textId="1C49DF95" w:rsidR="001E65C5" w:rsidRPr="00AE2647" w:rsidRDefault="001D2140" w:rsidP="001E65C5">
            <w:pPr>
              <w:spacing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De 00:00 a 00:00</w:t>
            </w:r>
          </w:p>
        </w:tc>
        <w:tc>
          <w:tcPr>
            <w:tcW w:w="1611" w:type="dxa"/>
          </w:tcPr>
          <w:p w14:paraId="525D6445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63DC7EE9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1CFD944D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472F17C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74B003E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1F92DA9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5FD8775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684E6CC8" w14:textId="77777777" w:rsidTr="001211F6">
        <w:trPr>
          <w:trHeight w:val="314"/>
          <w:tblCellSpacing w:w="20" w:type="dxa"/>
          <w:jc w:val="center"/>
        </w:trPr>
        <w:tc>
          <w:tcPr>
            <w:tcW w:w="1917" w:type="dxa"/>
          </w:tcPr>
          <w:p w14:paraId="2D6B0C7B" w14:textId="59130C54" w:rsidR="001E65C5" w:rsidRPr="00AE2647" w:rsidRDefault="001D2140" w:rsidP="001E65C5">
            <w:pPr>
              <w:spacing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De 00:00 a 00:00</w:t>
            </w:r>
          </w:p>
        </w:tc>
        <w:tc>
          <w:tcPr>
            <w:tcW w:w="1611" w:type="dxa"/>
          </w:tcPr>
          <w:p w14:paraId="7ECA9AB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3D9DEB4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6E58787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5312F78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19AEBECD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5FDA804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5C77503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3FA89012" w14:textId="77777777" w:rsidTr="001211F6">
        <w:trPr>
          <w:trHeight w:val="314"/>
          <w:tblCellSpacing w:w="20" w:type="dxa"/>
          <w:jc w:val="center"/>
        </w:trPr>
        <w:tc>
          <w:tcPr>
            <w:tcW w:w="1917" w:type="dxa"/>
          </w:tcPr>
          <w:p w14:paraId="23B02414" w14:textId="4ACCCB01" w:rsidR="001E65C5" w:rsidRPr="00AE2647" w:rsidRDefault="001D2140" w:rsidP="001E65C5">
            <w:pPr>
              <w:spacing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De 00:00 a 00:00</w:t>
            </w:r>
          </w:p>
        </w:tc>
        <w:tc>
          <w:tcPr>
            <w:tcW w:w="1611" w:type="dxa"/>
          </w:tcPr>
          <w:p w14:paraId="3764CA90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30BBD21A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3077F67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053787A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3E5BE9A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671ECF21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23FD18AE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61A468CC" w14:textId="77777777" w:rsidTr="001211F6">
        <w:trPr>
          <w:trHeight w:val="314"/>
          <w:tblCellSpacing w:w="20" w:type="dxa"/>
          <w:jc w:val="center"/>
        </w:trPr>
        <w:tc>
          <w:tcPr>
            <w:tcW w:w="1917" w:type="dxa"/>
          </w:tcPr>
          <w:p w14:paraId="40ABD99B" w14:textId="2D94D30F" w:rsidR="001E65C5" w:rsidRPr="00AE2647" w:rsidRDefault="001D2140" w:rsidP="001E65C5">
            <w:pPr>
              <w:spacing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De 00:00 a 00:00</w:t>
            </w:r>
          </w:p>
        </w:tc>
        <w:tc>
          <w:tcPr>
            <w:tcW w:w="1611" w:type="dxa"/>
          </w:tcPr>
          <w:p w14:paraId="1BC7EBB3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5FA9E41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139FB9F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71AF203C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66748B4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200F9815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114A1215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33458559" w14:textId="77777777" w:rsidTr="001211F6">
        <w:trPr>
          <w:trHeight w:val="314"/>
          <w:tblCellSpacing w:w="20" w:type="dxa"/>
          <w:jc w:val="center"/>
        </w:trPr>
        <w:tc>
          <w:tcPr>
            <w:tcW w:w="1917" w:type="dxa"/>
          </w:tcPr>
          <w:p w14:paraId="7B554AA6" w14:textId="4171BD4B" w:rsidR="001E65C5" w:rsidRPr="00AE2647" w:rsidRDefault="001D2140" w:rsidP="001E65C5">
            <w:pPr>
              <w:spacing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De 00:00 a 00:00</w:t>
            </w:r>
          </w:p>
        </w:tc>
        <w:tc>
          <w:tcPr>
            <w:tcW w:w="1611" w:type="dxa"/>
          </w:tcPr>
          <w:p w14:paraId="121DBBC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9B9129E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6C0BE4A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F4FCFC9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53E301E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46CCB10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35AFC5D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302CE8FC" w14:textId="77777777" w:rsidTr="001211F6">
        <w:trPr>
          <w:trHeight w:val="314"/>
          <w:tblCellSpacing w:w="20" w:type="dxa"/>
          <w:jc w:val="center"/>
        </w:trPr>
        <w:tc>
          <w:tcPr>
            <w:tcW w:w="1917" w:type="dxa"/>
          </w:tcPr>
          <w:p w14:paraId="0D1982AC" w14:textId="4377ADBA" w:rsidR="001E65C5" w:rsidRPr="00AE2647" w:rsidRDefault="001D2140" w:rsidP="001E65C5">
            <w:pPr>
              <w:spacing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De 00:00 a 00:00</w:t>
            </w:r>
          </w:p>
        </w:tc>
        <w:tc>
          <w:tcPr>
            <w:tcW w:w="1611" w:type="dxa"/>
          </w:tcPr>
          <w:p w14:paraId="26B6C41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4C8CBA3C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4DD1658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75304AF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58BA14DE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75BF68C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4B239C3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</w:tbl>
    <w:p w14:paraId="51A1FC97" w14:textId="4A3491F1" w:rsidR="004A5698" w:rsidRDefault="004A5698" w:rsidP="001E65C5">
      <w:pPr>
        <w:rPr>
          <w:rFonts w:ascii="Segoe UI" w:hAnsi="Segoe UI" w:cs="Segoe UI"/>
        </w:rPr>
      </w:pPr>
    </w:p>
    <w:p w14:paraId="11A78087" w14:textId="5F169C8E" w:rsidR="001E65C5" w:rsidRDefault="0053008D" w:rsidP="0053008D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866A38">
        <w:rPr>
          <w:rFonts w:ascii="Segoe UI" w:hAnsi="Segoe UI" w:cs="Segoe UI"/>
          <w:b/>
          <w:bCs/>
        </w:rPr>
        <w:t>Propuesta de cuotas</w:t>
      </w:r>
      <w:r w:rsidR="000A752C" w:rsidRPr="00866A38">
        <w:rPr>
          <w:rFonts w:ascii="Segoe UI" w:hAnsi="Segoe UI" w:cs="Segoe UI"/>
          <w:b/>
          <w:bCs/>
        </w:rPr>
        <w:t xml:space="preserve"> (aplica para el trámite de autorización</w:t>
      </w:r>
      <w:r w:rsidR="000A5052">
        <w:rPr>
          <w:rFonts w:ascii="Segoe UI" w:hAnsi="Segoe UI" w:cs="Segoe UI"/>
          <w:b/>
          <w:bCs/>
        </w:rPr>
        <w:t xml:space="preserve"> y revalidación de</w:t>
      </w:r>
      <w:r w:rsidR="000A752C" w:rsidRPr="00866A38">
        <w:rPr>
          <w:rFonts w:ascii="Segoe UI" w:hAnsi="Segoe UI" w:cs="Segoe UI"/>
          <w:b/>
          <w:bCs/>
        </w:rPr>
        <w:t xml:space="preserve"> </w:t>
      </w:r>
      <w:r w:rsidR="000A5052">
        <w:rPr>
          <w:rFonts w:ascii="Segoe UI" w:hAnsi="Segoe UI" w:cs="Segoe UI"/>
          <w:b/>
          <w:bCs/>
        </w:rPr>
        <w:t>carrera</w:t>
      </w:r>
      <w:r w:rsidR="00E03385">
        <w:rPr>
          <w:rFonts w:ascii="Segoe UI" w:hAnsi="Segoe UI" w:cs="Segoe UI"/>
          <w:b/>
          <w:bCs/>
        </w:rPr>
        <w:t xml:space="preserve"> del sector privado</w:t>
      </w:r>
      <w:r w:rsidR="000A752C" w:rsidRPr="00866A38">
        <w:rPr>
          <w:rFonts w:ascii="Segoe UI" w:hAnsi="Segoe UI" w:cs="Segoe UI"/>
          <w:b/>
          <w:bCs/>
        </w:rPr>
        <w:t>)</w:t>
      </w:r>
    </w:p>
    <w:p w14:paraId="0939EE42" w14:textId="0E76109A" w:rsidR="008213F2" w:rsidRDefault="008213F2" w:rsidP="008213F2">
      <w:pPr>
        <w:pStyle w:val="Prrafodelista"/>
        <w:rPr>
          <w:rFonts w:ascii="Segoe UI" w:hAnsi="Segoe UI" w:cs="Segoe UI"/>
          <w:b/>
          <w:bCs/>
        </w:rPr>
      </w:pPr>
    </w:p>
    <w:tbl>
      <w:tblPr>
        <w:tblStyle w:val="Tablaconcuadrcula"/>
        <w:tblpPr w:leftFromText="141" w:rightFromText="141" w:vertAnchor="text" w:horzAnchor="margin" w:tblpY="12"/>
        <w:tblW w:w="14629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9064"/>
        <w:gridCol w:w="2552"/>
        <w:gridCol w:w="3013"/>
      </w:tblGrid>
      <w:tr w:rsidR="00A46BF8" w:rsidRPr="00866A38" w14:paraId="69AE7B15" w14:textId="77777777" w:rsidTr="00A46BF8">
        <w:trPr>
          <w:trHeight w:val="289"/>
          <w:tblCellSpacing w:w="20" w:type="dxa"/>
        </w:trPr>
        <w:tc>
          <w:tcPr>
            <w:tcW w:w="9004" w:type="dxa"/>
            <w:shd w:val="clear" w:color="auto" w:fill="002060"/>
          </w:tcPr>
          <w:p w14:paraId="0522CEAD" w14:textId="77777777" w:rsidR="00A46BF8" w:rsidRPr="007E30B5" w:rsidRDefault="00A46BF8" w:rsidP="00A46BF8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 w:rsidRPr="007E30B5">
              <w:rPr>
                <w:rFonts w:ascii="Segoe UI" w:hAnsi="Segoe UI" w:cs="Segoe UI"/>
                <w:b/>
                <w:smallCaps/>
                <w:sz w:val="24"/>
                <w:szCs w:val="24"/>
              </w:rPr>
              <w:t>NOMBRE DE LA CARRERA</w:t>
            </w:r>
          </w:p>
        </w:tc>
        <w:tc>
          <w:tcPr>
            <w:tcW w:w="2512" w:type="dxa"/>
            <w:shd w:val="clear" w:color="auto" w:fill="002060"/>
          </w:tcPr>
          <w:p w14:paraId="235F69F6" w14:textId="77777777" w:rsidR="00A46BF8" w:rsidRPr="007E30B5" w:rsidRDefault="00A46BF8" w:rsidP="00A46BF8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 w:rsidRPr="007E30B5">
              <w:rPr>
                <w:rFonts w:ascii="Segoe UI" w:hAnsi="Segoe UI" w:cs="Segoe UI"/>
                <w:b/>
                <w:smallCaps/>
                <w:sz w:val="24"/>
                <w:szCs w:val="24"/>
              </w:rPr>
              <w:t>inscripción</w:t>
            </w:r>
          </w:p>
        </w:tc>
        <w:tc>
          <w:tcPr>
            <w:tcW w:w="2953" w:type="dxa"/>
            <w:shd w:val="clear" w:color="auto" w:fill="002060"/>
          </w:tcPr>
          <w:p w14:paraId="1E70D52A" w14:textId="77777777" w:rsidR="00A46BF8" w:rsidRPr="007E30B5" w:rsidRDefault="00A46BF8" w:rsidP="00A46BF8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 w:rsidRPr="007E30B5">
              <w:rPr>
                <w:rFonts w:ascii="Segoe UI" w:hAnsi="Segoe UI" w:cs="Segoe UI"/>
                <w:b/>
                <w:smallCaps/>
                <w:sz w:val="24"/>
                <w:szCs w:val="24"/>
              </w:rPr>
              <w:t>colegiatura (10 meses)</w:t>
            </w:r>
          </w:p>
        </w:tc>
      </w:tr>
      <w:tr w:rsidR="00A46BF8" w:rsidRPr="00866A38" w14:paraId="79082CDD" w14:textId="77777777" w:rsidTr="00A46BF8">
        <w:trPr>
          <w:trHeight w:val="289"/>
          <w:tblCellSpacing w:w="20" w:type="dxa"/>
        </w:trPr>
        <w:tc>
          <w:tcPr>
            <w:tcW w:w="9004" w:type="dxa"/>
          </w:tcPr>
          <w:p w14:paraId="65B4B1C3" w14:textId="77777777" w:rsidR="00A46BF8" w:rsidRPr="00866A38" w:rsidRDefault="00A46BF8" w:rsidP="00A46BF8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2512" w:type="dxa"/>
          </w:tcPr>
          <w:p w14:paraId="60147D93" w14:textId="77777777" w:rsidR="00A46BF8" w:rsidRPr="00866A38" w:rsidRDefault="00A46BF8" w:rsidP="00A46BF8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2953" w:type="dxa"/>
          </w:tcPr>
          <w:p w14:paraId="0D225449" w14:textId="77777777" w:rsidR="00A46BF8" w:rsidRPr="00866A38" w:rsidRDefault="00A46BF8" w:rsidP="00A46BF8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</w:tbl>
    <w:p w14:paraId="6267A761" w14:textId="3500CD0D" w:rsidR="008213F2" w:rsidRDefault="008213F2" w:rsidP="008213F2">
      <w:pPr>
        <w:pStyle w:val="Prrafodelista"/>
        <w:rPr>
          <w:rFonts w:ascii="Segoe UI" w:hAnsi="Segoe UI" w:cs="Segoe UI"/>
          <w:b/>
          <w:bCs/>
        </w:rPr>
      </w:pPr>
    </w:p>
    <w:p w14:paraId="6A1F4761" w14:textId="4D024BE6" w:rsidR="008213F2" w:rsidRDefault="008213F2" w:rsidP="008213F2">
      <w:pPr>
        <w:pStyle w:val="Prrafodelista"/>
        <w:rPr>
          <w:rFonts w:ascii="Segoe UI" w:hAnsi="Segoe UI" w:cs="Segoe UI"/>
          <w:b/>
          <w:bCs/>
        </w:rPr>
      </w:pPr>
    </w:p>
    <w:p w14:paraId="4E55CFCF" w14:textId="2157E0F9" w:rsidR="008213F2" w:rsidRDefault="008213F2" w:rsidP="00A46BF8">
      <w:pPr>
        <w:rPr>
          <w:rFonts w:ascii="Segoe UI" w:hAnsi="Segoe UI" w:cs="Segoe UI"/>
          <w:b/>
          <w:bCs/>
        </w:rPr>
      </w:pPr>
    </w:p>
    <w:p w14:paraId="435E7790" w14:textId="77777777" w:rsidR="00E03385" w:rsidRPr="00A46BF8" w:rsidRDefault="00E03385" w:rsidP="00A46BF8">
      <w:pPr>
        <w:rPr>
          <w:rFonts w:ascii="Segoe UI" w:hAnsi="Segoe UI" w:cs="Segoe UI"/>
          <w:b/>
          <w:bCs/>
        </w:rPr>
      </w:pPr>
    </w:p>
    <w:p w14:paraId="164EFD1B" w14:textId="3B225280" w:rsidR="008213F2" w:rsidRDefault="008213F2" w:rsidP="008213F2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8213F2">
        <w:rPr>
          <w:rFonts w:ascii="Segoe UI" w:hAnsi="Segoe UI" w:cs="Segoe UI"/>
          <w:b/>
          <w:bCs/>
        </w:rPr>
        <w:lastRenderedPageBreak/>
        <w:t>Recursos para el funcionamiento de la carrera.</w:t>
      </w:r>
    </w:p>
    <w:tbl>
      <w:tblPr>
        <w:tblStyle w:val="Tablaconcuadrcula"/>
        <w:tblW w:w="1431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325"/>
        <w:gridCol w:w="935"/>
        <w:gridCol w:w="1059"/>
      </w:tblGrid>
      <w:tr w:rsidR="008213F2" w:rsidRPr="007E30B5" w14:paraId="0BBCF368" w14:textId="77777777" w:rsidTr="00F54846">
        <w:trPr>
          <w:trHeight w:val="165"/>
          <w:tblCellSpacing w:w="20" w:type="dxa"/>
          <w:jc w:val="center"/>
        </w:trPr>
        <w:tc>
          <w:tcPr>
            <w:tcW w:w="12265" w:type="dxa"/>
            <w:shd w:val="clear" w:color="auto" w:fill="002060"/>
            <w:vAlign w:val="center"/>
          </w:tcPr>
          <w:p w14:paraId="700162F4" w14:textId="77777777" w:rsidR="008213F2" w:rsidRPr="007E30B5" w:rsidRDefault="008213F2" w:rsidP="00F54846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smallCaps/>
                <w:sz w:val="24"/>
                <w:szCs w:val="24"/>
              </w:rPr>
              <w:t>MOBILIARIO Y EQUIPO</w:t>
            </w:r>
          </w:p>
        </w:tc>
        <w:tc>
          <w:tcPr>
            <w:tcW w:w="895" w:type="dxa"/>
            <w:shd w:val="clear" w:color="auto" w:fill="002060"/>
            <w:vAlign w:val="center"/>
          </w:tcPr>
          <w:p w14:paraId="003E28C0" w14:textId="77777777" w:rsidR="008213F2" w:rsidRPr="007E30B5" w:rsidRDefault="008213F2" w:rsidP="00F54846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 w:rsidRPr="007E30B5">
              <w:rPr>
                <w:rFonts w:ascii="Segoe UI" w:hAnsi="Segoe UI" w:cs="Segoe UI"/>
                <w:b/>
                <w:smallCaps/>
                <w:sz w:val="24"/>
                <w:szCs w:val="24"/>
              </w:rPr>
              <w:t>SÍ</w:t>
            </w:r>
          </w:p>
        </w:tc>
        <w:tc>
          <w:tcPr>
            <w:tcW w:w="999" w:type="dxa"/>
            <w:shd w:val="clear" w:color="auto" w:fill="002060"/>
            <w:vAlign w:val="center"/>
          </w:tcPr>
          <w:p w14:paraId="6BADF5D6" w14:textId="77777777" w:rsidR="008213F2" w:rsidRPr="007E30B5" w:rsidRDefault="008213F2" w:rsidP="00F54846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 w:rsidRPr="007E30B5">
              <w:rPr>
                <w:rFonts w:ascii="Segoe UI" w:hAnsi="Segoe UI" w:cs="Segoe UI"/>
                <w:b/>
                <w:smallCaps/>
                <w:sz w:val="24"/>
                <w:szCs w:val="24"/>
              </w:rPr>
              <w:t>No</w:t>
            </w:r>
          </w:p>
        </w:tc>
      </w:tr>
      <w:tr w:rsidR="008213F2" w:rsidRPr="00CD2404" w14:paraId="624A1CDA" w14:textId="77777777" w:rsidTr="00F54846">
        <w:trPr>
          <w:trHeight w:val="165"/>
          <w:tblCellSpacing w:w="20" w:type="dxa"/>
          <w:jc w:val="center"/>
        </w:trPr>
        <w:tc>
          <w:tcPr>
            <w:tcW w:w="12265" w:type="dxa"/>
          </w:tcPr>
          <w:p w14:paraId="6AD2846B" w14:textId="77777777" w:rsidR="008213F2" w:rsidRPr="00CD2404" w:rsidRDefault="008213F2" w:rsidP="00F548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Laboratorio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 de Ciencias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 con el equipo mínimo solicitado en los lineamientos</w:t>
            </w:r>
            <w:r w:rsidRPr="00CD2404"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que contienen el listado de equipamiento requerido para la</w:t>
            </w:r>
            <w:r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D2404"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carrera</w:t>
            </w:r>
            <w:r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CD2404"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 </w:t>
            </w:r>
          </w:p>
        </w:tc>
        <w:tc>
          <w:tcPr>
            <w:tcW w:w="895" w:type="dxa"/>
          </w:tcPr>
          <w:p w14:paraId="292EDA15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05712FF9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CD2404" w14:paraId="770DA6F7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</w:tcPr>
          <w:p w14:paraId="5041B647" w14:textId="77777777" w:rsidR="008213F2" w:rsidRPr="00CD2404" w:rsidRDefault="008213F2" w:rsidP="00F548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Laboratorio de 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>T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ecnologías de la 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>I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nformación y la 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>C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omunicación 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-TIC- 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con el equipo mínimo solicitado en los lineamientos</w:t>
            </w:r>
            <w:r w:rsidRPr="00CD2404"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que contienen el listado de equipamiento requerido para la</w:t>
            </w:r>
            <w:r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D2404"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carrera</w:t>
            </w:r>
            <w:r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CD2404">
              <w:rPr>
                <w:rStyle w:val="normaltextrun"/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 </w:t>
            </w:r>
          </w:p>
        </w:tc>
        <w:tc>
          <w:tcPr>
            <w:tcW w:w="895" w:type="dxa"/>
          </w:tcPr>
          <w:p w14:paraId="03FAAEE4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43142649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CD2404" w14:paraId="1F052CA8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</w:tcPr>
          <w:p w14:paraId="61CB59E0" w14:textId="77777777" w:rsidR="008213F2" w:rsidRPr="007E30B5" w:rsidRDefault="008213F2" w:rsidP="00F548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sz w:val="24"/>
                <w:szCs w:val="24"/>
                <w:lang w:eastAsia="es-GT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Talleres adecuados a la especialidad de la carrera solicitada y que estén dentro de las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 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instalaciones del centro educativo.</w:t>
            </w:r>
          </w:p>
        </w:tc>
        <w:tc>
          <w:tcPr>
            <w:tcW w:w="895" w:type="dxa"/>
          </w:tcPr>
          <w:p w14:paraId="5143C1DD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2F710CCF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CD2404" w14:paraId="6BF90103" w14:textId="77777777" w:rsidTr="00F54846">
        <w:trPr>
          <w:trHeight w:val="444"/>
          <w:tblCellSpacing w:w="20" w:type="dxa"/>
          <w:jc w:val="center"/>
        </w:trPr>
        <w:tc>
          <w:tcPr>
            <w:tcW w:w="12265" w:type="dxa"/>
          </w:tcPr>
          <w:p w14:paraId="248ED923" w14:textId="77777777" w:rsidR="008213F2" w:rsidRPr="00CD2404" w:rsidRDefault="008213F2" w:rsidP="00F54846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Equipo técnic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o mínimo acorde a la carrera que se solicita, 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según la especialidad.</w:t>
            </w:r>
          </w:p>
        </w:tc>
        <w:tc>
          <w:tcPr>
            <w:tcW w:w="895" w:type="dxa"/>
          </w:tcPr>
          <w:p w14:paraId="172CDEB9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2F690BDE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CD2404" w14:paraId="2D7FD050" w14:textId="77777777" w:rsidTr="00F54846">
        <w:trPr>
          <w:trHeight w:val="461"/>
          <w:tblCellSpacing w:w="20" w:type="dxa"/>
          <w:jc w:val="center"/>
        </w:trPr>
        <w:tc>
          <w:tcPr>
            <w:tcW w:w="12265" w:type="dxa"/>
          </w:tcPr>
          <w:p w14:paraId="4AA8C73A" w14:textId="77777777" w:rsidR="008213F2" w:rsidRPr="00CD2404" w:rsidRDefault="008213F2" w:rsidP="00F54846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Mobiliario suficiente de acuerdo con la población estudiantil proyectada.</w:t>
            </w:r>
          </w:p>
        </w:tc>
        <w:tc>
          <w:tcPr>
            <w:tcW w:w="895" w:type="dxa"/>
          </w:tcPr>
          <w:p w14:paraId="47EFCEB7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55DA29BB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CD2404" w14:paraId="36512D2C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  <w:shd w:val="clear" w:color="auto" w:fill="002060"/>
          </w:tcPr>
          <w:p w14:paraId="1B675DB0" w14:textId="77777777" w:rsidR="008213F2" w:rsidRPr="00CD2404" w:rsidRDefault="008213F2" w:rsidP="00F54846">
            <w:pPr>
              <w:spacing w:line="240" w:lineRule="auto"/>
              <w:jc w:val="center"/>
              <w:rPr>
                <w:rFonts w:ascii="Arial" w:eastAsia="Calibri" w:hAnsi="Arial" w:cs="Arial"/>
                <w:sz w:val="24"/>
                <w:szCs w:val="24"/>
                <w:lang w:eastAsia="es-GT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eastAsia="es-GT"/>
              </w:rPr>
              <w:t>PERSONAL DOCENTE Y/O INSTRUCTORES</w:t>
            </w:r>
          </w:p>
        </w:tc>
        <w:tc>
          <w:tcPr>
            <w:tcW w:w="895" w:type="dxa"/>
            <w:shd w:val="clear" w:color="auto" w:fill="002060"/>
          </w:tcPr>
          <w:p w14:paraId="6781ED7F" w14:textId="77777777" w:rsidR="008213F2" w:rsidRPr="00CD2404" w:rsidRDefault="008213F2" w:rsidP="00F5484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D2404">
              <w:rPr>
                <w:rFonts w:ascii="Arial" w:hAnsi="Arial" w:cs="Arial"/>
                <w:b/>
                <w:smallCaps/>
                <w:sz w:val="24"/>
                <w:szCs w:val="24"/>
              </w:rPr>
              <w:t>S</w:t>
            </w:r>
            <w:r>
              <w:rPr>
                <w:rFonts w:ascii="Arial" w:hAnsi="Arial" w:cs="Arial"/>
                <w:b/>
                <w:smallCaps/>
                <w:sz w:val="24"/>
                <w:szCs w:val="24"/>
              </w:rPr>
              <w:t>í</w:t>
            </w:r>
          </w:p>
        </w:tc>
        <w:tc>
          <w:tcPr>
            <w:tcW w:w="999" w:type="dxa"/>
            <w:shd w:val="clear" w:color="auto" w:fill="002060"/>
          </w:tcPr>
          <w:p w14:paraId="7E8102B1" w14:textId="77777777" w:rsidR="008213F2" w:rsidRPr="007E30B5" w:rsidRDefault="008213F2" w:rsidP="00F5484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E30B5">
              <w:rPr>
                <w:rFonts w:ascii="Arial" w:hAnsi="Arial" w:cs="Arial"/>
                <w:b/>
                <w:smallCaps/>
                <w:sz w:val="24"/>
                <w:szCs w:val="24"/>
              </w:rPr>
              <w:t>No</w:t>
            </w:r>
          </w:p>
        </w:tc>
      </w:tr>
      <w:tr w:rsidR="008213F2" w:rsidRPr="00CD2404" w14:paraId="67712217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</w:tcPr>
          <w:p w14:paraId="633EC7F9" w14:textId="77777777" w:rsidR="008213F2" w:rsidRPr="00CD2404" w:rsidRDefault="008213F2" w:rsidP="00F548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Calibri" w:hAnsi="Arial" w:cs="Arial"/>
                <w:sz w:val="24"/>
                <w:szCs w:val="24"/>
                <w:lang w:eastAsia="es-GT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Personal docente 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y/o instructores 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calificado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>s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 para las áreas, subáreas o asignaturas que corresponden a la estructura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 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curricular o plan de estudios de la carrera solicitada.</w:t>
            </w:r>
          </w:p>
        </w:tc>
        <w:tc>
          <w:tcPr>
            <w:tcW w:w="895" w:type="dxa"/>
          </w:tcPr>
          <w:p w14:paraId="7A8A973C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31D8DBB3" w14:textId="77777777" w:rsidR="008213F2" w:rsidRPr="007E30B5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7E30B5" w14:paraId="757DF9F3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  <w:shd w:val="clear" w:color="auto" w:fill="002060"/>
          </w:tcPr>
          <w:p w14:paraId="7A35B1CE" w14:textId="63252E7C" w:rsidR="008213F2" w:rsidRPr="007E30B5" w:rsidRDefault="008213F2" w:rsidP="00F54846">
            <w:pPr>
              <w:spacing w:line="240" w:lineRule="auto"/>
              <w:jc w:val="center"/>
              <w:rPr>
                <w:rFonts w:ascii="Segoe UI" w:eastAsia="Calibri" w:hAnsi="Segoe UI" w:cs="Segoe UI"/>
                <w:b/>
                <w:bCs/>
                <w:sz w:val="24"/>
                <w:szCs w:val="24"/>
                <w:lang w:eastAsia="es-GT"/>
              </w:rPr>
            </w:pPr>
            <w:r w:rsidRPr="007E30B5">
              <w:rPr>
                <w:rFonts w:ascii="Segoe UI" w:eastAsia="Calibri" w:hAnsi="Segoe UI" w:cs="Segoe UI"/>
                <w:b/>
                <w:bCs/>
                <w:sz w:val="24"/>
                <w:szCs w:val="24"/>
                <w:lang w:eastAsia="es-GT"/>
              </w:rPr>
              <w:t>APLICA SOLAMENTE PARA REVALI</w:t>
            </w:r>
            <w:r w:rsidR="003B1BEB">
              <w:rPr>
                <w:rFonts w:ascii="Segoe UI" w:eastAsia="Calibri" w:hAnsi="Segoe UI" w:cs="Segoe UI"/>
                <w:b/>
                <w:bCs/>
                <w:sz w:val="24"/>
                <w:szCs w:val="24"/>
                <w:lang w:eastAsia="es-GT"/>
              </w:rPr>
              <w:t>D</w:t>
            </w:r>
            <w:r w:rsidRPr="007E30B5">
              <w:rPr>
                <w:rFonts w:ascii="Segoe UI" w:eastAsia="Calibri" w:hAnsi="Segoe UI" w:cs="Segoe UI"/>
                <w:b/>
                <w:bCs/>
                <w:sz w:val="24"/>
                <w:szCs w:val="24"/>
                <w:lang w:eastAsia="es-GT"/>
              </w:rPr>
              <w:t>ACIÓN</w:t>
            </w:r>
          </w:p>
        </w:tc>
        <w:tc>
          <w:tcPr>
            <w:tcW w:w="895" w:type="dxa"/>
            <w:shd w:val="clear" w:color="auto" w:fill="002060"/>
          </w:tcPr>
          <w:p w14:paraId="78F329CA" w14:textId="77777777" w:rsidR="008213F2" w:rsidRPr="007E30B5" w:rsidRDefault="008213F2" w:rsidP="00F54846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  <w:sz w:val="24"/>
                <w:szCs w:val="24"/>
              </w:rPr>
            </w:pPr>
            <w:r w:rsidRPr="007E30B5">
              <w:rPr>
                <w:rFonts w:ascii="Segoe UI" w:hAnsi="Segoe UI" w:cs="Segoe UI"/>
                <w:b/>
                <w:bCs/>
                <w:smallCaps/>
                <w:sz w:val="24"/>
                <w:szCs w:val="24"/>
              </w:rPr>
              <w:t>Sí</w:t>
            </w:r>
          </w:p>
        </w:tc>
        <w:tc>
          <w:tcPr>
            <w:tcW w:w="999" w:type="dxa"/>
            <w:shd w:val="clear" w:color="auto" w:fill="002060"/>
          </w:tcPr>
          <w:p w14:paraId="23971143" w14:textId="77777777" w:rsidR="008213F2" w:rsidRPr="007E30B5" w:rsidRDefault="008213F2" w:rsidP="00F54846">
            <w:pPr>
              <w:spacing w:line="240" w:lineRule="auto"/>
              <w:jc w:val="center"/>
              <w:rPr>
                <w:rFonts w:ascii="Segoe UI" w:hAnsi="Segoe UI" w:cs="Segoe UI"/>
                <w:b/>
                <w:bCs/>
                <w:sz w:val="24"/>
                <w:szCs w:val="24"/>
              </w:rPr>
            </w:pPr>
            <w:r w:rsidRPr="007E30B5">
              <w:rPr>
                <w:rFonts w:ascii="Segoe UI" w:hAnsi="Segoe UI" w:cs="Segoe UI"/>
                <w:b/>
                <w:bCs/>
                <w:smallCaps/>
                <w:sz w:val="24"/>
                <w:szCs w:val="24"/>
              </w:rPr>
              <w:t>No</w:t>
            </w:r>
          </w:p>
        </w:tc>
      </w:tr>
      <w:tr w:rsidR="008213F2" w:rsidRPr="00CD2404" w14:paraId="4B27EABC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</w:tcPr>
          <w:p w14:paraId="7CEACB78" w14:textId="485B7C55" w:rsidR="008213F2" w:rsidRPr="00CD2404" w:rsidRDefault="008213F2" w:rsidP="00F54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eastAsia="es-GT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Solvencia de haber cumplido con: entrega de cuadros de evaluación final y de recuperación, estadística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 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inicial y final, cuadros de registro general de resultados, trámite de títulos.</w:t>
            </w:r>
          </w:p>
        </w:tc>
        <w:tc>
          <w:tcPr>
            <w:tcW w:w="895" w:type="dxa"/>
          </w:tcPr>
          <w:p w14:paraId="568CC5E2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719062B7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CD2404" w14:paraId="0A510058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</w:tcPr>
          <w:p w14:paraId="556509A2" w14:textId="77777777" w:rsidR="008213F2" w:rsidRPr="00CD2404" w:rsidRDefault="008213F2" w:rsidP="00F54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eastAsia="es-GT"/>
              </w:rPr>
            </w:pP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Archivo escolar: libro de actas, libro de conocimientos, registro de asistencia del personal, libro de</w:t>
            </w: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 xml:space="preserve"> </w:t>
            </w:r>
            <w:r w:rsidRPr="00CD2404">
              <w:rPr>
                <w:rFonts w:ascii="Arial" w:eastAsia="Calibri" w:hAnsi="Arial" w:cs="Arial"/>
                <w:sz w:val="24"/>
                <w:szCs w:val="24"/>
                <w:lang w:eastAsia="es-GT"/>
              </w:rPr>
              <w:t>inscripciones, expedientes del personal administrativo, docente y operativo, expedientes de los estudiantes.</w:t>
            </w:r>
          </w:p>
        </w:tc>
        <w:tc>
          <w:tcPr>
            <w:tcW w:w="895" w:type="dxa"/>
          </w:tcPr>
          <w:p w14:paraId="202F75CD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57C70D2B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13F2" w:rsidRPr="00CD2404" w14:paraId="127627BE" w14:textId="77777777" w:rsidTr="00F54846">
        <w:trPr>
          <w:trHeight w:val="159"/>
          <w:tblCellSpacing w:w="20" w:type="dxa"/>
          <w:jc w:val="center"/>
        </w:trPr>
        <w:tc>
          <w:tcPr>
            <w:tcW w:w="12265" w:type="dxa"/>
          </w:tcPr>
          <w:p w14:paraId="6086DBA6" w14:textId="77777777" w:rsidR="008213F2" w:rsidRPr="00CD2404" w:rsidRDefault="008213F2" w:rsidP="00F54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eastAsia="es-GT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s-GT"/>
              </w:rPr>
              <w:t>Informe de resultados de evaluación de graduandos y su plan de mejora.</w:t>
            </w:r>
          </w:p>
        </w:tc>
        <w:tc>
          <w:tcPr>
            <w:tcW w:w="895" w:type="dxa"/>
          </w:tcPr>
          <w:p w14:paraId="30A56B89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</w:tcPr>
          <w:p w14:paraId="551B46C0" w14:textId="77777777" w:rsidR="008213F2" w:rsidRPr="00CD2404" w:rsidRDefault="008213F2" w:rsidP="00F5484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EC3DEC7" w14:textId="71D9F2C2" w:rsidR="008213F2" w:rsidRDefault="008213F2" w:rsidP="008213F2">
      <w:pPr>
        <w:pStyle w:val="Prrafodelista"/>
        <w:rPr>
          <w:rFonts w:ascii="Segoe UI" w:hAnsi="Segoe UI" w:cs="Segoe UI"/>
          <w:b/>
          <w:bCs/>
        </w:rPr>
      </w:pPr>
    </w:p>
    <w:p w14:paraId="5142EC1E" w14:textId="0F692D9E" w:rsidR="00A04A1A" w:rsidRDefault="00A04A1A" w:rsidP="008213F2">
      <w:pPr>
        <w:pStyle w:val="Prrafodelista"/>
        <w:rPr>
          <w:rFonts w:ascii="Segoe UI" w:hAnsi="Segoe UI" w:cs="Segoe UI"/>
          <w:b/>
          <w:bCs/>
        </w:rPr>
      </w:pPr>
    </w:p>
    <w:p w14:paraId="5107BD65" w14:textId="30F9B1F8" w:rsidR="00A04A1A" w:rsidRDefault="00A04A1A" w:rsidP="008213F2">
      <w:pPr>
        <w:pStyle w:val="Prrafodelista"/>
        <w:rPr>
          <w:rFonts w:ascii="Segoe UI" w:hAnsi="Segoe UI" w:cs="Segoe UI"/>
          <w:b/>
          <w:bCs/>
        </w:rPr>
      </w:pPr>
    </w:p>
    <w:p w14:paraId="762D4E9B" w14:textId="432D9681" w:rsidR="00A04A1A" w:rsidRDefault="00A04A1A" w:rsidP="008213F2">
      <w:pPr>
        <w:pStyle w:val="Prrafodelista"/>
        <w:rPr>
          <w:rFonts w:ascii="Segoe UI" w:hAnsi="Segoe UI" w:cs="Segoe UI"/>
          <w:b/>
          <w:bCs/>
        </w:rPr>
      </w:pPr>
    </w:p>
    <w:p w14:paraId="46F3B8FE" w14:textId="77777777" w:rsidR="00A04A1A" w:rsidRPr="008213F2" w:rsidRDefault="00A04A1A" w:rsidP="008213F2">
      <w:pPr>
        <w:pStyle w:val="Prrafodelista"/>
        <w:rPr>
          <w:rFonts w:ascii="Segoe UI" w:hAnsi="Segoe UI" w:cs="Segoe UI"/>
          <w:b/>
          <w:bCs/>
        </w:rPr>
      </w:pPr>
    </w:p>
    <w:p w14:paraId="750FE045" w14:textId="77777777" w:rsidR="00A04A1A" w:rsidRDefault="00A04A1A" w:rsidP="00A04A1A">
      <w:pPr>
        <w:pStyle w:val="Prrafodelista"/>
        <w:jc w:val="both"/>
        <w:rPr>
          <w:rFonts w:ascii="Segoe UI" w:hAnsi="Segoe UI" w:cs="Segoe UI"/>
          <w:b/>
          <w:bCs/>
        </w:rPr>
      </w:pPr>
    </w:p>
    <w:p w14:paraId="05D13347" w14:textId="78BDB2AD" w:rsidR="008213F2" w:rsidRDefault="008213F2" w:rsidP="001D2140">
      <w:pPr>
        <w:pStyle w:val="Prrafodelista"/>
        <w:numPr>
          <w:ilvl w:val="0"/>
          <w:numId w:val="40"/>
        </w:numPr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lastRenderedPageBreak/>
        <w:t xml:space="preserve">Estadística de </w:t>
      </w:r>
      <w:r w:rsidR="00A04A1A">
        <w:rPr>
          <w:rFonts w:ascii="Segoe UI" w:hAnsi="Segoe UI" w:cs="Segoe UI"/>
          <w:b/>
          <w:bCs/>
        </w:rPr>
        <w:t>estudiantes</w:t>
      </w:r>
      <w:r>
        <w:rPr>
          <w:rFonts w:ascii="Segoe UI" w:hAnsi="Segoe UI" w:cs="Segoe UI"/>
          <w:b/>
          <w:bCs/>
        </w:rPr>
        <w:t xml:space="preserve"> egresados de la carrera a revalidar y descripción </w:t>
      </w:r>
      <w:r w:rsidR="00A04A1A">
        <w:rPr>
          <w:rFonts w:ascii="Segoe UI" w:hAnsi="Segoe UI" w:cs="Segoe UI"/>
          <w:b/>
          <w:bCs/>
        </w:rPr>
        <w:t>del impacto e inserción al</w:t>
      </w:r>
      <w:r w:rsidR="001D2140">
        <w:rPr>
          <w:rFonts w:ascii="Segoe UI" w:hAnsi="Segoe UI" w:cs="Segoe UI"/>
          <w:b/>
          <w:bCs/>
        </w:rPr>
        <w:t xml:space="preserve"> mercado laboral (aplica solo para revalidación de carrera).</w:t>
      </w:r>
    </w:p>
    <w:tbl>
      <w:tblPr>
        <w:tblStyle w:val="Tablaconcuadrcul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509"/>
        <w:gridCol w:w="5161"/>
        <w:gridCol w:w="850"/>
        <w:gridCol w:w="993"/>
        <w:gridCol w:w="992"/>
        <w:gridCol w:w="992"/>
        <w:gridCol w:w="920"/>
        <w:gridCol w:w="1113"/>
        <w:gridCol w:w="1019"/>
        <w:gridCol w:w="977"/>
        <w:gridCol w:w="984"/>
      </w:tblGrid>
      <w:tr w:rsidR="002C78A0" w14:paraId="71798294" w14:textId="77777777" w:rsidTr="002C78A0">
        <w:trPr>
          <w:trHeight w:val="557"/>
        </w:trPr>
        <w:tc>
          <w:tcPr>
            <w:tcW w:w="509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25E899D6" w14:textId="244724F6" w:rsidR="002C78A0" w:rsidRPr="002C78A0" w:rsidRDefault="002C78A0" w:rsidP="00A46BF8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516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13DD2555" w14:textId="77777777" w:rsidR="002C78A0" w:rsidRDefault="002C78A0" w:rsidP="00A46BF8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  <w:p w14:paraId="335B212E" w14:textId="77777777" w:rsidR="002C78A0" w:rsidRDefault="002C78A0" w:rsidP="00A46BF8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  <w:p w14:paraId="67625EF0" w14:textId="25EDEAF3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Nombre de la carrera</w:t>
            </w:r>
          </w:p>
        </w:tc>
        <w:tc>
          <w:tcPr>
            <w:tcW w:w="85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371B8CF3" w14:textId="77777777" w:rsidR="002C78A0" w:rsidRDefault="002C78A0" w:rsidP="00A46BF8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  <w:p w14:paraId="5C706088" w14:textId="77777777" w:rsidR="002C78A0" w:rsidRDefault="002C78A0" w:rsidP="00A46BF8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  <w:p w14:paraId="037467FE" w14:textId="36FB2969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Ciclo escolar</w:t>
            </w:r>
          </w:p>
        </w:tc>
        <w:tc>
          <w:tcPr>
            <w:tcW w:w="19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1371E00B" w14:textId="77777777" w:rsid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  <w:p w14:paraId="584FE865" w14:textId="770EF249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Matrícula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de alumnos inscritos</w:t>
            </w:r>
          </w:p>
        </w:tc>
        <w:tc>
          <w:tcPr>
            <w:tcW w:w="191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0B47FB1C" w14:textId="77777777" w:rsidR="002C78A0" w:rsidRDefault="002C78A0" w:rsidP="001A53AA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  <w:p w14:paraId="28E5121B" w14:textId="12ACD3DA" w:rsidR="002C78A0" w:rsidRPr="002C78A0" w:rsidRDefault="002C78A0" w:rsidP="001A53AA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Exalumnos desempleados</w:t>
            </w:r>
          </w:p>
        </w:tc>
        <w:tc>
          <w:tcPr>
            <w:tcW w:w="213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18413DF0" w14:textId="63791B64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Exalumnos trabajando en campo laboral acorde a la carrera</w:t>
            </w:r>
          </w:p>
        </w:tc>
        <w:tc>
          <w:tcPr>
            <w:tcW w:w="196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55EAFB4D" w14:textId="7FA9FDFB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Exalumnos trabajando en campo laboral distint</w:t>
            </w:r>
            <w:r w:rsidR="008E76E2">
              <w:rPr>
                <w:rFonts w:ascii="Segoe UI" w:hAnsi="Segoe UI" w:cs="Segoe UI"/>
                <w:b/>
                <w:bCs/>
                <w:sz w:val="16"/>
                <w:szCs w:val="16"/>
              </w:rPr>
              <w:t>o</w:t>
            </w: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a la carrera</w:t>
            </w:r>
          </w:p>
        </w:tc>
      </w:tr>
      <w:tr w:rsidR="002C78A0" w14:paraId="33B24370" w14:textId="77777777" w:rsidTr="002C78A0">
        <w:trPr>
          <w:trHeight w:val="188"/>
        </w:trPr>
        <w:tc>
          <w:tcPr>
            <w:tcW w:w="509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711F0717" w14:textId="77777777" w:rsidR="002C78A0" w:rsidRP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</w:tc>
        <w:tc>
          <w:tcPr>
            <w:tcW w:w="5161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4E5FFFCE" w14:textId="77777777" w:rsidR="002C78A0" w:rsidRP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53E5705B" w14:textId="77777777" w:rsidR="002C78A0" w:rsidRP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241429D4" w14:textId="0D5F77CB" w:rsidR="002C78A0" w:rsidRP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Hombres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34956A88" w14:textId="22835AE6" w:rsidR="002C78A0" w:rsidRP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Mujeres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0FFEF3C8" w14:textId="75625F89" w:rsidR="002C78A0" w:rsidRP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Hombres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42DB0258" w14:textId="0B927417" w:rsidR="002C78A0" w:rsidRP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Mujeres</w:t>
            </w:r>
          </w:p>
        </w:tc>
        <w:tc>
          <w:tcPr>
            <w:tcW w:w="11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66F5B6C5" w14:textId="535DBD1C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Hombres</w:t>
            </w:r>
          </w:p>
        </w:tc>
        <w:tc>
          <w:tcPr>
            <w:tcW w:w="1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7B71845F" w14:textId="4E2CB90E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Mujeres</w:t>
            </w:r>
          </w:p>
        </w:tc>
        <w:tc>
          <w:tcPr>
            <w:tcW w:w="9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47B8E509" w14:textId="2249D9BB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Hombres</w:t>
            </w:r>
          </w:p>
        </w:tc>
        <w:tc>
          <w:tcPr>
            <w:tcW w:w="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1B376A55" w14:textId="0632ADE2" w:rsidR="002C78A0" w:rsidRP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C78A0">
              <w:rPr>
                <w:rFonts w:ascii="Segoe UI" w:hAnsi="Segoe UI" w:cs="Segoe UI"/>
                <w:b/>
                <w:bCs/>
                <w:sz w:val="16"/>
                <w:szCs w:val="16"/>
              </w:rPr>
              <w:t>Mujeres</w:t>
            </w:r>
          </w:p>
        </w:tc>
      </w:tr>
      <w:tr w:rsidR="002C78A0" w14:paraId="6B7AE141" w14:textId="77777777" w:rsidTr="002C78A0">
        <w:trPr>
          <w:trHeight w:val="152"/>
        </w:trPr>
        <w:tc>
          <w:tcPr>
            <w:tcW w:w="509" w:type="dxa"/>
            <w:tcBorders>
              <w:top w:val="single" w:sz="4" w:space="0" w:color="FFFFFF" w:themeColor="background1"/>
            </w:tcBorders>
          </w:tcPr>
          <w:p w14:paraId="5D934AE5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5161" w:type="dxa"/>
            <w:tcBorders>
              <w:top w:val="single" w:sz="4" w:space="0" w:color="FFFFFF" w:themeColor="background1"/>
            </w:tcBorders>
          </w:tcPr>
          <w:p w14:paraId="76AD1904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FFFFFF" w:themeColor="background1"/>
            </w:tcBorders>
          </w:tcPr>
          <w:p w14:paraId="069FFA8B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FFFFFF" w:themeColor="background1"/>
            </w:tcBorders>
          </w:tcPr>
          <w:p w14:paraId="69A5A8E2" w14:textId="23C639B1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</w:tcBorders>
          </w:tcPr>
          <w:p w14:paraId="134CDED0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</w:tcBorders>
          </w:tcPr>
          <w:p w14:paraId="09ED990E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20" w:type="dxa"/>
            <w:tcBorders>
              <w:top w:val="single" w:sz="4" w:space="0" w:color="FFFFFF" w:themeColor="background1"/>
            </w:tcBorders>
          </w:tcPr>
          <w:p w14:paraId="7B1556D8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113" w:type="dxa"/>
            <w:tcBorders>
              <w:top w:val="single" w:sz="4" w:space="0" w:color="FFFFFF" w:themeColor="background1"/>
            </w:tcBorders>
          </w:tcPr>
          <w:p w14:paraId="7CB19579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019" w:type="dxa"/>
            <w:tcBorders>
              <w:top w:val="single" w:sz="4" w:space="0" w:color="FFFFFF" w:themeColor="background1"/>
            </w:tcBorders>
          </w:tcPr>
          <w:p w14:paraId="43C050A6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77" w:type="dxa"/>
            <w:tcBorders>
              <w:top w:val="single" w:sz="4" w:space="0" w:color="FFFFFF" w:themeColor="background1"/>
            </w:tcBorders>
          </w:tcPr>
          <w:p w14:paraId="16F327C9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84" w:type="dxa"/>
            <w:tcBorders>
              <w:top w:val="single" w:sz="4" w:space="0" w:color="FFFFFF" w:themeColor="background1"/>
            </w:tcBorders>
          </w:tcPr>
          <w:p w14:paraId="094A10FB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</w:tr>
      <w:tr w:rsidR="002C78A0" w14:paraId="147FB9FC" w14:textId="77777777" w:rsidTr="002C78A0">
        <w:trPr>
          <w:trHeight w:val="50"/>
        </w:trPr>
        <w:tc>
          <w:tcPr>
            <w:tcW w:w="509" w:type="dxa"/>
          </w:tcPr>
          <w:p w14:paraId="642061CA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5161" w:type="dxa"/>
          </w:tcPr>
          <w:p w14:paraId="495460DE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850" w:type="dxa"/>
          </w:tcPr>
          <w:p w14:paraId="4757E2F4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3" w:type="dxa"/>
          </w:tcPr>
          <w:p w14:paraId="4515005C" w14:textId="425B65A9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2" w:type="dxa"/>
          </w:tcPr>
          <w:p w14:paraId="51BBAFD9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2" w:type="dxa"/>
          </w:tcPr>
          <w:p w14:paraId="05E2B11D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20" w:type="dxa"/>
          </w:tcPr>
          <w:p w14:paraId="64B165F9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113" w:type="dxa"/>
          </w:tcPr>
          <w:p w14:paraId="04A1E364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019" w:type="dxa"/>
          </w:tcPr>
          <w:p w14:paraId="519D3650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77" w:type="dxa"/>
          </w:tcPr>
          <w:p w14:paraId="5D57E429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84" w:type="dxa"/>
          </w:tcPr>
          <w:p w14:paraId="0FD8DBE1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</w:tr>
      <w:tr w:rsidR="002C78A0" w14:paraId="446726B6" w14:textId="77777777" w:rsidTr="002C78A0">
        <w:trPr>
          <w:trHeight w:val="196"/>
        </w:trPr>
        <w:tc>
          <w:tcPr>
            <w:tcW w:w="509" w:type="dxa"/>
          </w:tcPr>
          <w:p w14:paraId="030EC79A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5161" w:type="dxa"/>
          </w:tcPr>
          <w:p w14:paraId="690C0442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850" w:type="dxa"/>
            <w:tcBorders>
              <w:bottom w:val="single" w:sz="4" w:space="0" w:color="FFFFFF" w:themeColor="background1"/>
            </w:tcBorders>
          </w:tcPr>
          <w:p w14:paraId="56FC6518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</w:tcPr>
          <w:p w14:paraId="0D0C435B" w14:textId="11AA8D53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2" w:type="dxa"/>
            <w:tcBorders>
              <w:bottom w:val="single" w:sz="4" w:space="0" w:color="FFFFFF" w:themeColor="background1"/>
            </w:tcBorders>
          </w:tcPr>
          <w:p w14:paraId="2A80A957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92" w:type="dxa"/>
            <w:tcBorders>
              <w:bottom w:val="single" w:sz="4" w:space="0" w:color="FFFFFF" w:themeColor="background1"/>
            </w:tcBorders>
          </w:tcPr>
          <w:p w14:paraId="3BCAC890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20" w:type="dxa"/>
            <w:tcBorders>
              <w:bottom w:val="single" w:sz="4" w:space="0" w:color="FFFFFF" w:themeColor="background1"/>
            </w:tcBorders>
          </w:tcPr>
          <w:p w14:paraId="6D7D1BEB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113" w:type="dxa"/>
            <w:tcBorders>
              <w:bottom w:val="single" w:sz="4" w:space="0" w:color="FFFFFF" w:themeColor="background1"/>
            </w:tcBorders>
          </w:tcPr>
          <w:p w14:paraId="73A4FDE1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019" w:type="dxa"/>
            <w:tcBorders>
              <w:bottom w:val="single" w:sz="4" w:space="0" w:color="FFFFFF" w:themeColor="background1"/>
            </w:tcBorders>
          </w:tcPr>
          <w:p w14:paraId="1BAC9627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77" w:type="dxa"/>
            <w:tcBorders>
              <w:bottom w:val="single" w:sz="4" w:space="0" w:color="FFFFFF" w:themeColor="background1"/>
            </w:tcBorders>
          </w:tcPr>
          <w:p w14:paraId="4E794525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984" w:type="dxa"/>
            <w:tcBorders>
              <w:bottom w:val="single" w:sz="4" w:space="0" w:color="FFFFFF" w:themeColor="background1"/>
            </w:tcBorders>
          </w:tcPr>
          <w:p w14:paraId="1D5E7203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</w:tr>
      <w:tr w:rsidR="002C78A0" w14:paraId="5D6BDC33" w14:textId="77777777" w:rsidTr="001B7B9A">
        <w:trPr>
          <w:trHeight w:val="196"/>
        </w:trPr>
        <w:tc>
          <w:tcPr>
            <w:tcW w:w="509" w:type="dxa"/>
            <w:shd w:val="clear" w:color="auto" w:fill="002060"/>
            <w:vAlign w:val="center"/>
          </w:tcPr>
          <w:p w14:paraId="54403F5A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6011" w:type="dxa"/>
            <w:gridSpan w:val="2"/>
            <w:tcBorders>
              <w:right w:val="single" w:sz="4" w:space="0" w:color="FFFFFF" w:themeColor="background1"/>
            </w:tcBorders>
            <w:shd w:val="clear" w:color="auto" w:fill="002060"/>
            <w:vAlign w:val="center"/>
          </w:tcPr>
          <w:p w14:paraId="76871F1B" w14:textId="151358DB" w:rsidR="002C78A0" w:rsidRDefault="002C78A0" w:rsidP="002C78A0">
            <w:pPr>
              <w:pStyle w:val="Prrafodelista"/>
              <w:ind w:left="0"/>
              <w:jc w:val="center"/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Totales</w:t>
            </w:r>
          </w:p>
        </w:tc>
        <w:tc>
          <w:tcPr>
            <w:tcW w:w="19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691E0D90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7F58E67B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213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58E73DDE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5E78DAB9" w14:textId="77777777" w:rsidR="002C78A0" w:rsidRDefault="002C78A0" w:rsidP="002A4AB6">
            <w:pPr>
              <w:pStyle w:val="Prrafodelista"/>
              <w:ind w:left="0"/>
              <w:jc w:val="both"/>
              <w:rPr>
                <w:rFonts w:ascii="Segoe UI" w:hAnsi="Segoe UI" w:cs="Segoe UI"/>
                <w:b/>
                <w:bCs/>
              </w:rPr>
            </w:pPr>
          </w:p>
        </w:tc>
      </w:tr>
    </w:tbl>
    <w:p w14:paraId="207C82F9" w14:textId="77777777" w:rsidR="00A46BF8" w:rsidRPr="00866A38" w:rsidRDefault="00A46BF8" w:rsidP="00A46BF8">
      <w:pPr>
        <w:pStyle w:val="Prrafodelista"/>
        <w:jc w:val="both"/>
        <w:rPr>
          <w:rFonts w:ascii="Segoe UI" w:hAnsi="Segoe UI" w:cs="Segoe UI"/>
          <w:b/>
          <w:bCs/>
        </w:rPr>
      </w:pPr>
    </w:p>
    <w:p w14:paraId="6DA6D4BD" w14:textId="05BA5A39" w:rsidR="004A5698" w:rsidRDefault="004A5698" w:rsidP="001E65C5">
      <w:pPr>
        <w:rPr>
          <w:rFonts w:ascii="Segoe UI" w:hAnsi="Segoe UI" w:cs="Segoe UI"/>
        </w:rPr>
      </w:pPr>
    </w:p>
    <w:p w14:paraId="274AB22B" w14:textId="77777777" w:rsidR="00A04A1A" w:rsidRDefault="00A04A1A" w:rsidP="001E65C5">
      <w:pPr>
        <w:rPr>
          <w:rFonts w:ascii="Segoe UI" w:hAnsi="Segoe UI" w:cs="Segoe UI"/>
        </w:rPr>
      </w:pPr>
    </w:p>
    <w:p w14:paraId="18906571" w14:textId="77777777" w:rsidR="004F4C72" w:rsidRDefault="004F4C72" w:rsidP="004F4C72">
      <w:pPr>
        <w:autoSpaceDE w:val="0"/>
        <w:autoSpaceDN w:val="0"/>
        <w:adjustRightInd w:val="0"/>
        <w:spacing w:after="0" w:line="240" w:lineRule="auto"/>
        <w:jc w:val="center"/>
        <w:rPr>
          <w:rFonts w:ascii="Segoe UI" w:eastAsia="Calibri" w:hAnsi="Segoe UI" w:cs="Segoe UI"/>
          <w:sz w:val="24"/>
          <w:szCs w:val="24"/>
          <w:lang w:eastAsia="es-GT"/>
        </w:rPr>
      </w:pPr>
    </w:p>
    <w:p w14:paraId="1C0EDAA1" w14:textId="77777777" w:rsidR="004F4C72" w:rsidRDefault="004F4C72" w:rsidP="004F4C72">
      <w:pPr>
        <w:autoSpaceDE w:val="0"/>
        <w:autoSpaceDN w:val="0"/>
        <w:adjustRightInd w:val="0"/>
        <w:spacing w:after="0" w:line="240" w:lineRule="auto"/>
        <w:jc w:val="center"/>
        <w:rPr>
          <w:rFonts w:ascii="Segoe UI" w:eastAsia="Calibri" w:hAnsi="Segoe UI" w:cs="Segoe UI"/>
          <w:sz w:val="24"/>
          <w:szCs w:val="24"/>
          <w:lang w:eastAsia="es-GT"/>
        </w:rPr>
      </w:pPr>
    </w:p>
    <w:p w14:paraId="1A710362" w14:textId="7690620F" w:rsidR="004F4C72" w:rsidRPr="001D2140" w:rsidRDefault="004F4C72" w:rsidP="004F4C72">
      <w:pPr>
        <w:autoSpaceDE w:val="0"/>
        <w:autoSpaceDN w:val="0"/>
        <w:adjustRightInd w:val="0"/>
        <w:spacing w:after="0" w:line="240" w:lineRule="auto"/>
        <w:jc w:val="center"/>
        <w:rPr>
          <w:rFonts w:ascii="Segoe UI" w:eastAsia="Calibri" w:hAnsi="Segoe UI" w:cs="Segoe UI"/>
          <w:b/>
          <w:bCs/>
          <w:sz w:val="24"/>
          <w:szCs w:val="24"/>
          <w:lang w:eastAsia="es-GT"/>
        </w:rPr>
      </w:pPr>
      <w:r w:rsidRPr="001D2140">
        <w:rPr>
          <w:rFonts w:ascii="Segoe UI" w:eastAsia="Calibri" w:hAnsi="Segoe UI" w:cs="Segoe UI"/>
          <w:b/>
          <w:bCs/>
          <w:sz w:val="24"/>
          <w:szCs w:val="24"/>
          <w:lang w:eastAsia="es-GT"/>
        </w:rPr>
        <w:t>Nombre del Supervisor Educativo, CTA, o</w:t>
      </w:r>
    </w:p>
    <w:p w14:paraId="0D352952" w14:textId="00E60BAA" w:rsidR="00C47C54" w:rsidRPr="001D2140" w:rsidRDefault="004F4C72" w:rsidP="004F4C72">
      <w:pPr>
        <w:jc w:val="center"/>
        <w:rPr>
          <w:rFonts w:ascii="Arial" w:hAnsi="Arial" w:cs="Arial"/>
          <w:b/>
          <w:bCs/>
        </w:rPr>
      </w:pPr>
      <w:r w:rsidRPr="001D2140">
        <w:rPr>
          <w:rFonts w:ascii="Segoe UI" w:eastAsia="Calibri" w:hAnsi="Segoe UI" w:cs="Segoe UI"/>
          <w:b/>
          <w:bCs/>
          <w:sz w:val="24"/>
          <w:szCs w:val="24"/>
          <w:lang w:eastAsia="es-GT"/>
        </w:rPr>
        <w:t>Profesional que ejerce funciones de Supervisión</w:t>
      </w:r>
    </w:p>
    <w:sectPr w:rsidR="00C47C54" w:rsidRPr="001D2140" w:rsidSect="005A349A">
      <w:headerReference w:type="default" r:id="rId9"/>
      <w:footerReference w:type="default" r:id="rId10"/>
      <w:headerReference w:type="first" r:id="rId11"/>
      <w:footerReference w:type="first" r:id="rId12"/>
      <w:pgSz w:w="15842" w:h="12242" w:orient="landscape" w:code="1"/>
      <w:pgMar w:top="916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D2CD0" w14:textId="77777777" w:rsidR="00FF2125" w:rsidRDefault="00FF2125" w:rsidP="003D767C">
      <w:r>
        <w:separator/>
      </w:r>
    </w:p>
  </w:endnote>
  <w:endnote w:type="continuationSeparator" w:id="0">
    <w:p w14:paraId="288A1867" w14:textId="77777777" w:rsidR="00FF2125" w:rsidRDefault="00FF2125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60E2B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C4797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4AC5D" w14:textId="77777777" w:rsidR="00FF2125" w:rsidRDefault="00FF2125" w:rsidP="003D767C">
      <w:r>
        <w:separator/>
      </w:r>
    </w:p>
  </w:footnote>
  <w:footnote w:type="continuationSeparator" w:id="0">
    <w:p w14:paraId="5B57CF58" w14:textId="77777777" w:rsidR="00FF2125" w:rsidRDefault="00FF2125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35B29" w14:textId="77777777" w:rsidR="002815A9" w:rsidRPr="00823A74" w:rsidRDefault="0002090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CF3910">
      <w:rPr>
        <w:rFonts w:ascii="Century Gothic" w:hAnsi="Century Gothic"/>
        <w:sz w:val="10"/>
      </w:rPr>
      <w:t>3</w:t>
    </w:r>
    <w:r w:rsidR="00E703EB">
      <w:rPr>
        <w:rFonts w:ascii="Century Gothic" w:hAnsi="Century Gothic"/>
        <w:sz w:val="10"/>
      </w:rPr>
      <w:t>.02</w:t>
    </w:r>
  </w:p>
  <w:tbl>
    <w:tblPr>
      <w:tblW w:w="1476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1128"/>
      <w:gridCol w:w="5976"/>
      <w:gridCol w:w="3175"/>
      <w:gridCol w:w="2054"/>
      <w:gridCol w:w="2429"/>
    </w:tblGrid>
    <w:tr w:rsidR="00D3663D" w14:paraId="6405961D" w14:textId="77777777" w:rsidTr="003518A8">
      <w:trPr>
        <w:cantSplit/>
        <w:trHeight w:val="82"/>
      </w:trPr>
      <w:tc>
        <w:tcPr>
          <w:tcW w:w="1128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751CE9C4" w14:textId="60B42996" w:rsidR="00D3663D" w:rsidRPr="006908E6" w:rsidRDefault="00F0585D" w:rsidP="005A349A">
          <w:pPr>
            <w:spacing w:after="0"/>
            <w:ind w:left="5"/>
            <w:jc w:val="center"/>
          </w:pPr>
          <w:r w:rsidRPr="00E703EB">
            <w:rPr>
              <w:noProof/>
              <w:lang w:eastAsia="es-GT"/>
            </w:rPr>
            <w:drawing>
              <wp:inline distT="0" distB="0" distL="0" distR="0" wp14:anchorId="67C81BFE" wp14:editId="3B4BA98C">
                <wp:extent cx="518160" cy="426720"/>
                <wp:effectExtent l="0" t="0" r="0" b="0"/>
                <wp:docPr id="4" name="Imagen 4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816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34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140F50B" w14:textId="0CCD4242" w:rsidR="00D3663D" w:rsidRPr="00735A5A" w:rsidRDefault="000A5979" w:rsidP="005A349A">
          <w:pPr>
            <w:spacing w:after="0" w:line="240" w:lineRule="auto"/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D3663D" w14:paraId="66415341" w14:textId="77777777" w:rsidTr="000A5979">
      <w:trPr>
        <w:cantSplit/>
        <w:trHeight w:val="197"/>
      </w:trPr>
      <w:tc>
        <w:tcPr>
          <w:tcW w:w="1128" w:type="dxa"/>
          <w:vMerge/>
          <w:tcBorders>
            <w:right w:val="single" w:sz="4" w:space="0" w:color="auto"/>
          </w:tcBorders>
        </w:tcPr>
        <w:p w14:paraId="455CBEC3" w14:textId="77777777" w:rsidR="00D3663D" w:rsidRDefault="00D3663D" w:rsidP="005A349A">
          <w:pPr>
            <w:spacing w:after="0"/>
            <w:rPr>
              <w:rFonts w:ascii="Arial" w:hAnsi="Arial" w:cs="Arial"/>
            </w:rPr>
          </w:pPr>
        </w:p>
      </w:tc>
      <w:tc>
        <w:tcPr>
          <w:tcW w:w="13634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120F0BB8" w14:textId="655012DC" w:rsidR="00D3663D" w:rsidRPr="00823A74" w:rsidRDefault="00AD33A5" w:rsidP="005A349A">
          <w:pPr>
            <w:spacing w:after="0" w:line="240" w:lineRule="auto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REQUISITOS PARA LA IMPLEMENTACIÓN CURRICULAR</w:t>
          </w:r>
        </w:p>
      </w:tc>
    </w:tr>
    <w:tr w:rsidR="00D3663D" w14:paraId="7C7F5A2F" w14:textId="77777777" w:rsidTr="00330C71">
      <w:trPr>
        <w:cantSplit/>
        <w:trHeight w:val="58"/>
      </w:trPr>
      <w:tc>
        <w:tcPr>
          <w:tcW w:w="1128" w:type="dxa"/>
          <w:vMerge/>
        </w:tcPr>
        <w:p w14:paraId="7323D467" w14:textId="77777777" w:rsidR="00D3663D" w:rsidRDefault="00D3663D" w:rsidP="005A349A">
          <w:pPr>
            <w:spacing w:after="0"/>
            <w:rPr>
              <w:rFonts w:ascii="Arial" w:hAnsi="Arial" w:cs="Arial"/>
            </w:rPr>
          </w:pPr>
        </w:p>
      </w:tc>
      <w:tc>
        <w:tcPr>
          <w:tcW w:w="597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09873EC" w14:textId="609BBF0F" w:rsidR="00D3663D" w:rsidRPr="0050481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1211F6">
            <w:rPr>
              <w:rFonts w:ascii="Arial" w:hAnsi="Arial" w:cs="Arial"/>
              <w:sz w:val="16"/>
            </w:rPr>
            <w:t>Autorización y revalidación de carreras</w:t>
          </w:r>
        </w:p>
      </w:tc>
      <w:tc>
        <w:tcPr>
          <w:tcW w:w="3175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3A3EBFE" w14:textId="1668827E" w:rsidR="00D3663D" w:rsidRPr="008A404F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AD33A5" w:rsidRPr="00AD33A5">
            <w:rPr>
              <w:rFonts w:ascii="Arial" w:hAnsi="Arial" w:cs="Arial"/>
              <w:b/>
              <w:bCs/>
              <w:sz w:val="16"/>
              <w:szCs w:val="16"/>
            </w:rPr>
            <w:t>ACAR</w:t>
          </w:r>
          <w:r w:rsidR="0061347E" w:rsidRPr="00AD33A5">
            <w:rPr>
              <w:rFonts w:ascii="Arial" w:hAnsi="Arial" w:cs="Arial"/>
              <w:b/>
              <w:bCs/>
              <w:sz w:val="16"/>
              <w:szCs w:val="16"/>
            </w:rPr>
            <w:t>-</w:t>
          </w:r>
          <w:r w:rsidR="000A5979" w:rsidRPr="00AD33A5">
            <w:rPr>
              <w:rFonts w:ascii="Arial" w:hAnsi="Arial" w:cs="Arial"/>
              <w:b/>
              <w:bCs/>
              <w:sz w:val="16"/>
              <w:szCs w:val="16"/>
            </w:rPr>
            <w:t>FOR</w:t>
          </w:r>
          <w:r w:rsidR="0061347E" w:rsidRPr="00AD33A5">
            <w:rPr>
              <w:rFonts w:ascii="Arial" w:hAnsi="Arial" w:cs="Arial"/>
              <w:b/>
              <w:bCs/>
              <w:sz w:val="16"/>
              <w:szCs w:val="16"/>
            </w:rPr>
            <w:t>-</w:t>
          </w:r>
          <w:r w:rsidR="00AD33A5" w:rsidRPr="00AD33A5">
            <w:rPr>
              <w:rFonts w:ascii="Arial" w:hAnsi="Arial" w:cs="Arial"/>
              <w:b/>
              <w:bCs/>
              <w:sz w:val="16"/>
              <w:szCs w:val="16"/>
            </w:rPr>
            <w:t>01</w:t>
          </w:r>
        </w:p>
      </w:tc>
      <w:tc>
        <w:tcPr>
          <w:tcW w:w="2054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2A13F26" w14:textId="06703F38" w:rsidR="00D3663D" w:rsidRPr="0050481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1211F6">
            <w:rPr>
              <w:rFonts w:ascii="Arial" w:hAnsi="Arial" w:cs="Arial"/>
              <w:sz w:val="16"/>
              <w:szCs w:val="16"/>
            </w:rPr>
            <w:t>1</w:t>
          </w:r>
        </w:p>
      </w:tc>
      <w:tc>
        <w:tcPr>
          <w:tcW w:w="2428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F006068" w14:textId="77777777" w:rsidR="00D3663D" w:rsidRPr="0005168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E703EB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E703EB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3CB3A633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2993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52188"/>
    <w:multiLevelType w:val="hybridMultilevel"/>
    <w:tmpl w:val="CE88EAC4"/>
    <w:lvl w:ilvl="0" w:tplc="094C1B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 w15:restartNumberingAfterBreak="0">
    <w:nsid w:val="1A5F698E"/>
    <w:multiLevelType w:val="hybridMultilevel"/>
    <w:tmpl w:val="139C8704"/>
    <w:lvl w:ilvl="0" w:tplc="1DC0BE4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620EC1"/>
    <w:multiLevelType w:val="hybridMultilevel"/>
    <w:tmpl w:val="01F688FC"/>
    <w:lvl w:ilvl="0" w:tplc="78C0CB9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9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9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677BA5"/>
    <w:multiLevelType w:val="hybridMultilevel"/>
    <w:tmpl w:val="139C8704"/>
    <w:lvl w:ilvl="0" w:tplc="1DC0BE4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4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9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4"/>
  </w:num>
  <w:num w:numId="2">
    <w:abstractNumId w:val="33"/>
  </w:num>
  <w:num w:numId="3">
    <w:abstractNumId w:val="25"/>
  </w:num>
  <w:num w:numId="4">
    <w:abstractNumId w:val="8"/>
  </w:num>
  <w:num w:numId="5">
    <w:abstractNumId w:val="35"/>
  </w:num>
  <w:num w:numId="6">
    <w:abstractNumId w:val="20"/>
  </w:num>
  <w:num w:numId="7">
    <w:abstractNumId w:val="36"/>
  </w:num>
  <w:num w:numId="8">
    <w:abstractNumId w:val="19"/>
  </w:num>
  <w:num w:numId="9">
    <w:abstractNumId w:val="4"/>
  </w:num>
  <w:num w:numId="10">
    <w:abstractNumId w:val="39"/>
  </w:num>
  <w:num w:numId="11">
    <w:abstractNumId w:val="28"/>
  </w:num>
  <w:num w:numId="12">
    <w:abstractNumId w:val="18"/>
  </w:num>
  <w:num w:numId="13">
    <w:abstractNumId w:val="21"/>
  </w:num>
  <w:num w:numId="14">
    <w:abstractNumId w:val="11"/>
  </w:num>
  <w:num w:numId="15">
    <w:abstractNumId w:val="37"/>
  </w:num>
  <w:num w:numId="16">
    <w:abstractNumId w:val="29"/>
  </w:num>
  <w:num w:numId="17">
    <w:abstractNumId w:val="30"/>
  </w:num>
  <w:num w:numId="18">
    <w:abstractNumId w:val="7"/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3"/>
  </w:num>
  <w:num w:numId="23">
    <w:abstractNumId w:val="9"/>
  </w:num>
  <w:num w:numId="24">
    <w:abstractNumId w:val="31"/>
  </w:num>
  <w:num w:numId="25">
    <w:abstractNumId w:val="23"/>
  </w:num>
  <w:num w:numId="26">
    <w:abstractNumId w:val="6"/>
  </w:num>
  <w:num w:numId="27">
    <w:abstractNumId w:val="14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7"/>
  </w:num>
  <w:num w:numId="31">
    <w:abstractNumId w:val="24"/>
  </w:num>
  <w:num w:numId="32">
    <w:abstractNumId w:val="10"/>
  </w:num>
  <w:num w:numId="33">
    <w:abstractNumId w:val="16"/>
  </w:num>
  <w:num w:numId="34">
    <w:abstractNumId w:val="3"/>
  </w:num>
  <w:num w:numId="35">
    <w:abstractNumId w:val="38"/>
  </w:num>
  <w:num w:numId="36">
    <w:abstractNumId w:val="26"/>
  </w:num>
  <w:num w:numId="37">
    <w:abstractNumId w:val="27"/>
  </w:num>
  <w:num w:numId="38">
    <w:abstractNumId w:val="22"/>
  </w:num>
  <w:num w:numId="39">
    <w:abstractNumId w:val="15"/>
  </w:num>
  <w:num w:numId="40">
    <w:abstractNumId w:val="5"/>
  </w:num>
  <w:num w:numId="41">
    <w:abstractNumId w:val="1"/>
  </w:num>
  <w:num w:numId="42">
    <w:abstractNumId w:val="12"/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5D"/>
    <w:rsid w:val="00017AA7"/>
    <w:rsid w:val="00020902"/>
    <w:rsid w:val="00051689"/>
    <w:rsid w:val="00063A1B"/>
    <w:rsid w:val="0006777F"/>
    <w:rsid w:val="000A4B3F"/>
    <w:rsid w:val="000A5052"/>
    <w:rsid w:val="000A5979"/>
    <w:rsid w:val="000A752C"/>
    <w:rsid w:val="000D479A"/>
    <w:rsid w:val="000E2596"/>
    <w:rsid w:val="000F23A7"/>
    <w:rsid w:val="000F4913"/>
    <w:rsid w:val="001211F6"/>
    <w:rsid w:val="001A53AA"/>
    <w:rsid w:val="001A6FFE"/>
    <w:rsid w:val="001D2140"/>
    <w:rsid w:val="001E0E0B"/>
    <w:rsid w:val="001E65C5"/>
    <w:rsid w:val="002216A8"/>
    <w:rsid w:val="00221A64"/>
    <w:rsid w:val="00256BF9"/>
    <w:rsid w:val="002573D6"/>
    <w:rsid w:val="002815A9"/>
    <w:rsid w:val="0029731D"/>
    <w:rsid w:val="002A4AB6"/>
    <w:rsid w:val="002B345C"/>
    <w:rsid w:val="002C78A0"/>
    <w:rsid w:val="002D0934"/>
    <w:rsid w:val="002D4871"/>
    <w:rsid w:val="002D7971"/>
    <w:rsid w:val="00304CDD"/>
    <w:rsid w:val="003157DF"/>
    <w:rsid w:val="00330C71"/>
    <w:rsid w:val="0033518A"/>
    <w:rsid w:val="00335EBD"/>
    <w:rsid w:val="00341D44"/>
    <w:rsid w:val="00346403"/>
    <w:rsid w:val="00350DB4"/>
    <w:rsid w:val="003518A8"/>
    <w:rsid w:val="00361FCA"/>
    <w:rsid w:val="00362EED"/>
    <w:rsid w:val="00382CFF"/>
    <w:rsid w:val="003A172D"/>
    <w:rsid w:val="003A5347"/>
    <w:rsid w:val="003B1BEB"/>
    <w:rsid w:val="003D4629"/>
    <w:rsid w:val="003D767C"/>
    <w:rsid w:val="003E3723"/>
    <w:rsid w:val="003F26D0"/>
    <w:rsid w:val="00424F28"/>
    <w:rsid w:val="004268B0"/>
    <w:rsid w:val="00433A28"/>
    <w:rsid w:val="00437BD8"/>
    <w:rsid w:val="00467B64"/>
    <w:rsid w:val="0048542C"/>
    <w:rsid w:val="00485FAF"/>
    <w:rsid w:val="004A5698"/>
    <w:rsid w:val="004E2A63"/>
    <w:rsid w:val="004E7021"/>
    <w:rsid w:val="004F4C72"/>
    <w:rsid w:val="00511E1B"/>
    <w:rsid w:val="00513D55"/>
    <w:rsid w:val="0053008D"/>
    <w:rsid w:val="00544E6F"/>
    <w:rsid w:val="005A2F9D"/>
    <w:rsid w:val="005A349A"/>
    <w:rsid w:val="005F6DD1"/>
    <w:rsid w:val="00600399"/>
    <w:rsid w:val="00606BBA"/>
    <w:rsid w:val="0061347E"/>
    <w:rsid w:val="00660753"/>
    <w:rsid w:val="0066615A"/>
    <w:rsid w:val="0067323E"/>
    <w:rsid w:val="006B0823"/>
    <w:rsid w:val="006C1ABA"/>
    <w:rsid w:val="006E088B"/>
    <w:rsid w:val="006E4B80"/>
    <w:rsid w:val="006E622B"/>
    <w:rsid w:val="0070071D"/>
    <w:rsid w:val="00716CFD"/>
    <w:rsid w:val="00733D8C"/>
    <w:rsid w:val="00733E4A"/>
    <w:rsid w:val="00735A5A"/>
    <w:rsid w:val="007379D5"/>
    <w:rsid w:val="0074179B"/>
    <w:rsid w:val="00766B29"/>
    <w:rsid w:val="0077065F"/>
    <w:rsid w:val="00777D21"/>
    <w:rsid w:val="00780812"/>
    <w:rsid w:val="0078101C"/>
    <w:rsid w:val="007819D8"/>
    <w:rsid w:val="00786110"/>
    <w:rsid w:val="00786986"/>
    <w:rsid w:val="007C2A60"/>
    <w:rsid w:val="007E30B5"/>
    <w:rsid w:val="007E31EC"/>
    <w:rsid w:val="007E77A3"/>
    <w:rsid w:val="007F7979"/>
    <w:rsid w:val="00800721"/>
    <w:rsid w:val="00811F2D"/>
    <w:rsid w:val="00817218"/>
    <w:rsid w:val="008204F8"/>
    <w:rsid w:val="008213F2"/>
    <w:rsid w:val="00821EA2"/>
    <w:rsid w:val="00823A74"/>
    <w:rsid w:val="00835B5D"/>
    <w:rsid w:val="00842CDF"/>
    <w:rsid w:val="00851892"/>
    <w:rsid w:val="00861C3B"/>
    <w:rsid w:val="00866A38"/>
    <w:rsid w:val="00880B9E"/>
    <w:rsid w:val="008866F3"/>
    <w:rsid w:val="00887B4A"/>
    <w:rsid w:val="00890652"/>
    <w:rsid w:val="008A404F"/>
    <w:rsid w:val="008A786E"/>
    <w:rsid w:val="008E76E2"/>
    <w:rsid w:val="00911141"/>
    <w:rsid w:val="009235BE"/>
    <w:rsid w:val="00943C84"/>
    <w:rsid w:val="009525BE"/>
    <w:rsid w:val="00953D18"/>
    <w:rsid w:val="00974E63"/>
    <w:rsid w:val="009A4EBD"/>
    <w:rsid w:val="009D16E0"/>
    <w:rsid w:val="009E3088"/>
    <w:rsid w:val="00A04A1A"/>
    <w:rsid w:val="00A1535C"/>
    <w:rsid w:val="00A218D2"/>
    <w:rsid w:val="00A41D2A"/>
    <w:rsid w:val="00A46BF8"/>
    <w:rsid w:val="00A65B78"/>
    <w:rsid w:val="00A6732B"/>
    <w:rsid w:val="00A71722"/>
    <w:rsid w:val="00A751A2"/>
    <w:rsid w:val="00AB5C16"/>
    <w:rsid w:val="00AD33A5"/>
    <w:rsid w:val="00B0293A"/>
    <w:rsid w:val="00B20EAE"/>
    <w:rsid w:val="00B21CE2"/>
    <w:rsid w:val="00B34783"/>
    <w:rsid w:val="00B470C7"/>
    <w:rsid w:val="00B77BB0"/>
    <w:rsid w:val="00BC3750"/>
    <w:rsid w:val="00C24B62"/>
    <w:rsid w:val="00C43D70"/>
    <w:rsid w:val="00C47C54"/>
    <w:rsid w:val="00C52CF9"/>
    <w:rsid w:val="00C66713"/>
    <w:rsid w:val="00C73F5F"/>
    <w:rsid w:val="00CC1034"/>
    <w:rsid w:val="00CD2404"/>
    <w:rsid w:val="00CE462C"/>
    <w:rsid w:val="00CE52BD"/>
    <w:rsid w:val="00CF3910"/>
    <w:rsid w:val="00D12793"/>
    <w:rsid w:val="00D21666"/>
    <w:rsid w:val="00D3663D"/>
    <w:rsid w:val="00D644F4"/>
    <w:rsid w:val="00D85046"/>
    <w:rsid w:val="00DA0498"/>
    <w:rsid w:val="00DA2E83"/>
    <w:rsid w:val="00DA3F5C"/>
    <w:rsid w:val="00DD43B4"/>
    <w:rsid w:val="00DD77A7"/>
    <w:rsid w:val="00E03385"/>
    <w:rsid w:val="00E4041F"/>
    <w:rsid w:val="00E46BB9"/>
    <w:rsid w:val="00E703EB"/>
    <w:rsid w:val="00E71689"/>
    <w:rsid w:val="00E97F48"/>
    <w:rsid w:val="00ED7B2B"/>
    <w:rsid w:val="00EE25F2"/>
    <w:rsid w:val="00EE4741"/>
    <w:rsid w:val="00EE5985"/>
    <w:rsid w:val="00F0585D"/>
    <w:rsid w:val="00F204C8"/>
    <w:rsid w:val="00F23E49"/>
    <w:rsid w:val="00F82037"/>
    <w:rsid w:val="00FA184B"/>
    <w:rsid w:val="00FC66E1"/>
    <w:rsid w:val="00FD62E7"/>
    <w:rsid w:val="00FE57D2"/>
    <w:rsid w:val="00FE6F04"/>
    <w:rsid w:val="00FE78D3"/>
    <w:rsid w:val="00FF1E4C"/>
    <w:rsid w:val="00FF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95833B2"/>
  <w15:chartTrackingRefBased/>
  <w15:docId w15:val="{70568A58-3A0A-458D-A546-3FFD8D2C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45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3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ormaltextrun">
    <w:name w:val="normaltextrun"/>
    <w:basedOn w:val="Fuentedeprrafopredeter"/>
    <w:rsid w:val="00CD2404"/>
  </w:style>
  <w:style w:type="paragraph" w:styleId="Sinespaciado">
    <w:name w:val="No Spacing"/>
    <w:uiPriority w:val="1"/>
    <w:qFormat/>
    <w:rsid w:val="00C47C54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Mencinsinresolver">
    <w:name w:val="Unresolved Mention"/>
    <w:basedOn w:val="Fuentedeprrafopredeter"/>
    <w:uiPriority w:val="99"/>
    <w:semiHidden/>
    <w:unhideWhenUsed/>
    <w:rsid w:val="007808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gecur.mineduc.gob.gt/manual-de-requerimientos-docente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vides\Downloads\pla-plt-03carta_ho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1BA281-57BA-4B09-B535-933DB9208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pla-plt-03carta_hor</Template>
  <TotalTime>0</TotalTime>
  <Pages>4</Pages>
  <Words>499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Carlos Alexander Mucia Ixen</cp:lastModifiedBy>
  <cp:revision>2</cp:revision>
  <cp:lastPrinted>2026-01-15T22:57:00Z</cp:lastPrinted>
  <dcterms:created xsi:type="dcterms:W3CDTF">2026-02-02T23:42:00Z</dcterms:created>
  <dcterms:modified xsi:type="dcterms:W3CDTF">2026-02-02T23:42:00Z</dcterms:modified>
</cp:coreProperties>
</file>