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1A13D" w14:textId="5350D51A" w:rsidR="00D419EC" w:rsidRPr="00813830" w:rsidRDefault="00813830" w:rsidP="00813830">
      <w:pPr>
        <w:widowControl w:val="0"/>
        <w:autoSpaceDE w:val="0"/>
        <w:autoSpaceDN w:val="0"/>
        <w:spacing w:before="1" w:after="0" w:line="240" w:lineRule="auto"/>
        <w:jc w:val="center"/>
        <w:rPr>
          <w:rFonts w:ascii="Arial" w:eastAsia="Arial" w:hAnsi="Arial" w:cs="Arial"/>
          <w:b/>
          <w:bCs/>
          <w:w w:val="80"/>
          <w:sz w:val="32"/>
          <w:szCs w:val="32"/>
          <w:lang w:val="es-ES" w:eastAsia="en-US"/>
        </w:rPr>
      </w:pPr>
      <w:r w:rsidRPr="00813830">
        <w:rPr>
          <w:noProof/>
          <w:sz w:val="32"/>
          <w:szCs w:val="32"/>
        </w:rPr>
        <w:drawing>
          <wp:anchor distT="0" distB="0" distL="114300" distR="114300" simplePos="0" relativeHeight="251670528" behindDoc="0" locked="0" layoutInCell="1" allowOverlap="1" wp14:anchorId="2858EB72" wp14:editId="0CD3B9B8">
            <wp:simplePos x="0" y="0"/>
            <wp:positionH relativeFrom="column">
              <wp:posOffset>-200025</wp:posOffset>
            </wp:positionH>
            <wp:positionV relativeFrom="page">
              <wp:posOffset>114300</wp:posOffset>
            </wp:positionV>
            <wp:extent cx="2336165" cy="1043940"/>
            <wp:effectExtent l="0" t="0" r="6985" b="3810"/>
            <wp:wrapSquare wrapText="bothSides"/>
            <wp:docPr id="321" name="Imagen 321" descr="Imagen que contiene 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Imagen 321" descr="Imagen que contiene Logotipo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165" cy="10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19EC" w:rsidRPr="00813830">
        <w:rPr>
          <w:rFonts w:ascii="Arial" w:eastAsia="Arial" w:hAnsi="Arial" w:cs="Arial"/>
          <w:b/>
          <w:bCs/>
          <w:w w:val="80"/>
          <w:sz w:val="32"/>
          <w:szCs w:val="32"/>
          <w:lang w:val="es-ES" w:eastAsia="en-US"/>
        </w:rPr>
        <w:t>FORMULARIO</w:t>
      </w:r>
      <w:r>
        <w:rPr>
          <w:rFonts w:ascii="Arial" w:eastAsia="Arial" w:hAnsi="Arial" w:cs="Arial"/>
          <w:b/>
          <w:bCs/>
          <w:w w:val="80"/>
          <w:sz w:val="32"/>
          <w:szCs w:val="32"/>
          <w:lang w:val="es-ES" w:eastAsia="en-US"/>
        </w:rPr>
        <w:t xml:space="preserve"> DE </w:t>
      </w:r>
      <w:r w:rsidR="00D419EC" w:rsidRPr="00813830">
        <w:rPr>
          <w:rFonts w:ascii="Arial" w:eastAsia="Arial" w:hAnsi="Arial" w:cs="Arial"/>
          <w:b/>
          <w:bCs/>
          <w:w w:val="80"/>
          <w:sz w:val="32"/>
          <w:szCs w:val="32"/>
          <w:lang w:val="es-ES" w:eastAsia="en-US"/>
        </w:rPr>
        <w:t>SOLICITUD DE AMPLIACIÓN DE VIGENCIA DE LA CERTIFICACIÓN</w:t>
      </w:r>
    </w:p>
    <w:p w14:paraId="2C8D4059" w14:textId="16ED1314" w:rsidR="00D419EC" w:rsidRDefault="00DF40E5" w:rsidP="00D419EC">
      <w:pPr>
        <w:widowControl w:val="0"/>
        <w:autoSpaceDE w:val="0"/>
        <w:autoSpaceDN w:val="0"/>
        <w:spacing w:before="1" w:after="0" w:line="240" w:lineRule="auto"/>
        <w:jc w:val="center"/>
        <w:rPr>
          <w:rFonts w:ascii="Arial" w:eastAsia="Arial" w:hAnsi="Arial" w:cs="Arial"/>
          <w:b/>
          <w:bCs/>
          <w:w w:val="80"/>
          <w:lang w:val="es-ES" w:eastAsia="en-US"/>
        </w:rPr>
      </w:pPr>
      <w:r w:rsidRPr="00DF40E5">
        <w:rPr>
          <w:rFonts w:ascii="Arial MT" w:eastAsia="Arial MT" w:hAnsi="Arial MT" w:cs="Arial MT"/>
          <w:noProof/>
          <w:sz w:val="2"/>
          <w:szCs w:val="2"/>
          <w:lang w:val="es-ES" w:eastAsia="en-US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46E24A7" wp14:editId="00CFF589">
                <wp:simplePos x="0" y="0"/>
                <wp:positionH relativeFrom="page">
                  <wp:posOffset>6259195</wp:posOffset>
                </wp:positionH>
                <wp:positionV relativeFrom="page">
                  <wp:posOffset>4232910</wp:posOffset>
                </wp:positionV>
                <wp:extent cx="26035" cy="2589530"/>
                <wp:effectExtent l="1270" t="3810" r="1270" b="0"/>
                <wp:wrapNone/>
                <wp:docPr id="254" name="Cuadro de texto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35" cy="2589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7A59C2" w14:textId="77777777" w:rsidR="00DF40E5" w:rsidRDefault="00DF40E5" w:rsidP="00DF40E5">
                            <w:pPr>
                              <w:pStyle w:val="Textoindependiente"/>
                            </w:pPr>
                            <w:r>
                              <w:rPr>
                                <w:color w:val="FFFFFF"/>
                                <w:w w:val="80"/>
                              </w:rPr>
                              <w:t>diario</w:t>
                            </w:r>
                          </w:p>
                          <w:p w14:paraId="04D23E2C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0A7D788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2044311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88DA1AA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C7FE35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140EEEC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31AB2AB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2452947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24D7CDB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1BBC555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B8E3DAC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AE0C9A0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CA3C64E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1FB8D9A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A74431C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93F4DCF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C98C05C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B18722D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3E0D96D" w14:textId="77777777" w:rsidR="00DF40E5" w:rsidRDefault="00DF40E5" w:rsidP="00DF40E5">
                            <w:pPr>
                              <w:pStyle w:val="Textoindependiente"/>
                              <w:spacing w:before="12"/>
                            </w:pPr>
                            <w:r>
                              <w:rPr>
                                <w:color w:val="FFFFFF"/>
                                <w:w w:val="80"/>
                              </w:rPr>
                              <w:t>diario</w:t>
                            </w:r>
                          </w:p>
                          <w:p w14:paraId="24020377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C4BB00A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EAD583B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B1EBF26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5980E6A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56DCAC7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0091F12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8F9A2DF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BEA1ABB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F1049FB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EF2F80D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A22EAB6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892EF60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7F63CF9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C8DE31C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A4EB46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86B26AF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1B7F6EA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9886C10" w14:textId="77777777" w:rsidR="00DF40E5" w:rsidRDefault="00DF40E5" w:rsidP="00DF40E5">
                            <w:pPr>
                              <w:pStyle w:val="Textoindependiente"/>
                              <w:spacing w:before="11"/>
                            </w:pPr>
                            <w:r>
                              <w:rPr>
                                <w:color w:val="FFFFFF"/>
                                <w:w w:val="80"/>
                              </w:rPr>
                              <w:t>diario</w:t>
                            </w:r>
                          </w:p>
                          <w:p w14:paraId="41A681CC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BCE3CBD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1FCD908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C1ECE7C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4E46F4C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A8E8104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7F83818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88CA8B1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7305C14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5493392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44C4CBD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E28F3A9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4185DC1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5D19A44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51804EF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58223AE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C9FC8C4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8E5D91A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4C68260" w14:textId="77777777" w:rsidR="00DF40E5" w:rsidRDefault="00DF40E5" w:rsidP="00DF40E5">
                            <w:pPr>
                              <w:pStyle w:val="Textoindependiente"/>
                              <w:spacing w:before="14"/>
                            </w:pPr>
                            <w:r>
                              <w:rPr>
                                <w:color w:val="FFFFFF"/>
                                <w:w w:val="80"/>
                              </w:rPr>
                              <w:t>diario</w:t>
                            </w:r>
                          </w:p>
                          <w:p w14:paraId="2E84851A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CF3035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1D34892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193AC1C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93E61F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9408577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B4CE612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0231116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C535CF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5219597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474AE5A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B518D21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2A03469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70758B7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FE343A4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CA6CF48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66ADBCB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C7EBE08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54D1718" w14:textId="77777777" w:rsidR="00DF40E5" w:rsidRDefault="00DF40E5" w:rsidP="00DF40E5">
                            <w:pPr>
                              <w:pStyle w:val="Textoindependiente"/>
                              <w:spacing w:before="11"/>
                            </w:pPr>
                            <w:r>
                              <w:rPr>
                                <w:color w:val="FFFFFF"/>
                                <w:w w:val="80"/>
                              </w:rPr>
                              <w:t>diario</w:t>
                            </w:r>
                          </w:p>
                          <w:p w14:paraId="697BB38E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9A4457F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E0AFD17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69C4108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377BC66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38395DB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A18D5AF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5CAA6B1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A69A18D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1678279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B055D82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7E12051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2A17FF7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8B71DF0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4048004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BAFEEA5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7631DF0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0804C89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505277F" w14:textId="77777777" w:rsidR="00DF40E5" w:rsidRDefault="00DF40E5" w:rsidP="00DF40E5">
                            <w:pPr>
                              <w:pStyle w:val="Textoindependiente"/>
                              <w:spacing w:before="13"/>
                            </w:pPr>
                            <w:r>
                              <w:rPr>
                                <w:color w:val="FFFFFF"/>
                                <w:w w:val="80"/>
                              </w:rPr>
                              <w:t>diario</w:t>
                            </w:r>
                          </w:p>
                          <w:p w14:paraId="31C8F334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526D0FC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D2C04C6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CC006BB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DCF15DD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C86A8A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5003786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45F065E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C841332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1E15735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CDB5169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4CF1C15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87543E4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5BA821B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F1E1E7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182F70B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84C55F5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38A869A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45A7952" w14:textId="77777777" w:rsidR="00DF40E5" w:rsidRDefault="00DF40E5" w:rsidP="00DF40E5">
                            <w:pPr>
                              <w:pStyle w:val="Textoindependiente"/>
                              <w:spacing w:before="12"/>
                            </w:pPr>
                            <w:r>
                              <w:rPr>
                                <w:color w:val="FFFFFF"/>
                                <w:w w:val="80"/>
                              </w:rPr>
                              <w:t>diario</w:t>
                            </w:r>
                          </w:p>
                          <w:p w14:paraId="6DECFB2E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76CFCFC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B32315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F9B3EED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1C9FB05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CAF981A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76AFA82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E192EA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71EDBC9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5E28D2F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F4EEB69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1AA02D8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23C014C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30A7894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3C0B9E7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3A8C1BD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C1D3C0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8941C7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5144E0D" w14:textId="77777777" w:rsidR="00DF40E5" w:rsidRDefault="00DF40E5" w:rsidP="00DF40E5">
                            <w:pPr>
                              <w:pStyle w:val="Textoindependiente"/>
                              <w:spacing w:before="12"/>
                            </w:pPr>
                            <w:r>
                              <w:rPr>
                                <w:color w:val="FFFFFF"/>
                                <w:w w:val="80"/>
                              </w:rPr>
                              <w:t>diario</w:t>
                            </w:r>
                          </w:p>
                          <w:p w14:paraId="2703469B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3B861C7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38BF559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B5019F1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B001EBF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EA86A50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E037299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5505B3B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6C8C5D1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F59C587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1FBCDBE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410DC0D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5D69305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3D31EC6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5508AB8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DE660D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A1D7066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66DA258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6F9C0AA" w14:textId="77777777" w:rsidR="00DF40E5" w:rsidRDefault="00DF40E5" w:rsidP="00DF40E5">
                            <w:pPr>
                              <w:pStyle w:val="Textoindependiente"/>
                              <w:spacing w:before="13"/>
                            </w:pPr>
                            <w:r>
                              <w:rPr>
                                <w:color w:val="FFFFFF"/>
                                <w:w w:val="80"/>
                              </w:rPr>
                              <w:t>diario</w:t>
                            </w:r>
                          </w:p>
                          <w:p w14:paraId="46612A86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8A93EAF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FD6778C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1B503A2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8594C86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4D96F06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484F174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B2FB26E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FDCDDC9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73527DC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D46F378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5F7268C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58EAE89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DCAAA44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2F2CD24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7B4C121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C621422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9AB5404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CC2D414" w14:textId="77777777" w:rsidR="00DF40E5" w:rsidRDefault="00DF40E5" w:rsidP="00DF40E5">
                            <w:pPr>
                              <w:pStyle w:val="Textoindependiente"/>
                              <w:spacing w:before="1"/>
                            </w:pPr>
                          </w:p>
                          <w:p w14:paraId="294EC6B4" w14:textId="77777777" w:rsidR="00DF40E5" w:rsidRDefault="00DF40E5" w:rsidP="00DF40E5">
                            <w:pPr>
                              <w:pStyle w:val="Textoindependiente"/>
                            </w:pPr>
                            <w:r>
                              <w:rPr>
                                <w:color w:val="FFFFFF"/>
                                <w:w w:val="80"/>
                              </w:rPr>
                              <w:t>diario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6E24A7" id="_x0000_t202" coordsize="21600,21600" o:spt="202" path="m,l,21600r21600,l21600,xe">
                <v:stroke joinstyle="miter"/>
                <v:path gradientshapeok="t" o:connecttype="rect"/>
              </v:shapetype>
              <v:shape id="Cuadro de texto 254" o:spid="_x0000_s1026" type="#_x0000_t202" style="position:absolute;left:0;text-align:left;margin-left:492.85pt;margin-top:333.3pt;width:2.05pt;height:203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" filled="f" stroked="f">
                <v:textbox inset="0,0,0,0">
                  <w:txbxContent>
                    <w:p w14:paraId="247A59C2" w14:textId="77777777" w:rsidR="00DF40E5" w:rsidRDefault="00DF40E5" w:rsidP="00DF40E5">
                      <w:pPr>
                        <w:pStyle w:val="Textoindependiente"/>
                      </w:pPr>
                      <w:r>
                        <w:rPr>
                          <w:color w:val="FFFFFF"/>
                          <w:w w:val="80"/>
                        </w:rPr>
                        <w:t>diario</w:t>
                      </w:r>
                    </w:p>
                    <w:p w14:paraId="04D23E2C" w14:textId="77777777" w:rsidR="00DF40E5" w:rsidRDefault="00DF40E5" w:rsidP="00DF40E5">
                      <w:pPr>
                        <w:pStyle w:val="Textoindependiente"/>
                      </w:pPr>
                    </w:p>
                    <w:p w14:paraId="10A7D788" w14:textId="77777777" w:rsidR="00DF40E5" w:rsidRDefault="00DF40E5" w:rsidP="00DF40E5">
                      <w:pPr>
                        <w:pStyle w:val="Textoindependiente"/>
                      </w:pPr>
                    </w:p>
                    <w:p w14:paraId="12044311" w14:textId="77777777" w:rsidR="00DF40E5" w:rsidRDefault="00DF40E5" w:rsidP="00DF40E5">
                      <w:pPr>
                        <w:pStyle w:val="Textoindependiente"/>
                      </w:pPr>
                    </w:p>
                    <w:p w14:paraId="488DA1AA" w14:textId="77777777" w:rsidR="00DF40E5" w:rsidRDefault="00DF40E5" w:rsidP="00DF40E5">
                      <w:pPr>
                        <w:pStyle w:val="Textoindependiente"/>
                      </w:pPr>
                    </w:p>
                    <w:p w14:paraId="7C7FE353" w14:textId="77777777" w:rsidR="00DF40E5" w:rsidRDefault="00DF40E5" w:rsidP="00DF40E5">
                      <w:pPr>
                        <w:pStyle w:val="Textoindependiente"/>
                      </w:pPr>
                    </w:p>
                    <w:p w14:paraId="5140EEEC" w14:textId="77777777" w:rsidR="00DF40E5" w:rsidRDefault="00DF40E5" w:rsidP="00DF40E5">
                      <w:pPr>
                        <w:pStyle w:val="Textoindependiente"/>
                      </w:pPr>
                    </w:p>
                    <w:p w14:paraId="431AB2AB" w14:textId="77777777" w:rsidR="00DF40E5" w:rsidRDefault="00DF40E5" w:rsidP="00DF40E5">
                      <w:pPr>
                        <w:pStyle w:val="Textoindependiente"/>
                      </w:pPr>
                    </w:p>
                    <w:p w14:paraId="72452947" w14:textId="77777777" w:rsidR="00DF40E5" w:rsidRDefault="00DF40E5" w:rsidP="00DF40E5">
                      <w:pPr>
                        <w:pStyle w:val="Textoindependiente"/>
                      </w:pPr>
                    </w:p>
                    <w:p w14:paraId="624D7CDB" w14:textId="77777777" w:rsidR="00DF40E5" w:rsidRDefault="00DF40E5" w:rsidP="00DF40E5">
                      <w:pPr>
                        <w:pStyle w:val="Textoindependiente"/>
                      </w:pPr>
                    </w:p>
                    <w:p w14:paraId="51BBC555" w14:textId="77777777" w:rsidR="00DF40E5" w:rsidRDefault="00DF40E5" w:rsidP="00DF40E5">
                      <w:pPr>
                        <w:pStyle w:val="Textoindependiente"/>
                      </w:pPr>
                    </w:p>
                    <w:p w14:paraId="2B8E3DAC" w14:textId="77777777" w:rsidR="00DF40E5" w:rsidRDefault="00DF40E5" w:rsidP="00DF40E5">
                      <w:pPr>
                        <w:pStyle w:val="Textoindependiente"/>
                      </w:pPr>
                    </w:p>
                    <w:p w14:paraId="0AE0C9A0" w14:textId="77777777" w:rsidR="00DF40E5" w:rsidRDefault="00DF40E5" w:rsidP="00DF40E5">
                      <w:pPr>
                        <w:pStyle w:val="Textoindependiente"/>
                      </w:pPr>
                    </w:p>
                    <w:p w14:paraId="6CA3C64E" w14:textId="77777777" w:rsidR="00DF40E5" w:rsidRDefault="00DF40E5" w:rsidP="00DF40E5">
                      <w:pPr>
                        <w:pStyle w:val="Textoindependiente"/>
                      </w:pPr>
                    </w:p>
                    <w:p w14:paraId="61FB8D9A" w14:textId="77777777" w:rsidR="00DF40E5" w:rsidRDefault="00DF40E5" w:rsidP="00DF40E5">
                      <w:pPr>
                        <w:pStyle w:val="Textoindependiente"/>
                      </w:pPr>
                    </w:p>
                    <w:p w14:paraId="0A74431C" w14:textId="77777777" w:rsidR="00DF40E5" w:rsidRDefault="00DF40E5" w:rsidP="00DF40E5">
                      <w:pPr>
                        <w:pStyle w:val="Textoindependiente"/>
                      </w:pPr>
                    </w:p>
                    <w:p w14:paraId="293F4DCF" w14:textId="77777777" w:rsidR="00DF40E5" w:rsidRDefault="00DF40E5" w:rsidP="00DF40E5">
                      <w:pPr>
                        <w:pStyle w:val="Textoindependiente"/>
                      </w:pPr>
                    </w:p>
                    <w:p w14:paraId="7C98C05C" w14:textId="77777777" w:rsidR="00DF40E5" w:rsidRDefault="00DF40E5" w:rsidP="00DF40E5">
                      <w:pPr>
                        <w:pStyle w:val="Textoindependiente"/>
                      </w:pPr>
                    </w:p>
                    <w:p w14:paraId="0B18722D" w14:textId="77777777" w:rsidR="00DF40E5" w:rsidRDefault="00DF40E5" w:rsidP="00DF40E5">
                      <w:pPr>
                        <w:pStyle w:val="Textoindependiente"/>
                      </w:pPr>
                    </w:p>
                    <w:p w14:paraId="43E0D96D" w14:textId="77777777" w:rsidR="00DF40E5" w:rsidRDefault="00DF40E5" w:rsidP="00DF40E5">
                      <w:pPr>
                        <w:pStyle w:val="Textoindependiente"/>
                        <w:spacing w:before="12"/>
                      </w:pPr>
                      <w:r>
                        <w:rPr>
                          <w:color w:val="FFFFFF"/>
                          <w:w w:val="80"/>
                        </w:rPr>
                        <w:t>diario</w:t>
                      </w:r>
                    </w:p>
                    <w:p w14:paraId="24020377" w14:textId="77777777" w:rsidR="00DF40E5" w:rsidRDefault="00DF40E5" w:rsidP="00DF40E5">
                      <w:pPr>
                        <w:pStyle w:val="Textoindependiente"/>
                      </w:pPr>
                    </w:p>
                    <w:p w14:paraId="7C4BB00A" w14:textId="77777777" w:rsidR="00DF40E5" w:rsidRDefault="00DF40E5" w:rsidP="00DF40E5">
                      <w:pPr>
                        <w:pStyle w:val="Textoindependiente"/>
                      </w:pPr>
                    </w:p>
                    <w:p w14:paraId="7EAD583B" w14:textId="77777777" w:rsidR="00DF40E5" w:rsidRDefault="00DF40E5" w:rsidP="00DF40E5">
                      <w:pPr>
                        <w:pStyle w:val="Textoindependiente"/>
                      </w:pPr>
                    </w:p>
                    <w:p w14:paraId="5B1EBF26" w14:textId="77777777" w:rsidR="00DF40E5" w:rsidRDefault="00DF40E5" w:rsidP="00DF40E5">
                      <w:pPr>
                        <w:pStyle w:val="Textoindependiente"/>
                      </w:pPr>
                    </w:p>
                    <w:p w14:paraId="45980E6A" w14:textId="77777777" w:rsidR="00DF40E5" w:rsidRDefault="00DF40E5" w:rsidP="00DF40E5">
                      <w:pPr>
                        <w:pStyle w:val="Textoindependiente"/>
                      </w:pPr>
                    </w:p>
                    <w:p w14:paraId="756DCAC7" w14:textId="77777777" w:rsidR="00DF40E5" w:rsidRDefault="00DF40E5" w:rsidP="00DF40E5">
                      <w:pPr>
                        <w:pStyle w:val="Textoindependiente"/>
                      </w:pPr>
                    </w:p>
                    <w:p w14:paraId="10091F12" w14:textId="77777777" w:rsidR="00DF40E5" w:rsidRDefault="00DF40E5" w:rsidP="00DF40E5">
                      <w:pPr>
                        <w:pStyle w:val="Textoindependiente"/>
                      </w:pPr>
                    </w:p>
                    <w:p w14:paraId="48F9A2DF" w14:textId="77777777" w:rsidR="00DF40E5" w:rsidRDefault="00DF40E5" w:rsidP="00DF40E5">
                      <w:pPr>
                        <w:pStyle w:val="Textoindependiente"/>
                      </w:pPr>
                    </w:p>
                    <w:p w14:paraId="2BEA1ABB" w14:textId="77777777" w:rsidR="00DF40E5" w:rsidRDefault="00DF40E5" w:rsidP="00DF40E5">
                      <w:pPr>
                        <w:pStyle w:val="Textoindependiente"/>
                      </w:pPr>
                    </w:p>
                    <w:p w14:paraId="4F1049FB" w14:textId="77777777" w:rsidR="00DF40E5" w:rsidRDefault="00DF40E5" w:rsidP="00DF40E5">
                      <w:pPr>
                        <w:pStyle w:val="Textoindependiente"/>
                      </w:pPr>
                    </w:p>
                    <w:p w14:paraId="3EF2F80D" w14:textId="77777777" w:rsidR="00DF40E5" w:rsidRDefault="00DF40E5" w:rsidP="00DF40E5">
                      <w:pPr>
                        <w:pStyle w:val="Textoindependiente"/>
                      </w:pPr>
                    </w:p>
                    <w:p w14:paraId="0A22EAB6" w14:textId="77777777" w:rsidR="00DF40E5" w:rsidRDefault="00DF40E5" w:rsidP="00DF40E5">
                      <w:pPr>
                        <w:pStyle w:val="Textoindependiente"/>
                      </w:pPr>
                    </w:p>
                    <w:p w14:paraId="7892EF60" w14:textId="77777777" w:rsidR="00DF40E5" w:rsidRDefault="00DF40E5" w:rsidP="00DF40E5">
                      <w:pPr>
                        <w:pStyle w:val="Textoindependiente"/>
                      </w:pPr>
                    </w:p>
                    <w:p w14:paraId="37F63CF9" w14:textId="77777777" w:rsidR="00DF40E5" w:rsidRDefault="00DF40E5" w:rsidP="00DF40E5">
                      <w:pPr>
                        <w:pStyle w:val="Textoindependiente"/>
                      </w:pPr>
                    </w:p>
                    <w:p w14:paraId="7C8DE31C" w14:textId="77777777" w:rsidR="00DF40E5" w:rsidRDefault="00DF40E5" w:rsidP="00DF40E5">
                      <w:pPr>
                        <w:pStyle w:val="Textoindependiente"/>
                      </w:pPr>
                    </w:p>
                    <w:p w14:paraId="6A4EB463" w14:textId="77777777" w:rsidR="00DF40E5" w:rsidRDefault="00DF40E5" w:rsidP="00DF40E5">
                      <w:pPr>
                        <w:pStyle w:val="Textoindependiente"/>
                      </w:pPr>
                    </w:p>
                    <w:p w14:paraId="686B26AF" w14:textId="77777777" w:rsidR="00DF40E5" w:rsidRDefault="00DF40E5" w:rsidP="00DF40E5">
                      <w:pPr>
                        <w:pStyle w:val="Textoindependiente"/>
                      </w:pPr>
                    </w:p>
                    <w:p w14:paraId="71B7F6EA" w14:textId="77777777" w:rsidR="00DF40E5" w:rsidRDefault="00DF40E5" w:rsidP="00DF40E5">
                      <w:pPr>
                        <w:pStyle w:val="Textoindependiente"/>
                      </w:pPr>
                    </w:p>
                    <w:p w14:paraId="39886C10" w14:textId="77777777" w:rsidR="00DF40E5" w:rsidRDefault="00DF40E5" w:rsidP="00DF40E5">
                      <w:pPr>
                        <w:pStyle w:val="Textoindependiente"/>
                        <w:spacing w:before="11"/>
                      </w:pPr>
                      <w:r>
                        <w:rPr>
                          <w:color w:val="FFFFFF"/>
                          <w:w w:val="80"/>
                        </w:rPr>
                        <w:t>diario</w:t>
                      </w:r>
                    </w:p>
                    <w:p w14:paraId="41A681CC" w14:textId="77777777" w:rsidR="00DF40E5" w:rsidRDefault="00DF40E5" w:rsidP="00DF40E5">
                      <w:pPr>
                        <w:pStyle w:val="Textoindependiente"/>
                      </w:pPr>
                    </w:p>
                    <w:p w14:paraId="2BCE3CBD" w14:textId="77777777" w:rsidR="00DF40E5" w:rsidRDefault="00DF40E5" w:rsidP="00DF40E5">
                      <w:pPr>
                        <w:pStyle w:val="Textoindependiente"/>
                      </w:pPr>
                    </w:p>
                    <w:p w14:paraId="21FCD908" w14:textId="77777777" w:rsidR="00DF40E5" w:rsidRDefault="00DF40E5" w:rsidP="00DF40E5">
                      <w:pPr>
                        <w:pStyle w:val="Textoindependiente"/>
                      </w:pPr>
                    </w:p>
                    <w:p w14:paraId="7C1ECE7C" w14:textId="77777777" w:rsidR="00DF40E5" w:rsidRDefault="00DF40E5" w:rsidP="00DF40E5">
                      <w:pPr>
                        <w:pStyle w:val="Textoindependiente"/>
                      </w:pPr>
                    </w:p>
                    <w:p w14:paraId="44E46F4C" w14:textId="77777777" w:rsidR="00DF40E5" w:rsidRDefault="00DF40E5" w:rsidP="00DF40E5">
                      <w:pPr>
                        <w:pStyle w:val="Textoindependiente"/>
                      </w:pPr>
                    </w:p>
                    <w:p w14:paraId="0A8E8104" w14:textId="77777777" w:rsidR="00DF40E5" w:rsidRDefault="00DF40E5" w:rsidP="00DF40E5">
                      <w:pPr>
                        <w:pStyle w:val="Textoindependiente"/>
                      </w:pPr>
                    </w:p>
                    <w:p w14:paraId="17F83818" w14:textId="77777777" w:rsidR="00DF40E5" w:rsidRDefault="00DF40E5" w:rsidP="00DF40E5">
                      <w:pPr>
                        <w:pStyle w:val="Textoindependiente"/>
                      </w:pPr>
                    </w:p>
                    <w:p w14:paraId="288CA8B1" w14:textId="77777777" w:rsidR="00DF40E5" w:rsidRDefault="00DF40E5" w:rsidP="00DF40E5">
                      <w:pPr>
                        <w:pStyle w:val="Textoindependiente"/>
                      </w:pPr>
                    </w:p>
                    <w:p w14:paraId="37305C14" w14:textId="77777777" w:rsidR="00DF40E5" w:rsidRDefault="00DF40E5" w:rsidP="00DF40E5">
                      <w:pPr>
                        <w:pStyle w:val="Textoindependiente"/>
                      </w:pPr>
                    </w:p>
                    <w:p w14:paraId="55493392" w14:textId="77777777" w:rsidR="00DF40E5" w:rsidRDefault="00DF40E5" w:rsidP="00DF40E5">
                      <w:pPr>
                        <w:pStyle w:val="Textoindependiente"/>
                      </w:pPr>
                    </w:p>
                    <w:p w14:paraId="744C4CBD" w14:textId="77777777" w:rsidR="00DF40E5" w:rsidRDefault="00DF40E5" w:rsidP="00DF40E5">
                      <w:pPr>
                        <w:pStyle w:val="Textoindependiente"/>
                      </w:pPr>
                    </w:p>
                    <w:p w14:paraId="2E28F3A9" w14:textId="77777777" w:rsidR="00DF40E5" w:rsidRDefault="00DF40E5" w:rsidP="00DF40E5">
                      <w:pPr>
                        <w:pStyle w:val="Textoindependiente"/>
                      </w:pPr>
                    </w:p>
                    <w:p w14:paraId="74185DC1" w14:textId="77777777" w:rsidR="00DF40E5" w:rsidRDefault="00DF40E5" w:rsidP="00DF40E5">
                      <w:pPr>
                        <w:pStyle w:val="Textoindependiente"/>
                      </w:pPr>
                    </w:p>
                    <w:p w14:paraId="65D19A44" w14:textId="77777777" w:rsidR="00DF40E5" w:rsidRDefault="00DF40E5" w:rsidP="00DF40E5">
                      <w:pPr>
                        <w:pStyle w:val="Textoindependiente"/>
                      </w:pPr>
                    </w:p>
                    <w:p w14:paraId="351804EF" w14:textId="77777777" w:rsidR="00DF40E5" w:rsidRDefault="00DF40E5" w:rsidP="00DF40E5">
                      <w:pPr>
                        <w:pStyle w:val="Textoindependiente"/>
                      </w:pPr>
                    </w:p>
                    <w:p w14:paraId="758223AE" w14:textId="77777777" w:rsidR="00DF40E5" w:rsidRDefault="00DF40E5" w:rsidP="00DF40E5">
                      <w:pPr>
                        <w:pStyle w:val="Textoindependiente"/>
                      </w:pPr>
                    </w:p>
                    <w:p w14:paraId="1C9FC8C4" w14:textId="77777777" w:rsidR="00DF40E5" w:rsidRDefault="00DF40E5" w:rsidP="00DF40E5">
                      <w:pPr>
                        <w:pStyle w:val="Textoindependiente"/>
                      </w:pPr>
                    </w:p>
                    <w:p w14:paraId="38E5D91A" w14:textId="77777777" w:rsidR="00DF40E5" w:rsidRDefault="00DF40E5" w:rsidP="00DF40E5">
                      <w:pPr>
                        <w:pStyle w:val="Textoindependiente"/>
                      </w:pPr>
                    </w:p>
                    <w:p w14:paraId="64C68260" w14:textId="77777777" w:rsidR="00DF40E5" w:rsidRDefault="00DF40E5" w:rsidP="00DF40E5">
                      <w:pPr>
                        <w:pStyle w:val="Textoindependiente"/>
                        <w:spacing w:before="14"/>
                      </w:pPr>
                      <w:r>
                        <w:rPr>
                          <w:color w:val="FFFFFF"/>
                          <w:w w:val="80"/>
                        </w:rPr>
                        <w:t>diario</w:t>
                      </w:r>
                    </w:p>
                    <w:p w14:paraId="2E84851A" w14:textId="77777777" w:rsidR="00DF40E5" w:rsidRDefault="00DF40E5" w:rsidP="00DF40E5">
                      <w:pPr>
                        <w:pStyle w:val="Textoindependiente"/>
                      </w:pPr>
                    </w:p>
                    <w:p w14:paraId="2CF30353" w14:textId="77777777" w:rsidR="00DF40E5" w:rsidRDefault="00DF40E5" w:rsidP="00DF40E5">
                      <w:pPr>
                        <w:pStyle w:val="Textoindependiente"/>
                      </w:pPr>
                    </w:p>
                    <w:p w14:paraId="01D34892" w14:textId="77777777" w:rsidR="00DF40E5" w:rsidRDefault="00DF40E5" w:rsidP="00DF40E5">
                      <w:pPr>
                        <w:pStyle w:val="Textoindependiente"/>
                      </w:pPr>
                    </w:p>
                    <w:p w14:paraId="2193AC1C" w14:textId="77777777" w:rsidR="00DF40E5" w:rsidRDefault="00DF40E5" w:rsidP="00DF40E5">
                      <w:pPr>
                        <w:pStyle w:val="Textoindependiente"/>
                      </w:pPr>
                    </w:p>
                    <w:p w14:paraId="393E61F3" w14:textId="77777777" w:rsidR="00DF40E5" w:rsidRDefault="00DF40E5" w:rsidP="00DF40E5">
                      <w:pPr>
                        <w:pStyle w:val="Textoindependiente"/>
                      </w:pPr>
                    </w:p>
                    <w:p w14:paraId="29408577" w14:textId="77777777" w:rsidR="00DF40E5" w:rsidRDefault="00DF40E5" w:rsidP="00DF40E5">
                      <w:pPr>
                        <w:pStyle w:val="Textoindependiente"/>
                      </w:pPr>
                    </w:p>
                    <w:p w14:paraId="2B4CE612" w14:textId="77777777" w:rsidR="00DF40E5" w:rsidRDefault="00DF40E5" w:rsidP="00DF40E5">
                      <w:pPr>
                        <w:pStyle w:val="Textoindependiente"/>
                      </w:pPr>
                    </w:p>
                    <w:p w14:paraId="40231116" w14:textId="77777777" w:rsidR="00DF40E5" w:rsidRDefault="00DF40E5" w:rsidP="00DF40E5">
                      <w:pPr>
                        <w:pStyle w:val="Textoindependiente"/>
                      </w:pPr>
                    </w:p>
                    <w:p w14:paraId="1C535CF3" w14:textId="77777777" w:rsidR="00DF40E5" w:rsidRDefault="00DF40E5" w:rsidP="00DF40E5">
                      <w:pPr>
                        <w:pStyle w:val="Textoindependiente"/>
                      </w:pPr>
                    </w:p>
                    <w:p w14:paraId="45219597" w14:textId="77777777" w:rsidR="00DF40E5" w:rsidRDefault="00DF40E5" w:rsidP="00DF40E5">
                      <w:pPr>
                        <w:pStyle w:val="Textoindependiente"/>
                      </w:pPr>
                    </w:p>
                    <w:p w14:paraId="3474AE5A" w14:textId="77777777" w:rsidR="00DF40E5" w:rsidRDefault="00DF40E5" w:rsidP="00DF40E5">
                      <w:pPr>
                        <w:pStyle w:val="Textoindependiente"/>
                      </w:pPr>
                    </w:p>
                    <w:p w14:paraId="7B518D21" w14:textId="77777777" w:rsidR="00DF40E5" w:rsidRDefault="00DF40E5" w:rsidP="00DF40E5">
                      <w:pPr>
                        <w:pStyle w:val="Textoindependiente"/>
                      </w:pPr>
                    </w:p>
                    <w:p w14:paraId="02A03469" w14:textId="77777777" w:rsidR="00DF40E5" w:rsidRDefault="00DF40E5" w:rsidP="00DF40E5">
                      <w:pPr>
                        <w:pStyle w:val="Textoindependiente"/>
                      </w:pPr>
                    </w:p>
                    <w:p w14:paraId="570758B7" w14:textId="77777777" w:rsidR="00DF40E5" w:rsidRDefault="00DF40E5" w:rsidP="00DF40E5">
                      <w:pPr>
                        <w:pStyle w:val="Textoindependiente"/>
                      </w:pPr>
                    </w:p>
                    <w:p w14:paraId="4FE343A4" w14:textId="77777777" w:rsidR="00DF40E5" w:rsidRDefault="00DF40E5" w:rsidP="00DF40E5">
                      <w:pPr>
                        <w:pStyle w:val="Textoindependiente"/>
                      </w:pPr>
                    </w:p>
                    <w:p w14:paraId="5CA6CF48" w14:textId="77777777" w:rsidR="00DF40E5" w:rsidRDefault="00DF40E5" w:rsidP="00DF40E5">
                      <w:pPr>
                        <w:pStyle w:val="Textoindependiente"/>
                      </w:pPr>
                    </w:p>
                    <w:p w14:paraId="066ADBCB" w14:textId="77777777" w:rsidR="00DF40E5" w:rsidRDefault="00DF40E5" w:rsidP="00DF40E5">
                      <w:pPr>
                        <w:pStyle w:val="Textoindependiente"/>
                      </w:pPr>
                    </w:p>
                    <w:p w14:paraId="4C7EBE08" w14:textId="77777777" w:rsidR="00DF40E5" w:rsidRDefault="00DF40E5" w:rsidP="00DF40E5">
                      <w:pPr>
                        <w:pStyle w:val="Textoindependiente"/>
                      </w:pPr>
                    </w:p>
                    <w:p w14:paraId="354D1718" w14:textId="77777777" w:rsidR="00DF40E5" w:rsidRDefault="00DF40E5" w:rsidP="00DF40E5">
                      <w:pPr>
                        <w:pStyle w:val="Textoindependiente"/>
                        <w:spacing w:before="11"/>
                      </w:pPr>
                      <w:r>
                        <w:rPr>
                          <w:color w:val="FFFFFF"/>
                          <w:w w:val="80"/>
                        </w:rPr>
                        <w:t>diario</w:t>
                      </w:r>
                    </w:p>
                    <w:p w14:paraId="697BB38E" w14:textId="77777777" w:rsidR="00DF40E5" w:rsidRDefault="00DF40E5" w:rsidP="00DF40E5">
                      <w:pPr>
                        <w:pStyle w:val="Textoindependiente"/>
                      </w:pPr>
                    </w:p>
                    <w:p w14:paraId="49A4457F" w14:textId="77777777" w:rsidR="00DF40E5" w:rsidRDefault="00DF40E5" w:rsidP="00DF40E5">
                      <w:pPr>
                        <w:pStyle w:val="Textoindependiente"/>
                      </w:pPr>
                    </w:p>
                    <w:p w14:paraId="3E0AFD17" w14:textId="77777777" w:rsidR="00DF40E5" w:rsidRDefault="00DF40E5" w:rsidP="00DF40E5">
                      <w:pPr>
                        <w:pStyle w:val="Textoindependiente"/>
                      </w:pPr>
                    </w:p>
                    <w:p w14:paraId="469C4108" w14:textId="77777777" w:rsidR="00DF40E5" w:rsidRDefault="00DF40E5" w:rsidP="00DF40E5">
                      <w:pPr>
                        <w:pStyle w:val="Textoindependiente"/>
                      </w:pPr>
                    </w:p>
                    <w:p w14:paraId="7377BC66" w14:textId="77777777" w:rsidR="00DF40E5" w:rsidRDefault="00DF40E5" w:rsidP="00DF40E5">
                      <w:pPr>
                        <w:pStyle w:val="Textoindependiente"/>
                      </w:pPr>
                    </w:p>
                    <w:p w14:paraId="538395DB" w14:textId="77777777" w:rsidR="00DF40E5" w:rsidRDefault="00DF40E5" w:rsidP="00DF40E5">
                      <w:pPr>
                        <w:pStyle w:val="Textoindependiente"/>
                      </w:pPr>
                    </w:p>
                    <w:p w14:paraId="7A18D5AF" w14:textId="77777777" w:rsidR="00DF40E5" w:rsidRDefault="00DF40E5" w:rsidP="00DF40E5">
                      <w:pPr>
                        <w:pStyle w:val="Textoindependiente"/>
                      </w:pPr>
                    </w:p>
                    <w:p w14:paraId="25CAA6B1" w14:textId="77777777" w:rsidR="00DF40E5" w:rsidRDefault="00DF40E5" w:rsidP="00DF40E5">
                      <w:pPr>
                        <w:pStyle w:val="Textoindependiente"/>
                      </w:pPr>
                    </w:p>
                    <w:p w14:paraId="6A69A18D" w14:textId="77777777" w:rsidR="00DF40E5" w:rsidRDefault="00DF40E5" w:rsidP="00DF40E5">
                      <w:pPr>
                        <w:pStyle w:val="Textoindependiente"/>
                      </w:pPr>
                    </w:p>
                    <w:p w14:paraId="71678279" w14:textId="77777777" w:rsidR="00DF40E5" w:rsidRDefault="00DF40E5" w:rsidP="00DF40E5">
                      <w:pPr>
                        <w:pStyle w:val="Textoindependiente"/>
                      </w:pPr>
                    </w:p>
                    <w:p w14:paraId="2B055D82" w14:textId="77777777" w:rsidR="00DF40E5" w:rsidRDefault="00DF40E5" w:rsidP="00DF40E5">
                      <w:pPr>
                        <w:pStyle w:val="Textoindependiente"/>
                      </w:pPr>
                    </w:p>
                    <w:p w14:paraId="07E12051" w14:textId="77777777" w:rsidR="00DF40E5" w:rsidRDefault="00DF40E5" w:rsidP="00DF40E5">
                      <w:pPr>
                        <w:pStyle w:val="Textoindependiente"/>
                      </w:pPr>
                    </w:p>
                    <w:p w14:paraId="62A17FF7" w14:textId="77777777" w:rsidR="00DF40E5" w:rsidRDefault="00DF40E5" w:rsidP="00DF40E5">
                      <w:pPr>
                        <w:pStyle w:val="Textoindependiente"/>
                      </w:pPr>
                    </w:p>
                    <w:p w14:paraId="68B71DF0" w14:textId="77777777" w:rsidR="00DF40E5" w:rsidRDefault="00DF40E5" w:rsidP="00DF40E5">
                      <w:pPr>
                        <w:pStyle w:val="Textoindependiente"/>
                      </w:pPr>
                    </w:p>
                    <w:p w14:paraId="54048004" w14:textId="77777777" w:rsidR="00DF40E5" w:rsidRDefault="00DF40E5" w:rsidP="00DF40E5">
                      <w:pPr>
                        <w:pStyle w:val="Textoindependiente"/>
                      </w:pPr>
                    </w:p>
                    <w:p w14:paraId="4BAFEEA5" w14:textId="77777777" w:rsidR="00DF40E5" w:rsidRDefault="00DF40E5" w:rsidP="00DF40E5">
                      <w:pPr>
                        <w:pStyle w:val="Textoindependiente"/>
                      </w:pPr>
                    </w:p>
                    <w:p w14:paraId="37631DF0" w14:textId="77777777" w:rsidR="00DF40E5" w:rsidRDefault="00DF40E5" w:rsidP="00DF40E5">
                      <w:pPr>
                        <w:pStyle w:val="Textoindependiente"/>
                      </w:pPr>
                    </w:p>
                    <w:p w14:paraId="70804C89" w14:textId="77777777" w:rsidR="00DF40E5" w:rsidRDefault="00DF40E5" w:rsidP="00DF40E5">
                      <w:pPr>
                        <w:pStyle w:val="Textoindependiente"/>
                      </w:pPr>
                    </w:p>
                    <w:p w14:paraId="0505277F" w14:textId="77777777" w:rsidR="00DF40E5" w:rsidRDefault="00DF40E5" w:rsidP="00DF40E5">
                      <w:pPr>
                        <w:pStyle w:val="Textoindependiente"/>
                        <w:spacing w:before="13"/>
                      </w:pPr>
                      <w:r>
                        <w:rPr>
                          <w:color w:val="FFFFFF"/>
                          <w:w w:val="80"/>
                        </w:rPr>
                        <w:t>diario</w:t>
                      </w:r>
                    </w:p>
                    <w:p w14:paraId="31C8F334" w14:textId="77777777" w:rsidR="00DF40E5" w:rsidRDefault="00DF40E5" w:rsidP="00DF40E5">
                      <w:pPr>
                        <w:pStyle w:val="Textoindependiente"/>
                      </w:pPr>
                    </w:p>
                    <w:p w14:paraId="0526D0FC" w14:textId="77777777" w:rsidR="00DF40E5" w:rsidRDefault="00DF40E5" w:rsidP="00DF40E5">
                      <w:pPr>
                        <w:pStyle w:val="Textoindependiente"/>
                      </w:pPr>
                    </w:p>
                    <w:p w14:paraId="3D2C04C6" w14:textId="77777777" w:rsidR="00DF40E5" w:rsidRDefault="00DF40E5" w:rsidP="00DF40E5">
                      <w:pPr>
                        <w:pStyle w:val="Textoindependiente"/>
                      </w:pPr>
                    </w:p>
                    <w:p w14:paraId="5CC006BB" w14:textId="77777777" w:rsidR="00DF40E5" w:rsidRDefault="00DF40E5" w:rsidP="00DF40E5">
                      <w:pPr>
                        <w:pStyle w:val="Textoindependiente"/>
                      </w:pPr>
                    </w:p>
                    <w:p w14:paraId="4DCF15DD" w14:textId="77777777" w:rsidR="00DF40E5" w:rsidRDefault="00DF40E5" w:rsidP="00DF40E5">
                      <w:pPr>
                        <w:pStyle w:val="Textoindependiente"/>
                      </w:pPr>
                    </w:p>
                    <w:p w14:paraId="1C86A8A3" w14:textId="77777777" w:rsidR="00DF40E5" w:rsidRDefault="00DF40E5" w:rsidP="00DF40E5">
                      <w:pPr>
                        <w:pStyle w:val="Textoindependiente"/>
                      </w:pPr>
                    </w:p>
                    <w:p w14:paraId="75003786" w14:textId="77777777" w:rsidR="00DF40E5" w:rsidRDefault="00DF40E5" w:rsidP="00DF40E5">
                      <w:pPr>
                        <w:pStyle w:val="Textoindependiente"/>
                      </w:pPr>
                    </w:p>
                    <w:p w14:paraId="245F065E" w14:textId="77777777" w:rsidR="00DF40E5" w:rsidRDefault="00DF40E5" w:rsidP="00DF40E5">
                      <w:pPr>
                        <w:pStyle w:val="Textoindependiente"/>
                      </w:pPr>
                    </w:p>
                    <w:p w14:paraId="6C841332" w14:textId="77777777" w:rsidR="00DF40E5" w:rsidRDefault="00DF40E5" w:rsidP="00DF40E5">
                      <w:pPr>
                        <w:pStyle w:val="Textoindependiente"/>
                      </w:pPr>
                    </w:p>
                    <w:p w14:paraId="21E15735" w14:textId="77777777" w:rsidR="00DF40E5" w:rsidRDefault="00DF40E5" w:rsidP="00DF40E5">
                      <w:pPr>
                        <w:pStyle w:val="Textoindependiente"/>
                      </w:pPr>
                    </w:p>
                    <w:p w14:paraId="5CDB5169" w14:textId="77777777" w:rsidR="00DF40E5" w:rsidRDefault="00DF40E5" w:rsidP="00DF40E5">
                      <w:pPr>
                        <w:pStyle w:val="Textoindependiente"/>
                      </w:pPr>
                    </w:p>
                    <w:p w14:paraId="64CF1C15" w14:textId="77777777" w:rsidR="00DF40E5" w:rsidRDefault="00DF40E5" w:rsidP="00DF40E5">
                      <w:pPr>
                        <w:pStyle w:val="Textoindependiente"/>
                      </w:pPr>
                    </w:p>
                    <w:p w14:paraId="787543E4" w14:textId="77777777" w:rsidR="00DF40E5" w:rsidRDefault="00DF40E5" w:rsidP="00DF40E5">
                      <w:pPr>
                        <w:pStyle w:val="Textoindependiente"/>
                      </w:pPr>
                    </w:p>
                    <w:p w14:paraId="45BA821B" w14:textId="77777777" w:rsidR="00DF40E5" w:rsidRDefault="00DF40E5" w:rsidP="00DF40E5">
                      <w:pPr>
                        <w:pStyle w:val="Textoindependiente"/>
                      </w:pPr>
                    </w:p>
                    <w:p w14:paraId="1F1E1E73" w14:textId="77777777" w:rsidR="00DF40E5" w:rsidRDefault="00DF40E5" w:rsidP="00DF40E5">
                      <w:pPr>
                        <w:pStyle w:val="Textoindependiente"/>
                      </w:pPr>
                    </w:p>
                    <w:p w14:paraId="6182F70B" w14:textId="77777777" w:rsidR="00DF40E5" w:rsidRDefault="00DF40E5" w:rsidP="00DF40E5">
                      <w:pPr>
                        <w:pStyle w:val="Textoindependiente"/>
                      </w:pPr>
                    </w:p>
                    <w:p w14:paraId="784C55F5" w14:textId="77777777" w:rsidR="00DF40E5" w:rsidRDefault="00DF40E5" w:rsidP="00DF40E5">
                      <w:pPr>
                        <w:pStyle w:val="Textoindependiente"/>
                      </w:pPr>
                    </w:p>
                    <w:p w14:paraId="238A869A" w14:textId="77777777" w:rsidR="00DF40E5" w:rsidRDefault="00DF40E5" w:rsidP="00DF40E5">
                      <w:pPr>
                        <w:pStyle w:val="Textoindependiente"/>
                      </w:pPr>
                    </w:p>
                    <w:p w14:paraId="145A7952" w14:textId="77777777" w:rsidR="00DF40E5" w:rsidRDefault="00DF40E5" w:rsidP="00DF40E5">
                      <w:pPr>
                        <w:pStyle w:val="Textoindependiente"/>
                        <w:spacing w:before="12"/>
                      </w:pPr>
                      <w:r>
                        <w:rPr>
                          <w:color w:val="FFFFFF"/>
                          <w:w w:val="80"/>
                        </w:rPr>
                        <w:t>diario</w:t>
                      </w:r>
                    </w:p>
                    <w:p w14:paraId="6DECFB2E" w14:textId="77777777" w:rsidR="00DF40E5" w:rsidRDefault="00DF40E5" w:rsidP="00DF40E5">
                      <w:pPr>
                        <w:pStyle w:val="Textoindependiente"/>
                      </w:pPr>
                    </w:p>
                    <w:p w14:paraId="376CFCFC" w14:textId="77777777" w:rsidR="00DF40E5" w:rsidRDefault="00DF40E5" w:rsidP="00DF40E5">
                      <w:pPr>
                        <w:pStyle w:val="Textoindependiente"/>
                      </w:pPr>
                    </w:p>
                    <w:p w14:paraId="6B323153" w14:textId="77777777" w:rsidR="00DF40E5" w:rsidRDefault="00DF40E5" w:rsidP="00DF40E5">
                      <w:pPr>
                        <w:pStyle w:val="Textoindependiente"/>
                      </w:pPr>
                    </w:p>
                    <w:p w14:paraId="7F9B3EED" w14:textId="77777777" w:rsidR="00DF40E5" w:rsidRDefault="00DF40E5" w:rsidP="00DF40E5">
                      <w:pPr>
                        <w:pStyle w:val="Textoindependiente"/>
                      </w:pPr>
                    </w:p>
                    <w:p w14:paraId="01C9FB05" w14:textId="77777777" w:rsidR="00DF40E5" w:rsidRDefault="00DF40E5" w:rsidP="00DF40E5">
                      <w:pPr>
                        <w:pStyle w:val="Textoindependiente"/>
                      </w:pPr>
                    </w:p>
                    <w:p w14:paraId="3CAF981A" w14:textId="77777777" w:rsidR="00DF40E5" w:rsidRDefault="00DF40E5" w:rsidP="00DF40E5">
                      <w:pPr>
                        <w:pStyle w:val="Textoindependiente"/>
                      </w:pPr>
                    </w:p>
                    <w:p w14:paraId="376AFA82" w14:textId="77777777" w:rsidR="00DF40E5" w:rsidRDefault="00DF40E5" w:rsidP="00DF40E5">
                      <w:pPr>
                        <w:pStyle w:val="Textoindependiente"/>
                      </w:pPr>
                    </w:p>
                    <w:p w14:paraId="1E192EA3" w14:textId="77777777" w:rsidR="00DF40E5" w:rsidRDefault="00DF40E5" w:rsidP="00DF40E5">
                      <w:pPr>
                        <w:pStyle w:val="Textoindependiente"/>
                      </w:pPr>
                    </w:p>
                    <w:p w14:paraId="471EDBC9" w14:textId="77777777" w:rsidR="00DF40E5" w:rsidRDefault="00DF40E5" w:rsidP="00DF40E5">
                      <w:pPr>
                        <w:pStyle w:val="Textoindependiente"/>
                      </w:pPr>
                    </w:p>
                    <w:p w14:paraId="05E28D2F" w14:textId="77777777" w:rsidR="00DF40E5" w:rsidRDefault="00DF40E5" w:rsidP="00DF40E5">
                      <w:pPr>
                        <w:pStyle w:val="Textoindependiente"/>
                      </w:pPr>
                    </w:p>
                    <w:p w14:paraId="5F4EEB69" w14:textId="77777777" w:rsidR="00DF40E5" w:rsidRDefault="00DF40E5" w:rsidP="00DF40E5">
                      <w:pPr>
                        <w:pStyle w:val="Textoindependiente"/>
                      </w:pPr>
                    </w:p>
                    <w:p w14:paraId="71AA02D8" w14:textId="77777777" w:rsidR="00DF40E5" w:rsidRDefault="00DF40E5" w:rsidP="00DF40E5">
                      <w:pPr>
                        <w:pStyle w:val="Textoindependiente"/>
                      </w:pPr>
                    </w:p>
                    <w:p w14:paraId="223C014C" w14:textId="77777777" w:rsidR="00DF40E5" w:rsidRDefault="00DF40E5" w:rsidP="00DF40E5">
                      <w:pPr>
                        <w:pStyle w:val="Textoindependiente"/>
                      </w:pPr>
                    </w:p>
                    <w:p w14:paraId="730A7894" w14:textId="77777777" w:rsidR="00DF40E5" w:rsidRDefault="00DF40E5" w:rsidP="00DF40E5">
                      <w:pPr>
                        <w:pStyle w:val="Textoindependiente"/>
                      </w:pPr>
                    </w:p>
                    <w:p w14:paraId="73C0B9E7" w14:textId="77777777" w:rsidR="00DF40E5" w:rsidRDefault="00DF40E5" w:rsidP="00DF40E5">
                      <w:pPr>
                        <w:pStyle w:val="Textoindependiente"/>
                      </w:pPr>
                    </w:p>
                    <w:p w14:paraId="43A8C1BD" w14:textId="77777777" w:rsidR="00DF40E5" w:rsidRDefault="00DF40E5" w:rsidP="00DF40E5">
                      <w:pPr>
                        <w:pStyle w:val="Textoindependiente"/>
                      </w:pPr>
                    </w:p>
                    <w:p w14:paraId="3C1D3C03" w14:textId="77777777" w:rsidR="00DF40E5" w:rsidRDefault="00DF40E5" w:rsidP="00DF40E5">
                      <w:pPr>
                        <w:pStyle w:val="Textoindependiente"/>
                      </w:pPr>
                    </w:p>
                    <w:p w14:paraId="48941C73" w14:textId="77777777" w:rsidR="00DF40E5" w:rsidRDefault="00DF40E5" w:rsidP="00DF40E5">
                      <w:pPr>
                        <w:pStyle w:val="Textoindependiente"/>
                      </w:pPr>
                    </w:p>
                    <w:p w14:paraId="75144E0D" w14:textId="77777777" w:rsidR="00DF40E5" w:rsidRDefault="00DF40E5" w:rsidP="00DF40E5">
                      <w:pPr>
                        <w:pStyle w:val="Textoindependiente"/>
                        <w:spacing w:before="12"/>
                      </w:pPr>
                      <w:r>
                        <w:rPr>
                          <w:color w:val="FFFFFF"/>
                          <w:w w:val="80"/>
                        </w:rPr>
                        <w:t>diario</w:t>
                      </w:r>
                    </w:p>
                    <w:p w14:paraId="2703469B" w14:textId="77777777" w:rsidR="00DF40E5" w:rsidRDefault="00DF40E5" w:rsidP="00DF40E5">
                      <w:pPr>
                        <w:pStyle w:val="Textoindependiente"/>
                      </w:pPr>
                    </w:p>
                    <w:p w14:paraId="43B861C7" w14:textId="77777777" w:rsidR="00DF40E5" w:rsidRDefault="00DF40E5" w:rsidP="00DF40E5">
                      <w:pPr>
                        <w:pStyle w:val="Textoindependiente"/>
                      </w:pPr>
                    </w:p>
                    <w:p w14:paraId="138BF559" w14:textId="77777777" w:rsidR="00DF40E5" w:rsidRDefault="00DF40E5" w:rsidP="00DF40E5">
                      <w:pPr>
                        <w:pStyle w:val="Textoindependiente"/>
                      </w:pPr>
                    </w:p>
                    <w:p w14:paraId="7B5019F1" w14:textId="77777777" w:rsidR="00DF40E5" w:rsidRDefault="00DF40E5" w:rsidP="00DF40E5">
                      <w:pPr>
                        <w:pStyle w:val="Textoindependiente"/>
                      </w:pPr>
                    </w:p>
                    <w:p w14:paraId="4B001EBF" w14:textId="77777777" w:rsidR="00DF40E5" w:rsidRDefault="00DF40E5" w:rsidP="00DF40E5">
                      <w:pPr>
                        <w:pStyle w:val="Textoindependiente"/>
                      </w:pPr>
                    </w:p>
                    <w:p w14:paraId="5EA86A50" w14:textId="77777777" w:rsidR="00DF40E5" w:rsidRDefault="00DF40E5" w:rsidP="00DF40E5">
                      <w:pPr>
                        <w:pStyle w:val="Textoindependiente"/>
                      </w:pPr>
                    </w:p>
                    <w:p w14:paraId="7E037299" w14:textId="77777777" w:rsidR="00DF40E5" w:rsidRDefault="00DF40E5" w:rsidP="00DF40E5">
                      <w:pPr>
                        <w:pStyle w:val="Textoindependiente"/>
                      </w:pPr>
                    </w:p>
                    <w:p w14:paraId="65505B3B" w14:textId="77777777" w:rsidR="00DF40E5" w:rsidRDefault="00DF40E5" w:rsidP="00DF40E5">
                      <w:pPr>
                        <w:pStyle w:val="Textoindependiente"/>
                      </w:pPr>
                    </w:p>
                    <w:p w14:paraId="56C8C5D1" w14:textId="77777777" w:rsidR="00DF40E5" w:rsidRDefault="00DF40E5" w:rsidP="00DF40E5">
                      <w:pPr>
                        <w:pStyle w:val="Textoindependiente"/>
                      </w:pPr>
                    </w:p>
                    <w:p w14:paraId="6F59C587" w14:textId="77777777" w:rsidR="00DF40E5" w:rsidRDefault="00DF40E5" w:rsidP="00DF40E5">
                      <w:pPr>
                        <w:pStyle w:val="Textoindependiente"/>
                      </w:pPr>
                    </w:p>
                    <w:p w14:paraId="61FBCDBE" w14:textId="77777777" w:rsidR="00DF40E5" w:rsidRDefault="00DF40E5" w:rsidP="00DF40E5">
                      <w:pPr>
                        <w:pStyle w:val="Textoindependiente"/>
                      </w:pPr>
                    </w:p>
                    <w:p w14:paraId="1410DC0D" w14:textId="77777777" w:rsidR="00DF40E5" w:rsidRDefault="00DF40E5" w:rsidP="00DF40E5">
                      <w:pPr>
                        <w:pStyle w:val="Textoindependiente"/>
                      </w:pPr>
                    </w:p>
                    <w:p w14:paraId="65D69305" w14:textId="77777777" w:rsidR="00DF40E5" w:rsidRDefault="00DF40E5" w:rsidP="00DF40E5">
                      <w:pPr>
                        <w:pStyle w:val="Textoindependiente"/>
                      </w:pPr>
                    </w:p>
                    <w:p w14:paraId="73D31EC6" w14:textId="77777777" w:rsidR="00DF40E5" w:rsidRDefault="00DF40E5" w:rsidP="00DF40E5">
                      <w:pPr>
                        <w:pStyle w:val="Textoindependiente"/>
                      </w:pPr>
                    </w:p>
                    <w:p w14:paraId="05508AB8" w14:textId="77777777" w:rsidR="00DF40E5" w:rsidRDefault="00DF40E5" w:rsidP="00DF40E5">
                      <w:pPr>
                        <w:pStyle w:val="Textoindependiente"/>
                      </w:pPr>
                    </w:p>
                    <w:p w14:paraId="7DE660D3" w14:textId="77777777" w:rsidR="00DF40E5" w:rsidRDefault="00DF40E5" w:rsidP="00DF40E5">
                      <w:pPr>
                        <w:pStyle w:val="Textoindependiente"/>
                      </w:pPr>
                    </w:p>
                    <w:p w14:paraId="0A1D7066" w14:textId="77777777" w:rsidR="00DF40E5" w:rsidRDefault="00DF40E5" w:rsidP="00DF40E5">
                      <w:pPr>
                        <w:pStyle w:val="Textoindependiente"/>
                      </w:pPr>
                    </w:p>
                    <w:p w14:paraId="266DA258" w14:textId="77777777" w:rsidR="00DF40E5" w:rsidRDefault="00DF40E5" w:rsidP="00DF40E5">
                      <w:pPr>
                        <w:pStyle w:val="Textoindependiente"/>
                      </w:pPr>
                    </w:p>
                    <w:p w14:paraId="56F9C0AA" w14:textId="77777777" w:rsidR="00DF40E5" w:rsidRDefault="00DF40E5" w:rsidP="00DF40E5">
                      <w:pPr>
                        <w:pStyle w:val="Textoindependiente"/>
                        <w:spacing w:before="13"/>
                      </w:pPr>
                      <w:r>
                        <w:rPr>
                          <w:color w:val="FFFFFF"/>
                          <w:w w:val="80"/>
                        </w:rPr>
                        <w:t>diario</w:t>
                      </w:r>
                    </w:p>
                    <w:p w14:paraId="46612A86" w14:textId="77777777" w:rsidR="00DF40E5" w:rsidRDefault="00DF40E5" w:rsidP="00DF40E5">
                      <w:pPr>
                        <w:pStyle w:val="Textoindependiente"/>
                      </w:pPr>
                    </w:p>
                    <w:p w14:paraId="18A93EAF" w14:textId="77777777" w:rsidR="00DF40E5" w:rsidRDefault="00DF40E5" w:rsidP="00DF40E5">
                      <w:pPr>
                        <w:pStyle w:val="Textoindependiente"/>
                      </w:pPr>
                    </w:p>
                    <w:p w14:paraId="2FD6778C" w14:textId="77777777" w:rsidR="00DF40E5" w:rsidRDefault="00DF40E5" w:rsidP="00DF40E5">
                      <w:pPr>
                        <w:pStyle w:val="Textoindependiente"/>
                      </w:pPr>
                    </w:p>
                    <w:p w14:paraId="51B503A2" w14:textId="77777777" w:rsidR="00DF40E5" w:rsidRDefault="00DF40E5" w:rsidP="00DF40E5">
                      <w:pPr>
                        <w:pStyle w:val="Textoindependiente"/>
                      </w:pPr>
                    </w:p>
                    <w:p w14:paraId="28594C86" w14:textId="77777777" w:rsidR="00DF40E5" w:rsidRDefault="00DF40E5" w:rsidP="00DF40E5">
                      <w:pPr>
                        <w:pStyle w:val="Textoindependiente"/>
                      </w:pPr>
                    </w:p>
                    <w:p w14:paraId="04D96F06" w14:textId="77777777" w:rsidR="00DF40E5" w:rsidRDefault="00DF40E5" w:rsidP="00DF40E5">
                      <w:pPr>
                        <w:pStyle w:val="Textoindependiente"/>
                      </w:pPr>
                    </w:p>
                    <w:p w14:paraId="2484F174" w14:textId="77777777" w:rsidR="00DF40E5" w:rsidRDefault="00DF40E5" w:rsidP="00DF40E5">
                      <w:pPr>
                        <w:pStyle w:val="Textoindependiente"/>
                      </w:pPr>
                    </w:p>
                    <w:p w14:paraId="1B2FB26E" w14:textId="77777777" w:rsidR="00DF40E5" w:rsidRDefault="00DF40E5" w:rsidP="00DF40E5">
                      <w:pPr>
                        <w:pStyle w:val="Textoindependiente"/>
                      </w:pPr>
                    </w:p>
                    <w:p w14:paraId="0FDCDDC9" w14:textId="77777777" w:rsidR="00DF40E5" w:rsidRDefault="00DF40E5" w:rsidP="00DF40E5">
                      <w:pPr>
                        <w:pStyle w:val="Textoindependiente"/>
                      </w:pPr>
                    </w:p>
                    <w:p w14:paraId="273527DC" w14:textId="77777777" w:rsidR="00DF40E5" w:rsidRDefault="00DF40E5" w:rsidP="00DF40E5">
                      <w:pPr>
                        <w:pStyle w:val="Textoindependiente"/>
                      </w:pPr>
                    </w:p>
                    <w:p w14:paraId="3D46F378" w14:textId="77777777" w:rsidR="00DF40E5" w:rsidRDefault="00DF40E5" w:rsidP="00DF40E5">
                      <w:pPr>
                        <w:pStyle w:val="Textoindependiente"/>
                      </w:pPr>
                    </w:p>
                    <w:p w14:paraId="65F7268C" w14:textId="77777777" w:rsidR="00DF40E5" w:rsidRDefault="00DF40E5" w:rsidP="00DF40E5">
                      <w:pPr>
                        <w:pStyle w:val="Textoindependiente"/>
                      </w:pPr>
                    </w:p>
                    <w:p w14:paraId="558EAE89" w14:textId="77777777" w:rsidR="00DF40E5" w:rsidRDefault="00DF40E5" w:rsidP="00DF40E5">
                      <w:pPr>
                        <w:pStyle w:val="Textoindependiente"/>
                      </w:pPr>
                    </w:p>
                    <w:p w14:paraId="5DCAAA44" w14:textId="77777777" w:rsidR="00DF40E5" w:rsidRDefault="00DF40E5" w:rsidP="00DF40E5">
                      <w:pPr>
                        <w:pStyle w:val="Textoindependiente"/>
                      </w:pPr>
                    </w:p>
                    <w:p w14:paraId="42F2CD24" w14:textId="77777777" w:rsidR="00DF40E5" w:rsidRDefault="00DF40E5" w:rsidP="00DF40E5">
                      <w:pPr>
                        <w:pStyle w:val="Textoindependiente"/>
                      </w:pPr>
                    </w:p>
                    <w:p w14:paraId="77B4C121" w14:textId="77777777" w:rsidR="00DF40E5" w:rsidRDefault="00DF40E5" w:rsidP="00DF40E5">
                      <w:pPr>
                        <w:pStyle w:val="Textoindependiente"/>
                      </w:pPr>
                    </w:p>
                    <w:p w14:paraId="6C621422" w14:textId="77777777" w:rsidR="00DF40E5" w:rsidRDefault="00DF40E5" w:rsidP="00DF40E5">
                      <w:pPr>
                        <w:pStyle w:val="Textoindependiente"/>
                      </w:pPr>
                    </w:p>
                    <w:p w14:paraId="09AB5404" w14:textId="77777777" w:rsidR="00DF40E5" w:rsidRDefault="00DF40E5" w:rsidP="00DF40E5">
                      <w:pPr>
                        <w:pStyle w:val="Textoindependiente"/>
                      </w:pPr>
                    </w:p>
                    <w:p w14:paraId="0CC2D414" w14:textId="77777777" w:rsidR="00DF40E5" w:rsidRDefault="00DF40E5" w:rsidP="00DF40E5">
                      <w:pPr>
                        <w:pStyle w:val="Textoindependiente"/>
                        <w:spacing w:before="1"/>
                      </w:pPr>
                    </w:p>
                    <w:p w14:paraId="294EC6B4" w14:textId="77777777" w:rsidR="00DF40E5" w:rsidRDefault="00DF40E5" w:rsidP="00DF40E5">
                      <w:pPr>
                        <w:pStyle w:val="Textoindependiente"/>
                      </w:pPr>
                      <w:r>
                        <w:rPr>
                          <w:color w:val="FFFFFF"/>
                          <w:w w:val="80"/>
                        </w:rPr>
                        <w:t>diario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DF40E5">
        <w:rPr>
          <w:rFonts w:ascii="Arial MT" w:eastAsia="Arial MT" w:hAnsi="Arial MT" w:cs="Arial MT"/>
          <w:noProof/>
          <w:sz w:val="2"/>
          <w:szCs w:val="2"/>
          <w:lang w:val="es-ES" w:eastAsia="en-US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1080E0A7" wp14:editId="450B35BA">
                <wp:simplePos x="0" y="0"/>
                <wp:positionH relativeFrom="page">
                  <wp:posOffset>4956175</wp:posOffset>
                </wp:positionH>
                <wp:positionV relativeFrom="page">
                  <wp:posOffset>4232910</wp:posOffset>
                </wp:positionV>
                <wp:extent cx="50800" cy="2589530"/>
                <wp:effectExtent l="3175" t="3810" r="3175" b="0"/>
                <wp:wrapNone/>
                <wp:docPr id="253" name="Cuadro de texto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00" cy="2589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29AD26" w14:textId="77777777" w:rsidR="00DF40E5" w:rsidRDefault="00DF40E5" w:rsidP="00DF40E5">
                            <w:pPr>
                              <w:pStyle w:val="Textoindependiente"/>
                            </w:pPr>
                            <w:r>
                              <w:rPr>
                                <w:color w:val="FFFFFF"/>
                                <w:w w:val="80"/>
                              </w:rPr>
                              <w:t>Vespertina</w:t>
                            </w:r>
                          </w:p>
                          <w:p w14:paraId="2FE468C4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893F880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FB1236A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9A855FA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9F721B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8D4AD9D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21534DB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29980B7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5EBA712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C755F6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DD950EC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5026698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826AE9D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F0564E5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CFC974F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1457DAE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1F336BC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A87787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A24CFC9" w14:textId="77777777" w:rsidR="00DF40E5" w:rsidRDefault="00DF40E5" w:rsidP="00DF40E5">
                            <w:pPr>
                              <w:pStyle w:val="Textoindependiente"/>
                              <w:spacing w:before="12"/>
                            </w:pPr>
                            <w:r>
                              <w:rPr>
                                <w:color w:val="FFFFFF"/>
                                <w:w w:val="80"/>
                              </w:rPr>
                              <w:t>Vespertina</w:t>
                            </w:r>
                          </w:p>
                          <w:p w14:paraId="2144341A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08F9A5E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021E895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FE46D34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93E2BE6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126DF64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B54A1B8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8CCF800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A52C302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410079C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600A405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1A11E1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D0B729A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B386485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D7535B5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49A301A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A343CFF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114DD87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883442F" w14:textId="77777777" w:rsidR="00DF40E5" w:rsidRDefault="00DF40E5" w:rsidP="00DF40E5">
                            <w:pPr>
                              <w:pStyle w:val="Textoindependiente"/>
                              <w:spacing w:before="11"/>
                            </w:pPr>
                            <w:r>
                              <w:rPr>
                                <w:color w:val="FFFFFF"/>
                                <w:w w:val="80"/>
                              </w:rPr>
                              <w:t>Vespertina</w:t>
                            </w:r>
                          </w:p>
                          <w:p w14:paraId="7EDB8521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68F485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1D667A8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95340CC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9E97E65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DA2C094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7C2F070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C8EF080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2AD22FC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723F822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9F32159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F53038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EBA8A90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5628536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F9D4CBA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0952276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457C6C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670DBAB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2A7E4C5" w14:textId="77777777" w:rsidR="00DF40E5" w:rsidRDefault="00DF40E5" w:rsidP="00DF40E5">
                            <w:pPr>
                              <w:pStyle w:val="Textoindependiente"/>
                              <w:spacing w:before="14"/>
                            </w:pPr>
                            <w:r>
                              <w:rPr>
                                <w:color w:val="FFFFFF"/>
                                <w:w w:val="80"/>
                              </w:rPr>
                              <w:t>Vespertina</w:t>
                            </w:r>
                          </w:p>
                          <w:p w14:paraId="6E003580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9116AD6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C3C469E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F6E020D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A5180B7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3C3DE1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C2B4077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254EC9A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F057B7A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05EE59D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39BA044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45FF74C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09EC0A0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550A5CD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1F55DB2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D1866A8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C27119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1DA0660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4335FC6" w14:textId="77777777" w:rsidR="00DF40E5" w:rsidRDefault="00DF40E5" w:rsidP="00DF40E5">
                            <w:pPr>
                              <w:pStyle w:val="Textoindependiente"/>
                              <w:spacing w:before="11"/>
                            </w:pPr>
                            <w:r>
                              <w:rPr>
                                <w:color w:val="FFFFFF"/>
                                <w:w w:val="80"/>
                              </w:rPr>
                              <w:t>Vespertina</w:t>
                            </w:r>
                          </w:p>
                          <w:p w14:paraId="21EE1309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55D0D85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DDC8B9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0E33B3A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863FC16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ECA8D91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BA5C8A5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20F3B08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D587AA0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6650200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C0A847B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A892B49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B4E9018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FFADD3C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6060BA8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0FA0319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255B279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CAC7E02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06AF975" w14:textId="77777777" w:rsidR="00DF40E5" w:rsidRDefault="00DF40E5" w:rsidP="00DF40E5">
                            <w:pPr>
                              <w:pStyle w:val="Textoindependiente"/>
                              <w:spacing w:before="13"/>
                            </w:pPr>
                            <w:r>
                              <w:rPr>
                                <w:color w:val="FFFFFF"/>
                                <w:w w:val="80"/>
                              </w:rPr>
                              <w:t>Vespertina</w:t>
                            </w:r>
                          </w:p>
                          <w:p w14:paraId="72F0B21A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6ED7CEB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FDE0562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3815B69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49CD10B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F0C5D40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8623A51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B63F5A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4D3619B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C5446A8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8278295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EC96905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FCEA4F4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59B1111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8EA6648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362BF55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E52FE5E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0F51180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4AD1B90" w14:textId="77777777" w:rsidR="00DF40E5" w:rsidRDefault="00DF40E5" w:rsidP="00DF40E5">
                            <w:pPr>
                              <w:pStyle w:val="Textoindependiente"/>
                              <w:spacing w:before="12"/>
                            </w:pPr>
                            <w:r>
                              <w:rPr>
                                <w:color w:val="FFFFFF"/>
                                <w:w w:val="80"/>
                              </w:rPr>
                              <w:t>Vespertina</w:t>
                            </w:r>
                          </w:p>
                          <w:p w14:paraId="300748C4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27F5EF2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B6A384B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4FE489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A32F324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FA66758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DD78ECF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18E6E25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0245E35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E3EC5C8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9368225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B2B7BEA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E3D9BDF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C91880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61BB84D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07A3A51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C1BEED2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6A5CD61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1C4AE39" w14:textId="77777777" w:rsidR="00DF40E5" w:rsidRDefault="00DF40E5" w:rsidP="00DF40E5">
                            <w:pPr>
                              <w:pStyle w:val="Textoindependiente"/>
                              <w:spacing w:before="12"/>
                            </w:pPr>
                            <w:r>
                              <w:rPr>
                                <w:color w:val="FFFFFF"/>
                                <w:w w:val="80"/>
                              </w:rPr>
                              <w:t>Vespertina</w:t>
                            </w:r>
                          </w:p>
                          <w:p w14:paraId="115C8C17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676F77E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D016BE6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A95293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75A70C7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3A567D1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B8CC1DA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1F584A9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2EF37A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E3645CD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3209E4B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5656E66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F49200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35DEE94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65967549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81E6356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0D5B0B6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0E9011F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5DCD548" w14:textId="77777777" w:rsidR="00DF40E5" w:rsidRDefault="00DF40E5" w:rsidP="00DF40E5">
                            <w:pPr>
                              <w:pStyle w:val="Textoindependiente"/>
                              <w:spacing w:before="13"/>
                            </w:pPr>
                            <w:r>
                              <w:rPr>
                                <w:color w:val="FFFFFF"/>
                                <w:w w:val="80"/>
                              </w:rPr>
                              <w:t>Vespertina</w:t>
                            </w:r>
                          </w:p>
                          <w:p w14:paraId="43EF0EE3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51AEB3D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4BF55A8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2B45E759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3C90897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25B58BB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567C989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9AB712D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01218E1D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F559BF0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24C493E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3A282B4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C7CE930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3F0AC050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1A8089CB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5032E439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B6A3061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43CED2A1" w14:textId="77777777" w:rsidR="00DF40E5" w:rsidRDefault="00DF40E5" w:rsidP="00DF40E5">
                            <w:pPr>
                              <w:pStyle w:val="Textoindependiente"/>
                            </w:pPr>
                          </w:p>
                          <w:p w14:paraId="707338B6" w14:textId="77777777" w:rsidR="00DF40E5" w:rsidRDefault="00DF40E5" w:rsidP="00DF40E5">
                            <w:pPr>
                              <w:pStyle w:val="Textoindependiente"/>
                              <w:spacing w:before="1"/>
                            </w:pPr>
                          </w:p>
                          <w:p w14:paraId="0F53903C" w14:textId="77777777" w:rsidR="00DF40E5" w:rsidRDefault="00DF40E5" w:rsidP="00DF40E5">
                            <w:pPr>
                              <w:pStyle w:val="Textoindependiente"/>
                            </w:pPr>
                            <w:r>
                              <w:rPr>
                                <w:color w:val="FFFFFF"/>
                                <w:w w:val="80"/>
                              </w:rPr>
                              <w:t>Vespertina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80E0A7" id="Cuadro de texto 253" o:spid="_x0000_s1027" type="#_x0000_t202" style="position:absolute;left:0;text-align:left;margin-left:390.25pt;margin-top:333.3pt;width:4pt;height:203.9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" filled="f" stroked="f">
                <v:textbox inset="0,0,0,0">
                  <w:txbxContent>
                    <w:p w14:paraId="4E29AD26" w14:textId="77777777" w:rsidR="00DF40E5" w:rsidRDefault="00DF40E5" w:rsidP="00DF40E5">
                      <w:pPr>
                        <w:pStyle w:val="Textoindependiente"/>
                      </w:pPr>
                      <w:r>
                        <w:rPr>
                          <w:color w:val="FFFFFF"/>
                          <w:w w:val="80"/>
                        </w:rPr>
                        <w:t>Vespertina</w:t>
                      </w:r>
                    </w:p>
                    <w:p w14:paraId="2FE468C4" w14:textId="77777777" w:rsidR="00DF40E5" w:rsidRDefault="00DF40E5" w:rsidP="00DF40E5">
                      <w:pPr>
                        <w:pStyle w:val="Textoindependiente"/>
                      </w:pPr>
                    </w:p>
                    <w:p w14:paraId="6893F880" w14:textId="77777777" w:rsidR="00DF40E5" w:rsidRDefault="00DF40E5" w:rsidP="00DF40E5">
                      <w:pPr>
                        <w:pStyle w:val="Textoindependiente"/>
                      </w:pPr>
                    </w:p>
                    <w:p w14:paraId="0FB1236A" w14:textId="77777777" w:rsidR="00DF40E5" w:rsidRDefault="00DF40E5" w:rsidP="00DF40E5">
                      <w:pPr>
                        <w:pStyle w:val="Textoindependiente"/>
                      </w:pPr>
                    </w:p>
                    <w:p w14:paraId="19A855FA" w14:textId="77777777" w:rsidR="00DF40E5" w:rsidRDefault="00DF40E5" w:rsidP="00DF40E5">
                      <w:pPr>
                        <w:pStyle w:val="Textoindependiente"/>
                      </w:pPr>
                    </w:p>
                    <w:p w14:paraId="69F721B3" w14:textId="77777777" w:rsidR="00DF40E5" w:rsidRDefault="00DF40E5" w:rsidP="00DF40E5">
                      <w:pPr>
                        <w:pStyle w:val="Textoindependiente"/>
                      </w:pPr>
                    </w:p>
                    <w:p w14:paraId="48D4AD9D" w14:textId="77777777" w:rsidR="00DF40E5" w:rsidRDefault="00DF40E5" w:rsidP="00DF40E5">
                      <w:pPr>
                        <w:pStyle w:val="Textoindependiente"/>
                      </w:pPr>
                    </w:p>
                    <w:p w14:paraId="221534DB" w14:textId="77777777" w:rsidR="00DF40E5" w:rsidRDefault="00DF40E5" w:rsidP="00DF40E5">
                      <w:pPr>
                        <w:pStyle w:val="Textoindependiente"/>
                      </w:pPr>
                    </w:p>
                    <w:p w14:paraId="229980B7" w14:textId="77777777" w:rsidR="00DF40E5" w:rsidRDefault="00DF40E5" w:rsidP="00DF40E5">
                      <w:pPr>
                        <w:pStyle w:val="Textoindependiente"/>
                      </w:pPr>
                    </w:p>
                    <w:p w14:paraId="75EBA712" w14:textId="77777777" w:rsidR="00DF40E5" w:rsidRDefault="00DF40E5" w:rsidP="00DF40E5">
                      <w:pPr>
                        <w:pStyle w:val="Textoindependiente"/>
                      </w:pPr>
                    </w:p>
                    <w:p w14:paraId="6C755F63" w14:textId="77777777" w:rsidR="00DF40E5" w:rsidRDefault="00DF40E5" w:rsidP="00DF40E5">
                      <w:pPr>
                        <w:pStyle w:val="Textoindependiente"/>
                      </w:pPr>
                    </w:p>
                    <w:p w14:paraId="6DD950EC" w14:textId="77777777" w:rsidR="00DF40E5" w:rsidRDefault="00DF40E5" w:rsidP="00DF40E5">
                      <w:pPr>
                        <w:pStyle w:val="Textoindependiente"/>
                      </w:pPr>
                    </w:p>
                    <w:p w14:paraId="45026698" w14:textId="77777777" w:rsidR="00DF40E5" w:rsidRDefault="00DF40E5" w:rsidP="00DF40E5">
                      <w:pPr>
                        <w:pStyle w:val="Textoindependiente"/>
                      </w:pPr>
                    </w:p>
                    <w:p w14:paraId="0826AE9D" w14:textId="77777777" w:rsidR="00DF40E5" w:rsidRDefault="00DF40E5" w:rsidP="00DF40E5">
                      <w:pPr>
                        <w:pStyle w:val="Textoindependiente"/>
                      </w:pPr>
                    </w:p>
                    <w:p w14:paraId="4F0564E5" w14:textId="77777777" w:rsidR="00DF40E5" w:rsidRDefault="00DF40E5" w:rsidP="00DF40E5">
                      <w:pPr>
                        <w:pStyle w:val="Textoindependiente"/>
                      </w:pPr>
                    </w:p>
                    <w:p w14:paraId="1CFC974F" w14:textId="77777777" w:rsidR="00DF40E5" w:rsidRDefault="00DF40E5" w:rsidP="00DF40E5">
                      <w:pPr>
                        <w:pStyle w:val="Textoindependiente"/>
                      </w:pPr>
                    </w:p>
                    <w:p w14:paraId="21457DAE" w14:textId="77777777" w:rsidR="00DF40E5" w:rsidRDefault="00DF40E5" w:rsidP="00DF40E5">
                      <w:pPr>
                        <w:pStyle w:val="Textoindependiente"/>
                      </w:pPr>
                    </w:p>
                    <w:p w14:paraId="01F336BC" w14:textId="77777777" w:rsidR="00DF40E5" w:rsidRDefault="00DF40E5" w:rsidP="00DF40E5">
                      <w:pPr>
                        <w:pStyle w:val="Textoindependiente"/>
                      </w:pPr>
                    </w:p>
                    <w:p w14:paraId="6A877873" w14:textId="77777777" w:rsidR="00DF40E5" w:rsidRDefault="00DF40E5" w:rsidP="00DF40E5">
                      <w:pPr>
                        <w:pStyle w:val="Textoindependiente"/>
                      </w:pPr>
                    </w:p>
                    <w:p w14:paraId="6A24CFC9" w14:textId="77777777" w:rsidR="00DF40E5" w:rsidRDefault="00DF40E5" w:rsidP="00DF40E5">
                      <w:pPr>
                        <w:pStyle w:val="Textoindependiente"/>
                        <w:spacing w:before="12"/>
                      </w:pPr>
                      <w:r>
                        <w:rPr>
                          <w:color w:val="FFFFFF"/>
                          <w:w w:val="80"/>
                        </w:rPr>
                        <w:t>Vespertina</w:t>
                      </w:r>
                    </w:p>
                    <w:p w14:paraId="2144341A" w14:textId="77777777" w:rsidR="00DF40E5" w:rsidRDefault="00DF40E5" w:rsidP="00DF40E5">
                      <w:pPr>
                        <w:pStyle w:val="Textoindependiente"/>
                      </w:pPr>
                    </w:p>
                    <w:p w14:paraId="508F9A5E" w14:textId="77777777" w:rsidR="00DF40E5" w:rsidRDefault="00DF40E5" w:rsidP="00DF40E5">
                      <w:pPr>
                        <w:pStyle w:val="Textoindependiente"/>
                      </w:pPr>
                    </w:p>
                    <w:p w14:paraId="3021E895" w14:textId="77777777" w:rsidR="00DF40E5" w:rsidRDefault="00DF40E5" w:rsidP="00DF40E5">
                      <w:pPr>
                        <w:pStyle w:val="Textoindependiente"/>
                      </w:pPr>
                    </w:p>
                    <w:p w14:paraId="1FE46D34" w14:textId="77777777" w:rsidR="00DF40E5" w:rsidRDefault="00DF40E5" w:rsidP="00DF40E5">
                      <w:pPr>
                        <w:pStyle w:val="Textoindependiente"/>
                      </w:pPr>
                    </w:p>
                    <w:p w14:paraId="193E2BE6" w14:textId="77777777" w:rsidR="00DF40E5" w:rsidRDefault="00DF40E5" w:rsidP="00DF40E5">
                      <w:pPr>
                        <w:pStyle w:val="Textoindependiente"/>
                      </w:pPr>
                    </w:p>
                    <w:p w14:paraId="0126DF64" w14:textId="77777777" w:rsidR="00DF40E5" w:rsidRDefault="00DF40E5" w:rsidP="00DF40E5">
                      <w:pPr>
                        <w:pStyle w:val="Textoindependiente"/>
                      </w:pPr>
                    </w:p>
                    <w:p w14:paraId="4B54A1B8" w14:textId="77777777" w:rsidR="00DF40E5" w:rsidRDefault="00DF40E5" w:rsidP="00DF40E5">
                      <w:pPr>
                        <w:pStyle w:val="Textoindependiente"/>
                      </w:pPr>
                    </w:p>
                    <w:p w14:paraId="08CCF800" w14:textId="77777777" w:rsidR="00DF40E5" w:rsidRDefault="00DF40E5" w:rsidP="00DF40E5">
                      <w:pPr>
                        <w:pStyle w:val="Textoindependiente"/>
                      </w:pPr>
                    </w:p>
                    <w:p w14:paraId="3A52C302" w14:textId="77777777" w:rsidR="00DF40E5" w:rsidRDefault="00DF40E5" w:rsidP="00DF40E5">
                      <w:pPr>
                        <w:pStyle w:val="Textoindependiente"/>
                      </w:pPr>
                    </w:p>
                    <w:p w14:paraId="1410079C" w14:textId="77777777" w:rsidR="00DF40E5" w:rsidRDefault="00DF40E5" w:rsidP="00DF40E5">
                      <w:pPr>
                        <w:pStyle w:val="Textoindependiente"/>
                      </w:pPr>
                    </w:p>
                    <w:p w14:paraId="4600A405" w14:textId="77777777" w:rsidR="00DF40E5" w:rsidRDefault="00DF40E5" w:rsidP="00DF40E5">
                      <w:pPr>
                        <w:pStyle w:val="Textoindependiente"/>
                      </w:pPr>
                    </w:p>
                    <w:p w14:paraId="21A11E13" w14:textId="77777777" w:rsidR="00DF40E5" w:rsidRDefault="00DF40E5" w:rsidP="00DF40E5">
                      <w:pPr>
                        <w:pStyle w:val="Textoindependiente"/>
                      </w:pPr>
                    </w:p>
                    <w:p w14:paraId="3D0B729A" w14:textId="77777777" w:rsidR="00DF40E5" w:rsidRDefault="00DF40E5" w:rsidP="00DF40E5">
                      <w:pPr>
                        <w:pStyle w:val="Textoindependiente"/>
                      </w:pPr>
                    </w:p>
                    <w:p w14:paraId="7B386485" w14:textId="77777777" w:rsidR="00DF40E5" w:rsidRDefault="00DF40E5" w:rsidP="00DF40E5">
                      <w:pPr>
                        <w:pStyle w:val="Textoindependiente"/>
                      </w:pPr>
                    </w:p>
                    <w:p w14:paraId="3D7535B5" w14:textId="77777777" w:rsidR="00DF40E5" w:rsidRDefault="00DF40E5" w:rsidP="00DF40E5">
                      <w:pPr>
                        <w:pStyle w:val="Textoindependiente"/>
                      </w:pPr>
                    </w:p>
                    <w:p w14:paraId="549A301A" w14:textId="77777777" w:rsidR="00DF40E5" w:rsidRDefault="00DF40E5" w:rsidP="00DF40E5">
                      <w:pPr>
                        <w:pStyle w:val="Textoindependiente"/>
                      </w:pPr>
                    </w:p>
                    <w:p w14:paraId="3A343CFF" w14:textId="77777777" w:rsidR="00DF40E5" w:rsidRDefault="00DF40E5" w:rsidP="00DF40E5">
                      <w:pPr>
                        <w:pStyle w:val="Textoindependiente"/>
                      </w:pPr>
                    </w:p>
                    <w:p w14:paraId="0114DD87" w14:textId="77777777" w:rsidR="00DF40E5" w:rsidRDefault="00DF40E5" w:rsidP="00DF40E5">
                      <w:pPr>
                        <w:pStyle w:val="Textoindependiente"/>
                      </w:pPr>
                    </w:p>
                    <w:p w14:paraId="1883442F" w14:textId="77777777" w:rsidR="00DF40E5" w:rsidRDefault="00DF40E5" w:rsidP="00DF40E5">
                      <w:pPr>
                        <w:pStyle w:val="Textoindependiente"/>
                        <w:spacing w:before="11"/>
                      </w:pPr>
                      <w:r>
                        <w:rPr>
                          <w:color w:val="FFFFFF"/>
                          <w:w w:val="80"/>
                        </w:rPr>
                        <w:t>Vespertina</w:t>
                      </w:r>
                    </w:p>
                    <w:p w14:paraId="7EDB8521" w14:textId="77777777" w:rsidR="00DF40E5" w:rsidRDefault="00DF40E5" w:rsidP="00DF40E5">
                      <w:pPr>
                        <w:pStyle w:val="Textoindependiente"/>
                      </w:pPr>
                    </w:p>
                    <w:p w14:paraId="468F4853" w14:textId="77777777" w:rsidR="00DF40E5" w:rsidRDefault="00DF40E5" w:rsidP="00DF40E5">
                      <w:pPr>
                        <w:pStyle w:val="Textoindependiente"/>
                      </w:pPr>
                    </w:p>
                    <w:p w14:paraId="01D667A8" w14:textId="77777777" w:rsidR="00DF40E5" w:rsidRDefault="00DF40E5" w:rsidP="00DF40E5">
                      <w:pPr>
                        <w:pStyle w:val="Textoindependiente"/>
                      </w:pPr>
                    </w:p>
                    <w:p w14:paraId="195340CC" w14:textId="77777777" w:rsidR="00DF40E5" w:rsidRDefault="00DF40E5" w:rsidP="00DF40E5">
                      <w:pPr>
                        <w:pStyle w:val="Textoindependiente"/>
                      </w:pPr>
                    </w:p>
                    <w:p w14:paraId="29E97E65" w14:textId="77777777" w:rsidR="00DF40E5" w:rsidRDefault="00DF40E5" w:rsidP="00DF40E5">
                      <w:pPr>
                        <w:pStyle w:val="Textoindependiente"/>
                      </w:pPr>
                    </w:p>
                    <w:p w14:paraId="7DA2C094" w14:textId="77777777" w:rsidR="00DF40E5" w:rsidRDefault="00DF40E5" w:rsidP="00DF40E5">
                      <w:pPr>
                        <w:pStyle w:val="Textoindependiente"/>
                      </w:pPr>
                    </w:p>
                    <w:p w14:paraId="67C2F070" w14:textId="77777777" w:rsidR="00DF40E5" w:rsidRDefault="00DF40E5" w:rsidP="00DF40E5">
                      <w:pPr>
                        <w:pStyle w:val="Textoindependiente"/>
                      </w:pPr>
                    </w:p>
                    <w:p w14:paraId="3C8EF080" w14:textId="77777777" w:rsidR="00DF40E5" w:rsidRDefault="00DF40E5" w:rsidP="00DF40E5">
                      <w:pPr>
                        <w:pStyle w:val="Textoindependiente"/>
                      </w:pPr>
                    </w:p>
                    <w:p w14:paraId="52AD22FC" w14:textId="77777777" w:rsidR="00DF40E5" w:rsidRDefault="00DF40E5" w:rsidP="00DF40E5">
                      <w:pPr>
                        <w:pStyle w:val="Textoindependiente"/>
                      </w:pPr>
                    </w:p>
                    <w:p w14:paraId="5723F822" w14:textId="77777777" w:rsidR="00DF40E5" w:rsidRDefault="00DF40E5" w:rsidP="00DF40E5">
                      <w:pPr>
                        <w:pStyle w:val="Textoindependiente"/>
                      </w:pPr>
                    </w:p>
                    <w:p w14:paraId="19F32159" w14:textId="77777777" w:rsidR="00DF40E5" w:rsidRDefault="00DF40E5" w:rsidP="00DF40E5">
                      <w:pPr>
                        <w:pStyle w:val="Textoindependiente"/>
                      </w:pPr>
                    </w:p>
                    <w:p w14:paraId="1F530383" w14:textId="77777777" w:rsidR="00DF40E5" w:rsidRDefault="00DF40E5" w:rsidP="00DF40E5">
                      <w:pPr>
                        <w:pStyle w:val="Textoindependiente"/>
                      </w:pPr>
                    </w:p>
                    <w:p w14:paraId="4EBA8A90" w14:textId="77777777" w:rsidR="00DF40E5" w:rsidRDefault="00DF40E5" w:rsidP="00DF40E5">
                      <w:pPr>
                        <w:pStyle w:val="Textoindependiente"/>
                      </w:pPr>
                    </w:p>
                    <w:p w14:paraId="65628536" w14:textId="77777777" w:rsidR="00DF40E5" w:rsidRDefault="00DF40E5" w:rsidP="00DF40E5">
                      <w:pPr>
                        <w:pStyle w:val="Textoindependiente"/>
                      </w:pPr>
                    </w:p>
                    <w:p w14:paraId="0F9D4CBA" w14:textId="77777777" w:rsidR="00DF40E5" w:rsidRDefault="00DF40E5" w:rsidP="00DF40E5">
                      <w:pPr>
                        <w:pStyle w:val="Textoindependiente"/>
                      </w:pPr>
                    </w:p>
                    <w:p w14:paraId="20952276" w14:textId="77777777" w:rsidR="00DF40E5" w:rsidRDefault="00DF40E5" w:rsidP="00DF40E5">
                      <w:pPr>
                        <w:pStyle w:val="Textoindependiente"/>
                      </w:pPr>
                    </w:p>
                    <w:p w14:paraId="1457C6C3" w14:textId="77777777" w:rsidR="00DF40E5" w:rsidRDefault="00DF40E5" w:rsidP="00DF40E5">
                      <w:pPr>
                        <w:pStyle w:val="Textoindependiente"/>
                      </w:pPr>
                    </w:p>
                    <w:p w14:paraId="0670DBAB" w14:textId="77777777" w:rsidR="00DF40E5" w:rsidRDefault="00DF40E5" w:rsidP="00DF40E5">
                      <w:pPr>
                        <w:pStyle w:val="Textoindependiente"/>
                      </w:pPr>
                    </w:p>
                    <w:p w14:paraId="32A7E4C5" w14:textId="77777777" w:rsidR="00DF40E5" w:rsidRDefault="00DF40E5" w:rsidP="00DF40E5">
                      <w:pPr>
                        <w:pStyle w:val="Textoindependiente"/>
                        <w:spacing w:before="14"/>
                      </w:pPr>
                      <w:r>
                        <w:rPr>
                          <w:color w:val="FFFFFF"/>
                          <w:w w:val="80"/>
                        </w:rPr>
                        <w:t>Vespertina</w:t>
                      </w:r>
                    </w:p>
                    <w:p w14:paraId="6E003580" w14:textId="77777777" w:rsidR="00DF40E5" w:rsidRDefault="00DF40E5" w:rsidP="00DF40E5">
                      <w:pPr>
                        <w:pStyle w:val="Textoindependiente"/>
                      </w:pPr>
                    </w:p>
                    <w:p w14:paraId="19116AD6" w14:textId="77777777" w:rsidR="00DF40E5" w:rsidRDefault="00DF40E5" w:rsidP="00DF40E5">
                      <w:pPr>
                        <w:pStyle w:val="Textoindependiente"/>
                      </w:pPr>
                    </w:p>
                    <w:p w14:paraId="4C3C469E" w14:textId="77777777" w:rsidR="00DF40E5" w:rsidRDefault="00DF40E5" w:rsidP="00DF40E5">
                      <w:pPr>
                        <w:pStyle w:val="Textoindependiente"/>
                      </w:pPr>
                    </w:p>
                    <w:p w14:paraId="3F6E020D" w14:textId="77777777" w:rsidR="00DF40E5" w:rsidRDefault="00DF40E5" w:rsidP="00DF40E5">
                      <w:pPr>
                        <w:pStyle w:val="Textoindependiente"/>
                      </w:pPr>
                    </w:p>
                    <w:p w14:paraId="7A5180B7" w14:textId="77777777" w:rsidR="00DF40E5" w:rsidRDefault="00DF40E5" w:rsidP="00DF40E5">
                      <w:pPr>
                        <w:pStyle w:val="Textoindependiente"/>
                      </w:pPr>
                    </w:p>
                    <w:p w14:paraId="23C3DE13" w14:textId="77777777" w:rsidR="00DF40E5" w:rsidRDefault="00DF40E5" w:rsidP="00DF40E5">
                      <w:pPr>
                        <w:pStyle w:val="Textoindependiente"/>
                      </w:pPr>
                    </w:p>
                    <w:p w14:paraId="2C2B4077" w14:textId="77777777" w:rsidR="00DF40E5" w:rsidRDefault="00DF40E5" w:rsidP="00DF40E5">
                      <w:pPr>
                        <w:pStyle w:val="Textoindependiente"/>
                      </w:pPr>
                    </w:p>
                    <w:p w14:paraId="1254EC9A" w14:textId="77777777" w:rsidR="00DF40E5" w:rsidRDefault="00DF40E5" w:rsidP="00DF40E5">
                      <w:pPr>
                        <w:pStyle w:val="Textoindependiente"/>
                      </w:pPr>
                    </w:p>
                    <w:p w14:paraId="5F057B7A" w14:textId="77777777" w:rsidR="00DF40E5" w:rsidRDefault="00DF40E5" w:rsidP="00DF40E5">
                      <w:pPr>
                        <w:pStyle w:val="Textoindependiente"/>
                      </w:pPr>
                    </w:p>
                    <w:p w14:paraId="705EE59D" w14:textId="77777777" w:rsidR="00DF40E5" w:rsidRDefault="00DF40E5" w:rsidP="00DF40E5">
                      <w:pPr>
                        <w:pStyle w:val="Textoindependiente"/>
                      </w:pPr>
                    </w:p>
                    <w:p w14:paraId="039BA044" w14:textId="77777777" w:rsidR="00DF40E5" w:rsidRDefault="00DF40E5" w:rsidP="00DF40E5">
                      <w:pPr>
                        <w:pStyle w:val="Textoindependiente"/>
                      </w:pPr>
                    </w:p>
                    <w:p w14:paraId="045FF74C" w14:textId="77777777" w:rsidR="00DF40E5" w:rsidRDefault="00DF40E5" w:rsidP="00DF40E5">
                      <w:pPr>
                        <w:pStyle w:val="Textoindependiente"/>
                      </w:pPr>
                    </w:p>
                    <w:p w14:paraId="709EC0A0" w14:textId="77777777" w:rsidR="00DF40E5" w:rsidRDefault="00DF40E5" w:rsidP="00DF40E5">
                      <w:pPr>
                        <w:pStyle w:val="Textoindependiente"/>
                      </w:pPr>
                    </w:p>
                    <w:p w14:paraId="1550A5CD" w14:textId="77777777" w:rsidR="00DF40E5" w:rsidRDefault="00DF40E5" w:rsidP="00DF40E5">
                      <w:pPr>
                        <w:pStyle w:val="Textoindependiente"/>
                      </w:pPr>
                    </w:p>
                    <w:p w14:paraId="51F55DB2" w14:textId="77777777" w:rsidR="00DF40E5" w:rsidRDefault="00DF40E5" w:rsidP="00DF40E5">
                      <w:pPr>
                        <w:pStyle w:val="Textoindependiente"/>
                      </w:pPr>
                    </w:p>
                    <w:p w14:paraId="4D1866A8" w14:textId="77777777" w:rsidR="00DF40E5" w:rsidRDefault="00DF40E5" w:rsidP="00DF40E5">
                      <w:pPr>
                        <w:pStyle w:val="Textoindependiente"/>
                      </w:pPr>
                    </w:p>
                    <w:p w14:paraId="3C271193" w14:textId="77777777" w:rsidR="00DF40E5" w:rsidRDefault="00DF40E5" w:rsidP="00DF40E5">
                      <w:pPr>
                        <w:pStyle w:val="Textoindependiente"/>
                      </w:pPr>
                    </w:p>
                    <w:p w14:paraId="41DA0660" w14:textId="77777777" w:rsidR="00DF40E5" w:rsidRDefault="00DF40E5" w:rsidP="00DF40E5">
                      <w:pPr>
                        <w:pStyle w:val="Textoindependiente"/>
                      </w:pPr>
                    </w:p>
                    <w:p w14:paraId="64335FC6" w14:textId="77777777" w:rsidR="00DF40E5" w:rsidRDefault="00DF40E5" w:rsidP="00DF40E5">
                      <w:pPr>
                        <w:pStyle w:val="Textoindependiente"/>
                        <w:spacing w:before="11"/>
                      </w:pPr>
                      <w:r>
                        <w:rPr>
                          <w:color w:val="FFFFFF"/>
                          <w:w w:val="80"/>
                        </w:rPr>
                        <w:t>Vespertina</w:t>
                      </w:r>
                    </w:p>
                    <w:p w14:paraId="21EE1309" w14:textId="77777777" w:rsidR="00DF40E5" w:rsidRDefault="00DF40E5" w:rsidP="00DF40E5">
                      <w:pPr>
                        <w:pStyle w:val="Textoindependiente"/>
                      </w:pPr>
                    </w:p>
                    <w:p w14:paraId="455D0D85" w14:textId="77777777" w:rsidR="00DF40E5" w:rsidRDefault="00DF40E5" w:rsidP="00DF40E5">
                      <w:pPr>
                        <w:pStyle w:val="Textoindependiente"/>
                      </w:pPr>
                    </w:p>
                    <w:p w14:paraId="1DDC8B93" w14:textId="77777777" w:rsidR="00DF40E5" w:rsidRDefault="00DF40E5" w:rsidP="00DF40E5">
                      <w:pPr>
                        <w:pStyle w:val="Textoindependiente"/>
                      </w:pPr>
                    </w:p>
                    <w:p w14:paraId="30E33B3A" w14:textId="77777777" w:rsidR="00DF40E5" w:rsidRDefault="00DF40E5" w:rsidP="00DF40E5">
                      <w:pPr>
                        <w:pStyle w:val="Textoindependiente"/>
                      </w:pPr>
                    </w:p>
                    <w:p w14:paraId="1863FC16" w14:textId="77777777" w:rsidR="00DF40E5" w:rsidRDefault="00DF40E5" w:rsidP="00DF40E5">
                      <w:pPr>
                        <w:pStyle w:val="Textoindependiente"/>
                      </w:pPr>
                    </w:p>
                    <w:p w14:paraId="4ECA8D91" w14:textId="77777777" w:rsidR="00DF40E5" w:rsidRDefault="00DF40E5" w:rsidP="00DF40E5">
                      <w:pPr>
                        <w:pStyle w:val="Textoindependiente"/>
                      </w:pPr>
                    </w:p>
                    <w:p w14:paraId="4BA5C8A5" w14:textId="77777777" w:rsidR="00DF40E5" w:rsidRDefault="00DF40E5" w:rsidP="00DF40E5">
                      <w:pPr>
                        <w:pStyle w:val="Textoindependiente"/>
                      </w:pPr>
                    </w:p>
                    <w:p w14:paraId="320F3B08" w14:textId="77777777" w:rsidR="00DF40E5" w:rsidRDefault="00DF40E5" w:rsidP="00DF40E5">
                      <w:pPr>
                        <w:pStyle w:val="Textoindependiente"/>
                      </w:pPr>
                    </w:p>
                    <w:p w14:paraId="0D587AA0" w14:textId="77777777" w:rsidR="00DF40E5" w:rsidRDefault="00DF40E5" w:rsidP="00DF40E5">
                      <w:pPr>
                        <w:pStyle w:val="Textoindependiente"/>
                      </w:pPr>
                    </w:p>
                    <w:p w14:paraId="16650200" w14:textId="77777777" w:rsidR="00DF40E5" w:rsidRDefault="00DF40E5" w:rsidP="00DF40E5">
                      <w:pPr>
                        <w:pStyle w:val="Textoindependiente"/>
                      </w:pPr>
                    </w:p>
                    <w:p w14:paraId="3C0A847B" w14:textId="77777777" w:rsidR="00DF40E5" w:rsidRDefault="00DF40E5" w:rsidP="00DF40E5">
                      <w:pPr>
                        <w:pStyle w:val="Textoindependiente"/>
                      </w:pPr>
                    </w:p>
                    <w:p w14:paraId="7A892B49" w14:textId="77777777" w:rsidR="00DF40E5" w:rsidRDefault="00DF40E5" w:rsidP="00DF40E5">
                      <w:pPr>
                        <w:pStyle w:val="Textoindependiente"/>
                      </w:pPr>
                    </w:p>
                    <w:p w14:paraId="7B4E9018" w14:textId="77777777" w:rsidR="00DF40E5" w:rsidRDefault="00DF40E5" w:rsidP="00DF40E5">
                      <w:pPr>
                        <w:pStyle w:val="Textoindependiente"/>
                      </w:pPr>
                    </w:p>
                    <w:p w14:paraId="0FFADD3C" w14:textId="77777777" w:rsidR="00DF40E5" w:rsidRDefault="00DF40E5" w:rsidP="00DF40E5">
                      <w:pPr>
                        <w:pStyle w:val="Textoindependiente"/>
                      </w:pPr>
                    </w:p>
                    <w:p w14:paraId="26060BA8" w14:textId="77777777" w:rsidR="00DF40E5" w:rsidRDefault="00DF40E5" w:rsidP="00DF40E5">
                      <w:pPr>
                        <w:pStyle w:val="Textoindependiente"/>
                      </w:pPr>
                    </w:p>
                    <w:p w14:paraId="50FA0319" w14:textId="77777777" w:rsidR="00DF40E5" w:rsidRDefault="00DF40E5" w:rsidP="00DF40E5">
                      <w:pPr>
                        <w:pStyle w:val="Textoindependiente"/>
                      </w:pPr>
                    </w:p>
                    <w:p w14:paraId="2255B279" w14:textId="77777777" w:rsidR="00DF40E5" w:rsidRDefault="00DF40E5" w:rsidP="00DF40E5">
                      <w:pPr>
                        <w:pStyle w:val="Textoindependiente"/>
                      </w:pPr>
                    </w:p>
                    <w:p w14:paraId="4CAC7E02" w14:textId="77777777" w:rsidR="00DF40E5" w:rsidRDefault="00DF40E5" w:rsidP="00DF40E5">
                      <w:pPr>
                        <w:pStyle w:val="Textoindependiente"/>
                      </w:pPr>
                    </w:p>
                    <w:p w14:paraId="106AF975" w14:textId="77777777" w:rsidR="00DF40E5" w:rsidRDefault="00DF40E5" w:rsidP="00DF40E5">
                      <w:pPr>
                        <w:pStyle w:val="Textoindependiente"/>
                        <w:spacing w:before="13"/>
                      </w:pPr>
                      <w:r>
                        <w:rPr>
                          <w:color w:val="FFFFFF"/>
                          <w:w w:val="80"/>
                        </w:rPr>
                        <w:t>Vespertina</w:t>
                      </w:r>
                    </w:p>
                    <w:p w14:paraId="72F0B21A" w14:textId="77777777" w:rsidR="00DF40E5" w:rsidRDefault="00DF40E5" w:rsidP="00DF40E5">
                      <w:pPr>
                        <w:pStyle w:val="Textoindependiente"/>
                      </w:pPr>
                    </w:p>
                    <w:p w14:paraId="16ED7CEB" w14:textId="77777777" w:rsidR="00DF40E5" w:rsidRDefault="00DF40E5" w:rsidP="00DF40E5">
                      <w:pPr>
                        <w:pStyle w:val="Textoindependiente"/>
                      </w:pPr>
                    </w:p>
                    <w:p w14:paraId="2FDE0562" w14:textId="77777777" w:rsidR="00DF40E5" w:rsidRDefault="00DF40E5" w:rsidP="00DF40E5">
                      <w:pPr>
                        <w:pStyle w:val="Textoindependiente"/>
                      </w:pPr>
                    </w:p>
                    <w:p w14:paraId="73815B69" w14:textId="77777777" w:rsidR="00DF40E5" w:rsidRDefault="00DF40E5" w:rsidP="00DF40E5">
                      <w:pPr>
                        <w:pStyle w:val="Textoindependiente"/>
                      </w:pPr>
                    </w:p>
                    <w:p w14:paraId="449CD10B" w14:textId="77777777" w:rsidR="00DF40E5" w:rsidRDefault="00DF40E5" w:rsidP="00DF40E5">
                      <w:pPr>
                        <w:pStyle w:val="Textoindependiente"/>
                      </w:pPr>
                    </w:p>
                    <w:p w14:paraId="4F0C5D40" w14:textId="77777777" w:rsidR="00DF40E5" w:rsidRDefault="00DF40E5" w:rsidP="00DF40E5">
                      <w:pPr>
                        <w:pStyle w:val="Textoindependiente"/>
                      </w:pPr>
                    </w:p>
                    <w:p w14:paraId="28623A51" w14:textId="77777777" w:rsidR="00DF40E5" w:rsidRDefault="00DF40E5" w:rsidP="00DF40E5">
                      <w:pPr>
                        <w:pStyle w:val="Textoindependiente"/>
                      </w:pPr>
                    </w:p>
                    <w:p w14:paraId="5B63F5A3" w14:textId="77777777" w:rsidR="00DF40E5" w:rsidRDefault="00DF40E5" w:rsidP="00DF40E5">
                      <w:pPr>
                        <w:pStyle w:val="Textoindependiente"/>
                      </w:pPr>
                    </w:p>
                    <w:p w14:paraId="24D3619B" w14:textId="77777777" w:rsidR="00DF40E5" w:rsidRDefault="00DF40E5" w:rsidP="00DF40E5">
                      <w:pPr>
                        <w:pStyle w:val="Textoindependiente"/>
                      </w:pPr>
                    </w:p>
                    <w:p w14:paraId="5C5446A8" w14:textId="77777777" w:rsidR="00DF40E5" w:rsidRDefault="00DF40E5" w:rsidP="00DF40E5">
                      <w:pPr>
                        <w:pStyle w:val="Textoindependiente"/>
                      </w:pPr>
                    </w:p>
                    <w:p w14:paraId="28278295" w14:textId="77777777" w:rsidR="00DF40E5" w:rsidRDefault="00DF40E5" w:rsidP="00DF40E5">
                      <w:pPr>
                        <w:pStyle w:val="Textoindependiente"/>
                      </w:pPr>
                    </w:p>
                    <w:p w14:paraId="0EC96905" w14:textId="77777777" w:rsidR="00DF40E5" w:rsidRDefault="00DF40E5" w:rsidP="00DF40E5">
                      <w:pPr>
                        <w:pStyle w:val="Textoindependiente"/>
                      </w:pPr>
                    </w:p>
                    <w:p w14:paraId="5FCEA4F4" w14:textId="77777777" w:rsidR="00DF40E5" w:rsidRDefault="00DF40E5" w:rsidP="00DF40E5">
                      <w:pPr>
                        <w:pStyle w:val="Textoindependiente"/>
                      </w:pPr>
                    </w:p>
                    <w:p w14:paraId="159B1111" w14:textId="77777777" w:rsidR="00DF40E5" w:rsidRDefault="00DF40E5" w:rsidP="00DF40E5">
                      <w:pPr>
                        <w:pStyle w:val="Textoindependiente"/>
                      </w:pPr>
                    </w:p>
                    <w:p w14:paraId="78EA6648" w14:textId="77777777" w:rsidR="00DF40E5" w:rsidRDefault="00DF40E5" w:rsidP="00DF40E5">
                      <w:pPr>
                        <w:pStyle w:val="Textoindependiente"/>
                      </w:pPr>
                    </w:p>
                    <w:p w14:paraId="5362BF55" w14:textId="77777777" w:rsidR="00DF40E5" w:rsidRDefault="00DF40E5" w:rsidP="00DF40E5">
                      <w:pPr>
                        <w:pStyle w:val="Textoindependiente"/>
                      </w:pPr>
                    </w:p>
                    <w:p w14:paraId="0E52FE5E" w14:textId="77777777" w:rsidR="00DF40E5" w:rsidRDefault="00DF40E5" w:rsidP="00DF40E5">
                      <w:pPr>
                        <w:pStyle w:val="Textoindependiente"/>
                      </w:pPr>
                    </w:p>
                    <w:p w14:paraId="20F51180" w14:textId="77777777" w:rsidR="00DF40E5" w:rsidRDefault="00DF40E5" w:rsidP="00DF40E5">
                      <w:pPr>
                        <w:pStyle w:val="Textoindependiente"/>
                      </w:pPr>
                    </w:p>
                    <w:p w14:paraId="74AD1B90" w14:textId="77777777" w:rsidR="00DF40E5" w:rsidRDefault="00DF40E5" w:rsidP="00DF40E5">
                      <w:pPr>
                        <w:pStyle w:val="Textoindependiente"/>
                        <w:spacing w:before="12"/>
                      </w:pPr>
                      <w:r>
                        <w:rPr>
                          <w:color w:val="FFFFFF"/>
                          <w:w w:val="80"/>
                        </w:rPr>
                        <w:t>Vespertina</w:t>
                      </w:r>
                    </w:p>
                    <w:p w14:paraId="300748C4" w14:textId="77777777" w:rsidR="00DF40E5" w:rsidRDefault="00DF40E5" w:rsidP="00DF40E5">
                      <w:pPr>
                        <w:pStyle w:val="Textoindependiente"/>
                      </w:pPr>
                    </w:p>
                    <w:p w14:paraId="227F5EF2" w14:textId="77777777" w:rsidR="00DF40E5" w:rsidRDefault="00DF40E5" w:rsidP="00DF40E5">
                      <w:pPr>
                        <w:pStyle w:val="Textoindependiente"/>
                      </w:pPr>
                    </w:p>
                    <w:p w14:paraId="0B6A384B" w14:textId="77777777" w:rsidR="00DF40E5" w:rsidRDefault="00DF40E5" w:rsidP="00DF40E5">
                      <w:pPr>
                        <w:pStyle w:val="Textoindependiente"/>
                      </w:pPr>
                    </w:p>
                    <w:p w14:paraId="04FE4893" w14:textId="77777777" w:rsidR="00DF40E5" w:rsidRDefault="00DF40E5" w:rsidP="00DF40E5">
                      <w:pPr>
                        <w:pStyle w:val="Textoindependiente"/>
                      </w:pPr>
                    </w:p>
                    <w:p w14:paraId="2A32F324" w14:textId="77777777" w:rsidR="00DF40E5" w:rsidRDefault="00DF40E5" w:rsidP="00DF40E5">
                      <w:pPr>
                        <w:pStyle w:val="Textoindependiente"/>
                      </w:pPr>
                    </w:p>
                    <w:p w14:paraId="7FA66758" w14:textId="77777777" w:rsidR="00DF40E5" w:rsidRDefault="00DF40E5" w:rsidP="00DF40E5">
                      <w:pPr>
                        <w:pStyle w:val="Textoindependiente"/>
                      </w:pPr>
                    </w:p>
                    <w:p w14:paraId="2DD78ECF" w14:textId="77777777" w:rsidR="00DF40E5" w:rsidRDefault="00DF40E5" w:rsidP="00DF40E5">
                      <w:pPr>
                        <w:pStyle w:val="Textoindependiente"/>
                      </w:pPr>
                    </w:p>
                    <w:p w14:paraId="418E6E25" w14:textId="77777777" w:rsidR="00DF40E5" w:rsidRDefault="00DF40E5" w:rsidP="00DF40E5">
                      <w:pPr>
                        <w:pStyle w:val="Textoindependiente"/>
                      </w:pPr>
                    </w:p>
                    <w:p w14:paraId="10245E35" w14:textId="77777777" w:rsidR="00DF40E5" w:rsidRDefault="00DF40E5" w:rsidP="00DF40E5">
                      <w:pPr>
                        <w:pStyle w:val="Textoindependiente"/>
                      </w:pPr>
                    </w:p>
                    <w:p w14:paraId="5E3EC5C8" w14:textId="77777777" w:rsidR="00DF40E5" w:rsidRDefault="00DF40E5" w:rsidP="00DF40E5">
                      <w:pPr>
                        <w:pStyle w:val="Textoindependiente"/>
                      </w:pPr>
                    </w:p>
                    <w:p w14:paraId="29368225" w14:textId="77777777" w:rsidR="00DF40E5" w:rsidRDefault="00DF40E5" w:rsidP="00DF40E5">
                      <w:pPr>
                        <w:pStyle w:val="Textoindependiente"/>
                      </w:pPr>
                    </w:p>
                    <w:p w14:paraId="2B2B7BEA" w14:textId="77777777" w:rsidR="00DF40E5" w:rsidRDefault="00DF40E5" w:rsidP="00DF40E5">
                      <w:pPr>
                        <w:pStyle w:val="Textoindependiente"/>
                      </w:pPr>
                    </w:p>
                    <w:p w14:paraId="3E3D9BDF" w14:textId="77777777" w:rsidR="00DF40E5" w:rsidRDefault="00DF40E5" w:rsidP="00DF40E5">
                      <w:pPr>
                        <w:pStyle w:val="Textoindependiente"/>
                      </w:pPr>
                    </w:p>
                    <w:p w14:paraId="5C918803" w14:textId="77777777" w:rsidR="00DF40E5" w:rsidRDefault="00DF40E5" w:rsidP="00DF40E5">
                      <w:pPr>
                        <w:pStyle w:val="Textoindependiente"/>
                      </w:pPr>
                    </w:p>
                    <w:p w14:paraId="561BB84D" w14:textId="77777777" w:rsidR="00DF40E5" w:rsidRDefault="00DF40E5" w:rsidP="00DF40E5">
                      <w:pPr>
                        <w:pStyle w:val="Textoindependiente"/>
                      </w:pPr>
                    </w:p>
                    <w:p w14:paraId="007A3A51" w14:textId="77777777" w:rsidR="00DF40E5" w:rsidRDefault="00DF40E5" w:rsidP="00DF40E5">
                      <w:pPr>
                        <w:pStyle w:val="Textoindependiente"/>
                      </w:pPr>
                    </w:p>
                    <w:p w14:paraId="6C1BEED2" w14:textId="77777777" w:rsidR="00DF40E5" w:rsidRDefault="00DF40E5" w:rsidP="00DF40E5">
                      <w:pPr>
                        <w:pStyle w:val="Textoindependiente"/>
                      </w:pPr>
                    </w:p>
                    <w:p w14:paraId="06A5CD61" w14:textId="77777777" w:rsidR="00DF40E5" w:rsidRDefault="00DF40E5" w:rsidP="00DF40E5">
                      <w:pPr>
                        <w:pStyle w:val="Textoindependiente"/>
                      </w:pPr>
                    </w:p>
                    <w:p w14:paraId="21C4AE39" w14:textId="77777777" w:rsidR="00DF40E5" w:rsidRDefault="00DF40E5" w:rsidP="00DF40E5">
                      <w:pPr>
                        <w:pStyle w:val="Textoindependiente"/>
                        <w:spacing w:before="12"/>
                      </w:pPr>
                      <w:r>
                        <w:rPr>
                          <w:color w:val="FFFFFF"/>
                          <w:w w:val="80"/>
                        </w:rPr>
                        <w:t>Vespertina</w:t>
                      </w:r>
                    </w:p>
                    <w:p w14:paraId="115C8C17" w14:textId="77777777" w:rsidR="00DF40E5" w:rsidRDefault="00DF40E5" w:rsidP="00DF40E5">
                      <w:pPr>
                        <w:pStyle w:val="Textoindependiente"/>
                      </w:pPr>
                    </w:p>
                    <w:p w14:paraId="2676F77E" w14:textId="77777777" w:rsidR="00DF40E5" w:rsidRDefault="00DF40E5" w:rsidP="00DF40E5">
                      <w:pPr>
                        <w:pStyle w:val="Textoindependiente"/>
                      </w:pPr>
                    </w:p>
                    <w:p w14:paraId="3D016BE6" w14:textId="77777777" w:rsidR="00DF40E5" w:rsidRDefault="00DF40E5" w:rsidP="00DF40E5">
                      <w:pPr>
                        <w:pStyle w:val="Textoindependiente"/>
                      </w:pPr>
                    </w:p>
                    <w:p w14:paraId="7A952933" w14:textId="77777777" w:rsidR="00DF40E5" w:rsidRDefault="00DF40E5" w:rsidP="00DF40E5">
                      <w:pPr>
                        <w:pStyle w:val="Textoindependiente"/>
                      </w:pPr>
                    </w:p>
                    <w:p w14:paraId="475A70C7" w14:textId="77777777" w:rsidR="00DF40E5" w:rsidRDefault="00DF40E5" w:rsidP="00DF40E5">
                      <w:pPr>
                        <w:pStyle w:val="Textoindependiente"/>
                      </w:pPr>
                    </w:p>
                    <w:p w14:paraId="73A567D1" w14:textId="77777777" w:rsidR="00DF40E5" w:rsidRDefault="00DF40E5" w:rsidP="00DF40E5">
                      <w:pPr>
                        <w:pStyle w:val="Textoindependiente"/>
                      </w:pPr>
                    </w:p>
                    <w:p w14:paraId="2B8CC1DA" w14:textId="77777777" w:rsidR="00DF40E5" w:rsidRDefault="00DF40E5" w:rsidP="00DF40E5">
                      <w:pPr>
                        <w:pStyle w:val="Textoindependiente"/>
                      </w:pPr>
                    </w:p>
                    <w:p w14:paraId="51F584A9" w14:textId="77777777" w:rsidR="00DF40E5" w:rsidRDefault="00DF40E5" w:rsidP="00DF40E5">
                      <w:pPr>
                        <w:pStyle w:val="Textoindependiente"/>
                      </w:pPr>
                    </w:p>
                    <w:p w14:paraId="52EF37A3" w14:textId="77777777" w:rsidR="00DF40E5" w:rsidRDefault="00DF40E5" w:rsidP="00DF40E5">
                      <w:pPr>
                        <w:pStyle w:val="Textoindependiente"/>
                      </w:pPr>
                    </w:p>
                    <w:p w14:paraId="3E3645CD" w14:textId="77777777" w:rsidR="00DF40E5" w:rsidRDefault="00DF40E5" w:rsidP="00DF40E5">
                      <w:pPr>
                        <w:pStyle w:val="Textoindependiente"/>
                      </w:pPr>
                    </w:p>
                    <w:p w14:paraId="43209E4B" w14:textId="77777777" w:rsidR="00DF40E5" w:rsidRDefault="00DF40E5" w:rsidP="00DF40E5">
                      <w:pPr>
                        <w:pStyle w:val="Textoindependiente"/>
                      </w:pPr>
                    </w:p>
                    <w:p w14:paraId="55656E66" w14:textId="77777777" w:rsidR="00DF40E5" w:rsidRDefault="00DF40E5" w:rsidP="00DF40E5">
                      <w:pPr>
                        <w:pStyle w:val="Textoindependiente"/>
                      </w:pPr>
                    </w:p>
                    <w:p w14:paraId="2F492003" w14:textId="77777777" w:rsidR="00DF40E5" w:rsidRDefault="00DF40E5" w:rsidP="00DF40E5">
                      <w:pPr>
                        <w:pStyle w:val="Textoindependiente"/>
                      </w:pPr>
                    </w:p>
                    <w:p w14:paraId="235DEE94" w14:textId="77777777" w:rsidR="00DF40E5" w:rsidRDefault="00DF40E5" w:rsidP="00DF40E5">
                      <w:pPr>
                        <w:pStyle w:val="Textoindependiente"/>
                      </w:pPr>
                    </w:p>
                    <w:p w14:paraId="65967549" w14:textId="77777777" w:rsidR="00DF40E5" w:rsidRDefault="00DF40E5" w:rsidP="00DF40E5">
                      <w:pPr>
                        <w:pStyle w:val="Textoindependiente"/>
                      </w:pPr>
                    </w:p>
                    <w:p w14:paraId="581E6356" w14:textId="77777777" w:rsidR="00DF40E5" w:rsidRDefault="00DF40E5" w:rsidP="00DF40E5">
                      <w:pPr>
                        <w:pStyle w:val="Textoindependiente"/>
                      </w:pPr>
                    </w:p>
                    <w:p w14:paraId="20D5B0B6" w14:textId="77777777" w:rsidR="00DF40E5" w:rsidRDefault="00DF40E5" w:rsidP="00DF40E5">
                      <w:pPr>
                        <w:pStyle w:val="Textoindependiente"/>
                      </w:pPr>
                    </w:p>
                    <w:p w14:paraId="40E9011F" w14:textId="77777777" w:rsidR="00DF40E5" w:rsidRDefault="00DF40E5" w:rsidP="00DF40E5">
                      <w:pPr>
                        <w:pStyle w:val="Textoindependiente"/>
                      </w:pPr>
                    </w:p>
                    <w:p w14:paraId="45DCD548" w14:textId="77777777" w:rsidR="00DF40E5" w:rsidRDefault="00DF40E5" w:rsidP="00DF40E5">
                      <w:pPr>
                        <w:pStyle w:val="Textoindependiente"/>
                        <w:spacing w:before="13"/>
                      </w:pPr>
                      <w:r>
                        <w:rPr>
                          <w:color w:val="FFFFFF"/>
                          <w:w w:val="80"/>
                        </w:rPr>
                        <w:t>Vespertina</w:t>
                      </w:r>
                    </w:p>
                    <w:p w14:paraId="43EF0EE3" w14:textId="77777777" w:rsidR="00DF40E5" w:rsidRDefault="00DF40E5" w:rsidP="00DF40E5">
                      <w:pPr>
                        <w:pStyle w:val="Textoindependiente"/>
                      </w:pPr>
                    </w:p>
                    <w:p w14:paraId="451AEB3D" w14:textId="77777777" w:rsidR="00DF40E5" w:rsidRDefault="00DF40E5" w:rsidP="00DF40E5">
                      <w:pPr>
                        <w:pStyle w:val="Textoindependiente"/>
                      </w:pPr>
                    </w:p>
                    <w:p w14:paraId="34BF55A8" w14:textId="77777777" w:rsidR="00DF40E5" w:rsidRDefault="00DF40E5" w:rsidP="00DF40E5">
                      <w:pPr>
                        <w:pStyle w:val="Textoindependiente"/>
                      </w:pPr>
                    </w:p>
                    <w:p w14:paraId="2B45E759" w14:textId="77777777" w:rsidR="00DF40E5" w:rsidRDefault="00DF40E5" w:rsidP="00DF40E5">
                      <w:pPr>
                        <w:pStyle w:val="Textoindependiente"/>
                      </w:pPr>
                    </w:p>
                    <w:p w14:paraId="33C90897" w14:textId="77777777" w:rsidR="00DF40E5" w:rsidRDefault="00DF40E5" w:rsidP="00DF40E5">
                      <w:pPr>
                        <w:pStyle w:val="Textoindependiente"/>
                      </w:pPr>
                    </w:p>
                    <w:p w14:paraId="425B58BB" w14:textId="77777777" w:rsidR="00DF40E5" w:rsidRDefault="00DF40E5" w:rsidP="00DF40E5">
                      <w:pPr>
                        <w:pStyle w:val="Textoindependiente"/>
                      </w:pPr>
                    </w:p>
                    <w:p w14:paraId="4567C989" w14:textId="77777777" w:rsidR="00DF40E5" w:rsidRDefault="00DF40E5" w:rsidP="00DF40E5">
                      <w:pPr>
                        <w:pStyle w:val="Textoindependiente"/>
                      </w:pPr>
                    </w:p>
                    <w:p w14:paraId="39AB712D" w14:textId="77777777" w:rsidR="00DF40E5" w:rsidRDefault="00DF40E5" w:rsidP="00DF40E5">
                      <w:pPr>
                        <w:pStyle w:val="Textoindependiente"/>
                      </w:pPr>
                    </w:p>
                    <w:p w14:paraId="01218E1D" w14:textId="77777777" w:rsidR="00DF40E5" w:rsidRDefault="00DF40E5" w:rsidP="00DF40E5">
                      <w:pPr>
                        <w:pStyle w:val="Textoindependiente"/>
                      </w:pPr>
                    </w:p>
                    <w:p w14:paraId="7F559BF0" w14:textId="77777777" w:rsidR="00DF40E5" w:rsidRDefault="00DF40E5" w:rsidP="00DF40E5">
                      <w:pPr>
                        <w:pStyle w:val="Textoindependiente"/>
                      </w:pPr>
                    </w:p>
                    <w:p w14:paraId="124C493E" w14:textId="77777777" w:rsidR="00DF40E5" w:rsidRDefault="00DF40E5" w:rsidP="00DF40E5">
                      <w:pPr>
                        <w:pStyle w:val="Textoindependiente"/>
                      </w:pPr>
                    </w:p>
                    <w:p w14:paraId="13A282B4" w14:textId="77777777" w:rsidR="00DF40E5" w:rsidRDefault="00DF40E5" w:rsidP="00DF40E5">
                      <w:pPr>
                        <w:pStyle w:val="Textoindependiente"/>
                      </w:pPr>
                    </w:p>
                    <w:p w14:paraId="5C7CE930" w14:textId="77777777" w:rsidR="00DF40E5" w:rsidRDefault="00DF40E5" w:rsidP="00DF40E5">
                      <w:pPr>
                        <w:pStyle w:val="Textoindependiente"/>
                      </w:pPr>
                    </w:p>
                    <w:p w14:paraId="3F0AC050" w14:textId="77777777" w:rsidR="00DF40E5" w:rsidRDefault="00DF40E5" w:rsidP="00DF40E5">
                      <w:pPr>
                        <w:pStyle w:val="Textoindependiente"/>
                      </w:pPr>
                    </w:p>
                    <w:p w14:paraId="1A8089CB" w14:textId="77777777" w:rsidR="00DF40E5" w:rsidRDefault="00DF40E5" w:rsidP="00DF40E5">
                      <w:pPr>
                        <w:pStyle w:val="Textoindependiente"/>
                      </w:pPr>
                    </w:p>
                    <w:p w14:paraId="5032E439" w14:textId="77777777" w:rsidR="00DF40E5" w:rsidRDefault="00DF40E5" w:rsidP="00DF40E5">
                      <w:pPr>
                        <w:pStyle w:val="Textoindependiente"/>
                      </w:pPr>
                    </w:p>
                    <w:p w14:paraId="4B6A3061" w14:textId="77777777" w:rsidR="00DF40E5" w:rsidRDefault="00DF40E5" w:rsidP="00DF40E5">
                      <w:pPr>
                        <w:pStyle w:val="Textoindependiente"/>
                      </w:pPr>
                    </w:p>
                    <w:p w14:paraId="43CED2A1" w14:textId="77777777" w:rsidR="00DF40E5" w:rsidRDefault="00DF40E5" w:rsidP="00DF40E5">
                      <w:pPr>
                        <w:pStyle w:val="Textoindependiente"/>
                      </w:pPr>
                    </w:p>
                    <w:p w14:paraId="707338B6" w14:textId="77777777" w:rsidR="00DF40E5" w:rsidRDefault="00DF40E5" w:rsidP="00DF40E5">
                      <w:pPr>
                        <w:pStyle w:val="Textoindependiente"/>
                        <w:spacing w:before="1"/>
                      </w:pPr>
                    </w:p>
                    <w:p w14:paraId="0F53903C" w14:textId="77777777" w:rsidR="00DF40E5" w:rsidRDefault="00DF40E5" w:rsidP="00DF40E5">
                      <w:pPr>
                        <w:pStyle w:val="Textoindependiente"/>
                      </w:pPr>
                      <w:r>
                        <w:rPr>
                          <w:color w:val="FFFFFF"/>
                          <w:w w:val="80"/>
                        </w:rPr>
                        <w:t>Vespertina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9A49C3E" w14:textId="5942CD6B" w:rsidR="00D419EC" w:rsidRDefault="00D419EC" w:rsidP="00D419EC">
      <w:pPr>
        <w:widowControl w:val="0"/>
        <w:autoSpaceDE w:val="0"/>
        <w:autoSpaceDN w:val="0"/>
        <w:spacing w:before="1" w:after="0" w:line="240" w:lineRule="auto"/>
        <w:rPr>
          <w:rFonts w:ascii="Arial" w:eastAsia="Arial" w:hAnsi="Arial" w:cs="Arial"/>
          <w:b/>
          <w:bCs/>
          <w:w w:val="80"/>
          <w:lang w:val="es-ES" w:eastAsia="en-US"/>
        </w:rPr>
      </w:pPr>
      <w:r>
        <w:rPr>
          <w:rFonts w:ascii="Arial MT" w:eastAsia="Arial MT" w:hAnsi="Arial MT" w:cs="Arial MT"/>
          <w:noProof/>
          <w:sz w:val="2"/>
          <w:szCs w:val="2"/>
          <w:lang w:val="es-ES" w:eastAsia="en-US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ED59AEA" wp14:editId="5CED119B">
                <wp:simplePos x="0" y="0"/>
                <wp:positionH relativeFrom="margin">
                  <wp:posOffset>-70143</wp:posOffset>
                </wp:positionH>
                <wp:positionV relativeFrom="paragraph">
                  <wp:posOffset>111076</wp:posOffset>
                </wp:positionV>
                <wp:extent cx="7200900" cy="215917"/>
                <wp:effectExtent l="0" t="0" r="19050" b="12700"/>
                <wp:wrapNone/>
                <wp:docPr id="148" name="Text Box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00900" cy="215917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15691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50E6F9" w14:textId="39F361BA" w:rsidR="00DF40E5" w:rsidRDefault="006A4F8C" w:rsidP="006A4F8C">
                            <w:pPr>
                              <w:spacing w:line="244" w:lineRule="exact"/>
                              <w:ind w:right="2400"/>
                              <w:jc w:val="center"/>
                              <w:rPr>
                                <w:rFonts w:ascii="Arial"/>
                                <w:b/>
                              </w:rPr>
                            </w:pPr>
                            <w:r w:rsidRPr="00016C52">
                              <w:rPr>
                                <w:rFonts w:ascii="Arial"/>
                                <w:b/>
                                <w:shd w:val="clear" w:color="auto" w:fill="DEEAF6" w:themeFill="accent5" w:themeFillTint="33"/>
                              </w:rPr>
                              <w:t xml:space="preserve">                                          </w:t>
                            </w:r>
                            <w:r w:rsidR="00DF40E5" w:rsidRPr="00016C52">
                              <w:rPr>
                                <w:rFonts w:ascii="Arial"/>
                                <w:b/>
                                <w:shd w:val="clear" w:color="auto" w:fill="DEEAF6" w:themeFill="accent5" w:themeFillTint="33"/>
                              </w:rPr>
                              <w:t>Datos</w:t>
                            </w:r>
                            <w:r w:rsidR="00DF40E5" w:rsidRPr="00016C52">
                              <w:rPr>
                                <w:rFonts w:ascii="Arial"/>
                                <w:b/>
                                <w:spacing w:val="-4"/>
                                <w:shd w:val="clear" w:color="auto" w:fill="DEEAF6" w:themeFill="accent5" w:themeFillTint="33"/>
                              </w:rPr>
                              <w:t xml:space="preserve"> </w:t>
                            </w:r>
                            <w:r w:rsidR="00DF40E5" w:rsidRPr="00016C52">
                              <w:rPr>
                                <w:rFonts w:ascii="Arial"/>
                                <w:b/>
                                <w:shd w:val="clear" w:color="auto" w:fill="DEEAF6" w:themeFill="accent5" w:themeFillTint="33"/>
                              </w:rPr>
                              <w:t>de</w:t>
                            </w:r>
                            <w:r w:rsidR="00DF40E5" w:rsidRPr="00016C52">
                              <w:rPr>
                                <w:rFonts w:ascii="Arial"/>
                                <w:b/>
                                <w:spacing w:val="-2"/>
                                <w:shd w:val="clear" w:color="auto" w:fill="DEEAF6" w:themeFill="accent5" w:themeFillTint="33"/>
                              </w:rPr>
                              <w:t xml:space="preserve"> </w:t>
                            </w:r>
                            <w:r w:rsidR="00DF40E5" w:rsidRPr="00016C52">
                              <w:rPr>
                                <w:rFonts w:ascii="Arial"/>
                                <w:b/>
                                <w:shd w:val="clear" w:color="auto" w:fill="DEEAF6" w:themeFill="accent5" w:themeFillTint="33"/>
                              </w:rPr>
                              <w:t>la</w:t>
                            </w:r>
                            <w:r w:rsidR="00DF40E5" w:rsidRPr="00016C52">
                              <w:rPr>
                                <w:rFonts w:ascii="Arial"/>
                                <w:b/>
                                <w:spacing w:val="-2"/>
                                <w:shd w:val="clear" w:color="auto" w:fill="DEEAF6" w:themeFill="accent5" w:themeFillTint="33"/>
                              </w:rPr>
                              <w:t xml:space="preserve"> </w:t>
                            </w:r>
                            <w:r w:rsidRPr="00016C52">
                              <w:rPr>
                                <w:rFonts w:ascii="Arial"/>
                                <w:b/>
                                <w:shd w:val="clear" w:color="auto" w:fill="DEEAF6" w:themeFill="accent5" w:themeFillTint="33"/>
                              </w:rPr>
                              <w:t>Instituci</w:t>
                            </w:r>
                            <w:r w:rsidRPr="00016C52">
                              <w:rPr>
                                <w:rFonts w:ascii="Arial"/>
                                <w:b/>
                                <w:shd w:val="clear" w:color="auto" w:fill="DEEAF6" w:themeFill="accent5" w:themeFillTint="33"/>
                              </w:rPr>
                              <w:t>ó</w:t>
                            </w:r>
                            <w:r w:rsidRPr="00016C52">
                              <w:rPr>
                                <w:rFonts w:ascii="Arial"/>
                                <w:b/>
                                <w:shd w:val="clear" w:color="auto" w:fill="DEEAF6" w:themeFill="accent5" w:themeFillTint="33"/>
                              </w:rPr>
                              <w:t>n Educativa de Cursos Libres</w:t>
                            </w:r>
                            <w:r w:rsidR="00911D7D" w:rsidRPr="00016C52">
                              <w:rPr>
                                <w:rFonts w:ascii="Arial"/>
                                <w:b/>
                                <w:shd w:val="clear" w:color="auto" w:fill="DEEAF6" w:themeFill="accent5" w:themeFillTint="33"/>
                              </w:rPr>
                              <w:tab/>
                            </w:r>
                            <w:r w:rsidR="00911D7D" w:rsidRPr="00016C52">
                              <w:rPr>
                                <w:rFonts w:ascii="Arial"/>
                                <w:b/>
                                <w:shd w:val="clear" w:color="auto" w:fill="DEEAF6" w:themeFill="accent5" w:themeFillTint="33"/>
                              </w:rPr>
                              <w:tab/>
                            </w:r>
                            <w:r w:rsidR="00911D7D" w:rsidRPr="00016C52">
                              <w:rPr>
                                <w:rFonts w:ascii="Arial"/>
                                <w:b/>
                                <w:shd w:val="clear" w:color="auto" w:fill="DEEAF6" w:themeFill="accent5" w:themeFillTint="33"/>
                              </w:rPr>
                              <w:tab/>
                            </w:r>
                            <w:r w:rsidR="00911D7D" w:rsidRPr="00016C52">
                              <w:rPr>
                                <w:rFonts w:ascii="Arial"/>
                                <w:b/>
                                <w:shd w:val="clear" w:color="auto" w:fill="DEEAF6" w:themeFill="accent5" w:themeFillTint="33"/>
                              </w:rPr>
                              <w:tab/>
                            </w:r>
                            <w:r w:rsidR="00911D7D" w:rsidRPr="00016C52">
                              <w:rPr>
                                <w:rFonts w:ascii="Arial"/>
                                <w:b/>
                                <w:shd w:val="clear" w:color="auto" w:fill="DEEAF6" w:themeFill="accent5" w:themeFillTint="33"/>
                              </w:rPr>
                              <w:tab/>
                            </w:r>
                            <w:r w:rsidR="00911D7D" w:rsidRPr="00016C52">
                              <w:rPr>
                                <w:rFonts w:ascii="Arial"/>
                                <w:b/>
                                <w:shd w:val="clear" w:color="auto" w:fill="DEEAF6" w:themeFill="accent5" w:themeFillTint="33"/>
                              </w:rPr>
                              <w:tab/>
                            </w:r>
                            <w:r w:rsidR="00911D7D" w:rsidRPr="00016C52">
                              <w:rPr>
                                <w:rFonts w:ascii="Arial"/>
                                <w:b/>
                                <w:shd w:val="clear" w:color="auto" w:fill="DEEAF6" w:themeFill="accent5" w:themeFillTint="33"/>
                              </w:rPr>
                              <w:tab/>
                            </w:r>
                            <w:r w:rsidR="00911D7D" w:rsidRPr="00016C52">
                              <w:rPr>
                                <w:rFonts w:ascii="Arial"/>
                                <w:b/>
                                <w:shd w:val="clear" w:color="auto" w:fill="DEEAF6" w:themeFill="accent5" w:themeFillTint="33"/>
                              </w:rPr>
                              <w:tab/>
                            </w:r>
                            <w:r w:rsidR="00911D7D" w:rsidRPr="00016C52">
                              <w:rPr>
                                <w:rFonts w:ascii="Arial"/>
                                <w:b/>
                                <w:shd w:val="clear" w:color="auto" w:fill="DEEAF6" w:themeFill="accent5" w:themeFillTint="33"/>
                              </w:rPr>
                              <w:tab/>
                            </w:r>
                            <w:r w:rsidR="00911D7D" w:rsidRPr="00016C52">
                              <w:rPr>
                                <w:rFonts w:ascii="Arial"/>
                                <w:b/>
                                <w:shd w:val="clear" w:color="auto" w:fill="DEEAF6" w:themeFill="accent5" w:themeFillTint="33"/>
                              </w:rPr>
                              <w:tab/>
                            </w:r>
                            <w:r w:rsidR="00911D7D">
                              <w:rPr>
                                <w:rFonts w:ascii="Arial"/>
                                <w:b/>
                              </w:rPr>
                              <w:tab/>
                            </w:r>
                            <w:r w:rsidR="00911D7D">
                              <w:rPr>
                                <w:rFonts w:ascii="Arial"/>
                                <w:b/>
                              </w:rPr>
                              <w:tab/>
                            </w:r>
                            <w:r w:rsidR="00911D7D">
                              <w:rPr>
                                <w:rFonts w:ascii="Arial"/>
                                <w:b/>
                              </w:rPr>
                              <w:tab/>
                            </w:r>
                            <w:r w:rsidR="00911D7D">
                              <w:rPr>
                                <w:rFonts w:ascii="Arial"/>
                                <w:b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D59AEA" id="Text Box 251" o:spid="_x0000_s1028" type="#_x0000_t202" style="position:absolute;margin-left:-5.5pt;margin-top:8.75pt;width:567pt;height:17pt;z-index:-25165004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" fillcolor="#deeaf6 [664]" strokeweight=".43586mm">
                <v:textbox inset="0,0,0,0">
                  <w:txbxContent>
                    <w:p w14:paraId="4E50E6F9" w14:textId="39F361BA" w:rsidR="00DF40E5" w:rsidRDefault="006A4F8C" w:rsidP="006A4F8C">
                      <w:pPr>
                        <w:spacing w:line="244" w:lineRule="exact"/>
                        <w:ind w:right="2400"/>
                        <w:jc w:val="center"/>
                        <w:rPr>
                          <w:rFonts w:ascii="Arial"/>
                          <w:b/>
                        </w:rPr>
                      </w:pPr>
                      <w:r w:rsidRPr="00016C52">
                        <w:rPr>
                          <w:rFonts w:ascii="Arial"/>
                          <w:b/>
                          <w:shd w:val="clear" w:color="auto" w:fill="DEEAF6" w:themeFill="accent5" w:themeFillTint="33"/>
                        </w:rPr>
                        <w:t xml:space="preserve">                                          </w:t>
                      </w:r>
                      <w:r w:rsidR="00DF40E5" w:rsidRPr="00016C52">
                        <w:rPr>
                          <w:rFonts w:ascii="Arial"/>
                          <w:b/>
                          <w:shd w:val="clear" w:color="auto" w:fill="DEEAF6" w:themeFill="accent5" w:themeFillTint="33"/>
                        </w:rPr>
                        <w:t>Datos</w:t>
                      </w:r>
                      <w:r w:rsidR="00DF40E5" w:rsidRPr="00016C52">
                        <w:rPr>
                          <w:rFonts w:ascii="Arial"/>
                          <w:b/>
                          <w:spacing w:val="-4"/>
                          <w:shd w:val="clear" w:color="auto" w:fill="DEEAF6" w:themeFill="accent5" w:themeFillTint="33"/>
                        </w:rPr>
                        <w:t xml:space="preserve"> </w:t>
                      </w:r>
                      <w:r w:rsidR="00DF40E5" w:rsidRPr="00016C52">
                        <w:rPr>
                          <w:rFonts w:ascii="Arial"/>
                          <w:b/>
                          <w:shd w:val="clear" w:color="auto" w:fill="DEEAF6" w:themeFill="accent5" w:themeFillTint="33"/>
                        </w:rPr>
                        <w:t>de</w:t>
                      </w:r>
                      <w:r w:rsidR="00DF40E5" w:rsidRPr="00016C52">
                        <w:rPr>
                          <w:rFonts w:ascii="Arial"/>
                          <w:b/>
                          <w:spacing w:val="-2"/>
                          <w:shd w:val="clear" w:color="auto" w:fill="DEEAF6" w:themeFill="accent5" w:themeFillTint="33"/>
                        </w:rPr>
                        <w:t xml:space="preserve"> </w:t>
                      </w:r>
                      <w:r w:rsidR="00DF40E5" w:rsidRPr="00016C52">
                        <w:rPr>
                          <w:rFonts w:ascii="Arial"/>
                          <w:b/>
                          <w:shd w:val="clear" w:color="auto" w:fill="DEEAF6" w:themeFill="accent5" w:themeFillTint="33"/>
                        </w:rPr>
                        <w:t>la</w:t>
                      </w:r>
                      <w:r w:rsidR="00DF40E5" w:rsidRPr="00016C52">
                        <w:rPr>
                          <w:rFonts w:ascii="Arial"/>
                          <w:b/>
                          <w:spacing w:val="-2"/>
                          <w:shd w:val="clear" w:color="auto" w:fill="DEEAF6" w:themeFill="accent5" w:themeFillTint="33"/>
                        </w:rPr>
                        <w:t xml:space="preserve"> </w:t>
                      </w:r>
                      <w:r w:rsidRPr="00016C52">
                        <w:rPr>
                          <w:rFonts w:ascii="Arial"/>
                          <w:b/>
                          <w:shd w:val="clear" w:color="auto" w:fill="DEEAF6" w:themeFill="accent5" w:themeFillTint="33"/>
                        </w:rPr>
                        <w:t>Instituci</w:t>
                      </w:r>
                      <w:r w:rsidRPr="00016C52">
                        <w:rPr>
                          <w:rFonts w:ascii="Arial"/>
                          <w:b/>
                          <w:shd w:val="clear" w:color="auto" w:fill="DEEAF6" w:themeFill="accent5" w:themeFillTint="33"/>
                        </w:rPr>
                        <w:t>ó</w:t>
                      </w:r>
                      <w:r w:rsidRPr="00016C52">
                        <w:rPr>
                          <w:rFonts w:ascii="Arial"/>
                          <w:b/>
                          <w:shd w:val="clear" w:color="auto" w:fill="DEEAF6" w:themeFill="accent5" w:themeFillTint="33"/>
                        </w:rPr>
                        <w:t>n Educativa de Cursos Libres</w:t>
                      </w:r>
                      <w:r w:rsidR="00911D7D" w:rsidRPr="00016C52">
                        <w:rPr>
                          <w:rFonts w:ascii="Arial"/>
                          <w:b/>
                          <w:shd w:val="clear" w:color="auto" w:fill="DEEAF6" w:themeFill="accent5" w:themeFillTint="33"/>
                        </w:rPr>
                        <w:tab/>
                      </w:r>
                      <w:r w:rsidR="00911D7D" w:rsidRPr="00016C52">
                        <w:rPr>
                          <w:rFonts w:ascii="Arial"/>
                          <w:b/>
                          <w:shd w:val="clear" w:color="auto" w:fill="DEEAF6" w:themeFill="accent5" w:themeFillTint="33"/>
                        </w:rPr>
                        <w:tab/>
                      </w:r>
                      <w:r w:rsidR="00911D7D" w:rsidRPr="00016C52">
                        <w:rPr>
                          <w:rFonts w:ascii="Arial"/>
                          <w:b/>
                          <w:shd w:val="clear" w:color="auto" w:fill="DEEAF6" w:themeFill="accent5" w:themeFillTint="33"/>
                        </w:rPr>
                        <w:tab/>
                      </w:r>
                      <w:r w:rsidR="00911D7D" w:rsidRPr="00016C52">
                        <w:rPr>
                          <w:rFonts w:ascii="Arial"/>
                          <w:b/>
                          <w:shd w:val="clear" w:color="auto" w:fill="DEEAF6" w:themeFill="accent5" w:themeFillTint="33"/>
                        </w:rPr>
                        <w:tab/>
                      </w:r>
                      <w:r w:rsidR="00911D7D" w:rsidRPr="00016C52">
                        <w:rPr>
                          <w:rFonts w:ascii="Arial"/>
                          <w:b/>
                          <w:shd w:val="clear" w:color="auto" w:fill="DEEAF6" w:themeFill="accent5" w:themeFillTint="33"/>
                        </w:rPr>
                        <w:tab/>
                      </w:r>
                      <w:r w:rsidR="00911D7D" w:rsidRPr="00016C52">
                        <w:rPr>
                          <w:rFonts w:ascii="Arial"/>
                          <w:b/>
                          <w:shd w:val="clear" w:color="auto" w:fill="DEEAF6" w:themeFill="accent5" w:themeFillTint="33"/>
                        </w:rPr>
                        <w:tab/>
                      </w:r>
                      <w:r w:rsidR="00911D7D" w:rsidRPr="00016C52">
                        <w:rPr>
                          <w:rFonts w:ascii="Arial"/>
                          <w:b/>
                          <w:shd w:val="clear" w:color="auto" w:fill="DEEAF6" w:themeFill="accent5" w:themeFillTint="33"/>
                        </w:rPr>
                        <w:tab/>
                      </w:r>
                      <w:r w:rsidR="00911D7D" w:rsidRPr="00016C52">
                        <w:rPr>
                          <w:rFonts w:ascii="Arial"/>
                          <w:b/>
                          <w:shd w:val="clear" w:color="auto" w:fill="DEEAF6" w:themeFill="accent5" w:themeFillTint="33"/>
                        </w:rPr>
                        <w:tab/>
                      </w:r>
                      <w:r w:rsidR="00911D7D" w:rsidRPr="00016C52">
                        <w:rPr>
                          <w:rFonts w:ascii="Arial"/>
                          <w:b/>
                          <w:shd w:val="clear" w:color="auto" w:fill="DEEAF6" w:themeFill="accent5" w:themeFillTint="33"/>
                        </w:rPr>
                        <w:tab/>
                      </w:r>
                      <w:r w:rsidR="00911D7D" w:rsidRPr="00016C52">
                        <w:rPr>
                          <w:rFonts w:ascii="Arial"/>
                          <w:b/>
                          <w:shd w:val="clear" w:color="auto" w:fill="DEEAF6" w:themeFill="accent5" w:themeFillTint="33"/>
                        </w:rPr>
                        <w:tab/>
                      </w:r>
                      <w:r w:rsidR="00911D7D">
                        <w:rPr>
                          <w:rFonts w:ascii="Arial"/>
                          <w:b/>
                        </w:rPr>
                        <w:tab/>
                      </w:r>
                      <w:r w:rsidR="00911D7D">
                        <w:rPr>
                          <w:rFonts w:ascii="Arial"/>
                          <w:b/>
                        </w:rPr>
                        <w:tab/>
                      </w:r>
                      <w:r w:rsidR="00911D7D">
                        <w:rPr>
                          <w:rFonts w:ascii="Arial"/>
                          <w:b/>
                        </w:rPr>
                        <w:tab/>
                      </w:r>
                      <w:r w:rsidR="00911D7D">
                        <w:rPr>
                          <w:rFonts w:ascii="Arial"/>
                          <w:b/>
                        </w:rP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9B18868" w14:textId="1BE1213A" w:rsidR="00D419EC" w:rsidRDefault="00D419EC" w:rsidP="00D419EC">
      <w:pPr>
        <w:widowControl w:val="0"/>
        <w:autoSpaceDE w:val="0"/>
        <w:autoSpaceDN w:val="0"/>
        <w:spacing w:before="1" w:after="0" w:line="240" w:lineRule="auto"/>
        <w:rPr>
          <w:rFonts w:ascii="Arial" w:eastAsia="Arial" w:hAnsi="Arial" w:cs="Arial"/>
          <w:b/>
          <w:bCs/>
          <w:w w:val="80"/>
          <w:lang w:val="es-ES" w:eastAsia="en-US"/>
        </w:rPr>
      </w:pPr>
    </w:p>
    <w:p w14:paraId="7D69933E" w14:textId="593EA090" w:rsidR="00DF40E5" w:rsidRDefault="00DF40E5" w:rsidP="00D419EC">
      <w:pPr>
        <w:widowControl w:val="0"/>
        <w:autoSpaceDE w:val="0"/>
        <w:autoSpaceDN w:val="0"/>
        <w:spacing w:before="1" w:after="0" w:line="240" w:lineRule="auto"/>
        <w:rPr>
          <w:rFonts w:ascii="Arial" w:eastAsia="Arial" w:hAnsi="Arial" w:cs="Arial"/>
          <w:b/>
          <w:bCs/>
          <w:w w:val="80"/>
          <w:lang w:val="es-ES" w:eastAsia="en-US"/>
        </w:rPr>
      </w:pPr>
      <w:r w:rsidRPr="00DF40E5">
        <w:rPr>
          <w:rFonts w:ascii="Arial" w:eastAsia="Arial" w:hAnsi="Arial" w:cs="Arial"/>
          <w:b/>
          <w:bCs/>
          <w:w w:val="80"/>
          <w:lang w:val="es-ES" w:eastAsia="en-US"/>
        </w:rPr>
        <w:t xml:space="preserve">                                 </w:t>
      </w: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4106"/>
        <w:gridCol w:w="3344"/>
        <w:gridCol w:w="3725"/>
      </w:tblGrid>
      <w:tr w:rsidR="00097826" w14:paraId="6B3E3BBB" w14:textId="77777777" w:rsidTr="00D419EC">
        <w:trPr>
          <w:trHeight w:val="457"/>
        </w:trPr>
        <w:tc>
          <w:tcPr>
            <w:tcW w:w="4106" w:type="dxa"/>
          </w:tcPr>
          <w:p w14:paraId="75CFF6AE" w14:textId="7902BC1A" w:rsidR="00097826" w:rsidRPr="00286C51" w:rsidRDefault="00097826" w:rsidP="00DF40E5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Arial" w:eastAsia="Arial" w:hAnsi="Arial" w:cs="Arial"/>
                <w:w w:val="80"/>
                <w:sz w:val="20"/>
                <w:szCs w:val="20"/>
                <w:lang w:val="es-ES" w:eastAsia="en-US"/>
              </w:rPr>
            </w:pPr>
            <w:r w:rsidRPr="00286C51">
              <w:rPr>
                <w:rFonts w:ascii="Arial" w:eastAsia="Arial" w:hAnsi="Arial" w:cs="Arial"/>
                <w:w w:val="80"/>
                <w:sz w:val="20"/>
                <w:szCs w:val="20"/>
                <w:lang w:val="es-ES" w:eastAsia="en-US"/>
              </w:rPr>
              <w:t>Nombre de la Institución Educativa:</w:t>
            </w:r>
          </w:p>
        </w:tc>
        <w:tc>
          <w:tcPr>
            <w:tcW w:w="3344" w:type="dxa"/>
            <w:vMerge w:val="restart"/>
          </w:tcPr>
          <w:p w14:paraId="463761E7" w14:textId="1ECDF063" w:rsidR="00097826" w:rsidRPr="00286C51" w:rsidRDefault="00097826" w:rsidP="00DF40E5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Arial" w:eastAsia="Arial" w:hAnsi="Arial" w:cs="Arial"/>
                <w:w w:val="80"/>
                <w:sz w:val="20"/>
                <w:szCs w:val="20"/>
                <w:lang w:val="es-ES" w:eastAsia="en-US"/>
              </w:rPr>
            </w:pPr>
            <w:r w:rsidRPr="00286C51">
              <w:rPr>
                <w:rFonts w:ascii="Arial" w:eastAsia="Arial" w:hAnsi="Arial" w:cs="Arial"/>
                <w:w w:val="80"/>
                <w:sz w:val="20"/>
                <w:szCs w:val="20"/>
                <w:lang w:val="es-ES" w:eastAsia="en-US"/>
              </w:rPr>
              <w:t>Dirección:</w:t>
            </w:r>
          </w:p>
        </w:tc>
        <w:tc>
          <w:tcPr>
            <w:tcW w:w="3725" w:type="dxa"/>
          </w:tcPr>
          <w:p w14:paraId="55B3BBF3" w14:textId="1A480DB6" w:rsidR="00097826" w:rsidRPr="00286C51" w:rsidRDefault="00097826" w:rsidP="00DF40E5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Arial" w:eastAsia="Arial" w:hAnsi="Arial" w:cs="Arial"/>
                <w:w w:val="80"/>
                <w:sz w:val="20"/>
                <w:szCs w:val="20"/>
                <w:lang w:val="es-ES" w:eastAsia="en-US"/>
              </w:rPr>
            </w:pPr>
            <w:r w:rsidRPr="00286C51">
              <w:rPr>
                <w:rFonts w:ascii="Arial" w:eastAsia="Arial" w:hAnsi="Arial" w:cs="Arial"/>
                <w:w w:val="80"/>
                <w:sz w:val="20"/>
                <w:szCs w:val="20"/>
                <w:lang w:val="es-ES" w:eastAsia="en-US"/>
              </w:rPr>
              <w:t>Departamento:</w:t>
            </w:r>
          </w:p>
        </w:tc>
      </w:tr>
      <w:tr w:rsidR="00097826" w14:paraId="5FF44583" w14:textId="77777777" w:rsidTr="00D419EC">
        <w:trPr>
          <w:trHeight w:val="475"/>
        </w:trPr>
        <w:tc>
          <w:tcPr>
            <w:tcW w:w="4106" w:type="dxa"/>
          </w:tcPr>
          <w:p w14:paraId="4D8668B3" w14:textId="7C079036" w:rsidR="00097826" w:rsidRPr="00286C51" w:rsidRDefault="00097826" w:rsidP="00DF40E5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Arial" w:eastAsia="Arial" w:hAnsi="Arial" w:cs="Arial"/>
                <w:w w:val="80"/>
                <w:sz w:val="20"/>
                <w:szCs w:val="20"/>
                <w:lang w:val="es-ES" w:eastAsia="en-US"/>
              </w:rPr>
            </w:pPr>
            <w:r w:rsidRPr="00286C51">
              <w:rPr>
                <w:rFonts w:ascii="Arial" w:eastAsia="Arial" w:hAnsi="Arial" w:cs="Arial"/>
                <w:w w:val="80"/>
                <w:sz w:val="20"/>
                <w:szCs w:val="20"/>
                <w:lang w:val="es-ES" w:eastAsia="en-US"/>
              </w:rPr>
              <w:t>Municipio:</w:t>
            </w:r>
          </w:p>
        </w:tc>
        <w:tc>
          <w:tcPr>
            <w:tcW w:w="3344" w:type="dxa"/>
            <w:vMerge/>
          </w:tcPr>
          <w:p w14:paraId="386B66EE" w14:textId="77777777" w:rsidR="00097826" w:rsidRPr="00286C51" w:rsidRDefault="00097826" w:rsidP="00DF40E5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Arial" w:eastAsia="Arial" w:hAnsi="Arial" w:cs="Arial"/>
                <w:w w:val="80"/>
                <w:sz w:val="20"/>
                <w:szCs w:val="20"/>
                <w:lang w:val="es-ES" w:eastAsia="en-US"/>
              </w:rPr>
            </w:pPr>
          </w:p>
        </w:tc>
        <w:tc>
          <w:tcPr>
            <w:tcW w:w="3725" w:type="dxa"/>
          </w:tcPr>
          <w:p w14:paraId="0B589261" w14:textId="309CB8CB" w:rsidR="00097826" w:rsidRPr="00286C51" w:rsidRDefault="00097826" w:rsidP="00DF40E5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Arial" w:eastAsia="Arial" w:hAnsi="Arial" w:cs="Arial"/>
                <w:w w:val="80"/>
                <w:sz w:val="20"/>
                <w:szCs w:val="20"/>
                <w:lang w:val="es-ES" w:eastAsia="en-US"/>
              </w:rPr>
            </w:pPr>
            <w:r w:rsidRPr="00286C51">
              <w:rPr>
                <w:rFonts w:ascii="Arial" w:eastAsia="Arial" w:hAnsi="Arial" w:cs="Arial"/>
                <w:w w:val="80"/>
                <w:sz w:val="20"/>
                <w:szCs w:val="20"/>
                <w:lang w:val="es-ES" w:eastAsia="en-US"/>
              </w:rPr>
              <w:t>Código PEI:</w:t>
            </w:r>
          </w:p>
        </w:tc>
      </w:tr>
      <w:tr w:rsidR="00097826" w14:paraId="2F883533" w14:textId="77777777" w:rsidTr="00D419EC">
        <w:trPr>
          <w:trHeight w:val="457"/>
        </w:trPr>
        <w:tc>
          <w:tcPr>
            <w:tcW w:w="4106" w:type="dxa"/>
          </w:tcPr>
          <w:p w14:paraId="391BAE39" w14:textId="46C3E78A" w:rsidR="00097826" w:rsidRPr="00286C51" w:rsidRDefault="00097826" w:rsidP="00DF40E5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Arial" w:eastAsia="Arial" w:hAnsi="Arial" w:cs="Arial"/>
                <w:w w:val="80"/>
                <w:sz w:val="20"/>
                <w:szCs w:val="20"/>
                <w:lang w:val="es-ES" w:eastAsia="en-US"/>
              </w:rPr>
            </w:pPr>
            <w:r w:rsidRPr="00286C51">
              <w:rPr>
                <w:rFonts w:ascii="Arial" w:eastAsia="Arial" w:hAnsi="Arial" w:cs="Arial"/>
                <w:w w:val="80"/>
                <w:sz w:val="20"/>
                <w:szCs w:val="20"/>
                <w:lang w:val="es-ES" w:eastAsia="en-US"/>
              </w:rPr>
              <w:t>Número telefónico 1:</w:t>
            </w:r>
          </w:p>
        </w:tc>
        <w:tc>
          <w:tcPr>
            <w:tcW w:w="3344" w:type="dxa"/>
          </w:tcPr>
          <w:p w14:paraId="75F78F4E" w14:textId="53437741" w:rsidR="00097826" w:rsidRPr="00286C51" w:rsidRDefault="00097826" w:rsidP="00DF40E5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Arial" w:eastAsia="Arial" w:hAnsi="Arial" w:cs="Arial"/>
                <w:w w:val="80"/>
                <w:sz w:val="20"/>
                <w:szCs w:val="20"/>
                <w:lang w:val="es-ES" w:eastAsia="en-US"/>
              </w:rPr>
            </w:pPr>
            <w:r w:rsidRPr="00286C51">
              <w:rPr>
                <w:rFonts w:ascii="Arial" w:eastAsia="Arial" w:hAnsi="Arial" w:cs="Arial"/>
                <w:w w:val="80"/>
                <w:sz w:val="20"/>
                <w:szCs w:val="20"/>
                <w:lang w:val="es-ES" w:eastAsia="en-US"/>
              </w:rPr>
              <w:t>Correo electrónico 1:</w:t>
            </w:r>
          </w:p>
        </w:tc>
        <w:tc>
          <w:tcPr>
            <w:tcW w:w="3725" w:type="dxa"/>
          </w:tcPr>
          <w:p w14:paraId="354191EE" w14:textId="02D1558E" w:rsidR="00097826" w:rsidRPr="00286C51" w:rsidRDefault="00097826" w:rsidP="00DF40E5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Arial" w:eastAsia="Arial" w:hAnsi="Arial" w:cs="Arial"/>
                <w:w w:val="80"/>
                <w:sz w:val="20"/>
                <w:szCs w:val="20"/>
                <w:lang w:val="es-ES" w:eastAsia="en-US"/>
              </w:rPr>
            </w:pPr>
            <w:r w:rsidRPr="00286C51">
              <w:rPr>
                <w:rFonts w:ascii="Arial" w:eastAsia="Arial" w:hAnsi="Arial" w:cs="Arial"/>
                <w:w w:val="80"/>
                <w:sz w:val="20"/>
                <w:szCs w:val="20"/>
                <w:lang w:val="es-ES" w:eastAsia="en-US"/>
              </w:rPr>
              <w:t>Código de Registro Nacional:</w:t>
            </w:r>
          </w:p>
        </w:tc>
      </w:tr>
      <w:tr w:rsidR="00097826" w14:paraId="1B2648C0" w14:textId="77777777" w:rsidTr="00D419EC">
        <w:trPr>
          <w:trHeight w:val="475"/>
        </w:trPr>
        <w:tc>
          <w:tcPr>
            <w:tcW w:w="4106" w:type="dxa"/>
          </w:tcPr>
          <w:p w14:paraId="176DA1EC" w14:textId="7D11AE28" w:rsidR="00097826" w:rsidRPr="00286C51" w:rsidRDefault="00097826" w:rsidP="00DF40E5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Arial" w:eastAsia="Arial" w:hAnsi="Arial" w:cs="Arial"/>
                <w:w w:val="80"/>
                <w:sz w:val="20"/>
                <w:szCs w:val="20"/>
                <w:lang w:val="es-ES" w:eastAsia="en-US"/>
              </w:rPr>
            </w:pPr>
            <w:r w:rsidRPr="00286C51">
              <w:rPr>
                <w:rFonts w:ascii="Arial" w:eastAsia="Arial" w:hAnsi="Arial" w:cs="Arial"/>
                <w:w w:val="80"/>
                <w:sz w:val="20"/>
                <w:szCs w:val="20"/>
                <w:lang w:val="es-ES" w:eastAsia="en-US"/>
              </w:rPr>
              <w:t>Número telefónico 2:</w:t>
            </w:r>
          </w:p>
        </w:tc>
        <w:tc>
          <w:tcPr>
            <w:tcW w:w="3344" w:type="dxa"/>
          </w:tcPr>
          <w:p w14:paraId="63E99DA5" w14:textId="43572BE9" w:rsidR="00097826" w:rsidRPr="00286C51" w:rsidRDefault="00097826" w:rsidP="00DF40E5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Arial" w:eastAsia="Arial" w:hAnsi="Arial" w:cs="Arial"/>
                <w:w w:val="80"/>
                <w:sz w:val="20"/>
                <w:szCs w:val="20"/>
                <w:lang w:val="es-ES" w:eastAsia="en-US"/>
              </w:rPr>
            </w:pPr>
            <w:r w:rsidRPr="00286C51">
              <w:rPr>
                <w:rFonts w:ascii="Arial" w:eastAsia="Arial" w:hAnsi="Arial" w:cs="Arial"/>
                <w:w w:val="80"/>
                <w:sz w:val="20"/>
                <w:szCs w:val="20"/>
                <w:lang w:val="es-ES" w:eastAsia="en-US"/>
              </w:rPr>
              <w:t>Correo electrónico 2:</w:t>
            </w:r>
          </w:p>
        </w:tc>
        <w:tc>
          <w:tcPr>
            <w:tcW w:w="3725" w:type="dxa"/>
          </w:tcPr>
          <w:p w14:paraId="1451A4A7" w14:textId="5E379425" w:rsidR="00097826" w:rsidRPr="00286C51" w:rsidRDefault="00097826" w:rsidP="00DF40E5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Arial" w:eastAsia="Arial" w:hAnsi="Arial" w:cs="Arial"/>
                <w:w w:val="80"/>
                <w:sz w:val="20"/>
                <w:szCs w:val="20"/>
                <w:lang w:val="es-ES" w:eastAsia="en-US"/>
              </w:rPr>
            </w:pPr>
            <w:r w:rsidRPr="00286C51">
              <w:rPr>
                <w:rFonts w:ascii="Arial" w:eastAsia="Arial" w:hAnsi="Arial" w:cs="Arial"/>
                <w:w w:val="80"/>
                <w:sz w:val="20"/>
                <w:szCs w:val="20"/>
                <w:lang w:val="es-ES" w:eastAsia="en-US"/>
              </w:rPr>
              <w:t>Código de Registro Nacional:</w:t>
            </w:r>
          </w:p>
        </w:tc>
      </w:tr>
    </w:tbl>
    <w:p w14:paraId="5C5B635E" w14:textId="280AB597" w:rsidR="00911D7D" w:rsidRDefault="00911D7D" w:rsidP="00D419EC">
      <w:pPr>
        <w:widowControl w:val="0"/>
        <w:autoSpaceDE w:val="0"/>
        <w:autoSpaceDN w:val="0"/>
        <w:spacing w:before="1" w:after="0" w:line="240" w:lineRule="auto"/>
        <w:rPr>
          <w:rFonts w:ascii="Arial" w:eastAsia="Arial" w:hAnsi="Arial" w:cs="Arial"/>
          <w:b/>
          <w:bCs/>
          <w:w w:val="80"/>
          <w:lang w:val="es-ES" w:eastAsia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729"/>
        <w:gridCol w:w="3729"/>
        <w:gridCol w:w="3729"/>
      </w:tblGrid>
      <w:tr w:rsidR="00097826" w14:paraId="4F935004" w14:textId="77777777" w:rsidTr="00016C52">
        <w:tc>
          <w:tcPr>
            <w:tcW w:w="11187" w:type="dxa"/>
            <w:gridSpan w:val="3"/>
            <w:shd w:val="clear" w:color="auto" w:fill="DEEAF6" w:themeFill="accent5" w:themeFillTint="33"/>
            <w:vAlign w:val="center"/>
          </w:tcPr>
          <w:p w14:paraId="2F6BA485" w14:textId="0F8D91FD" w:rsidR="00097826" w:rsidRPr="00016C52" w:rsidRDefault="00016C52" w:rsidP="00016C52">
            <w:pPr>
              <w:spacing w:line="244" w:lineRule="exact"/>
              <w:ind w:right="1015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lang w:val="es-ES"/>
              </w:rPr>
              <w:t xml:space="preserve">                 </w:t>
            </w:r>
            <w:r w:rsidR="00097826" w:rsidRPr="00016C52">
              <w:rPr>
                <w:rFonts w:ascii="Arial"/>
                <w:b/>
              </w:rPr>
              <w:t>Documento legal (Acuerdo Gubernativo, Acuerdo Ministerial, Resolucion</w:t>
            </w:r>
          </w:p>
        </w:tc>
      </w:tr>
      <w:tr w:rsidR="00097826" w14:paraId="04A43D64" w14:textId="77777777" w:rsidTr="00286C51">
        <w:tc>
          <w:tcPr>
            <w:tcW w:w="3729" w:type="dxa"/>
            <w:shd w:val="clear" w:color="auto" w:fill="DEEAF6" w:themeFill="accent5" w:themeFillTint="33"/>
            <w:vAlign w:val="center"/>
          </w:tcPr>
          <w:p w14:paraId="13AFFC28" w14:textId="21FE42BF" w:rsidR="00097826" w:rsidRPr="00286C51" w:rsidRDefault="00097826" w:rsidP="00016C52">
            <w:pPr>
              <w:widowControl w:val="0"/>
              <w:autoSpaceDE w:val="0"/>
              <w:autoSpaceDN w:val="0"/>
              <w:spacing w:before="1" w:after="0" w:line="240" w:lineRule="auto"/>
              <w:jc w:val="center"/>
              <w:rPr>
                <w:rFonts w:ascii="Arial" w:eastAsia="Arial" w:hAnsi="Arial" w:cs="Arial"/>
                <w:bCs/>
                <w:w w:val="80"/>
                <w:sz w:val="20"/>
                <w:szCs w:val="20"/>
                <w:lang w:val="es-ES" w:eastAsia="en-US"/>
              </w:rPr>
            </w:pPr>
            <w:r w:rsidRPr="00286C51">
              <w:rPr>
                <w:rFonts w:ascii="Arial" w:eastAsia="Arial MT" w:hAnsi="Arial MT" w:cs="Arial MT"/>
                <w:bCs/>
                <w:w w:val="90"/>
                <w:sz w:val="20"/>
                <w:szCs w:val="20"/>
                <w:lang w:val="es-ES"/>
              </w:rPr>
              <w:t>Tipo</w:t>
            </w:r>
          </w:p>
        </w:tc>
        <w:tc>
          <w:tcPr>
            <w:tcW w:w="3729" w:type="dxa"/>
            <w:shd w:val="clear" w:color="auto" w:fill="DEEAF6" w:themeFill="accent5" w:themeFillTint="33"/>
            <w:vAlign w:val="center"/>
          </w:tcPr>
          <w:p w14:paraId="616949B2" w14:textId="121E8430" w:rsidR="00097826" w:rsidRPr="00286C51" w:rsidRDefault="00097826" w:rsidP="00016C52">
            <w:pPr>
              <w:widowControl w:val="0"/>
              <w:autoSpaceDE w:val="0"/>
              <w:autoSpaceDN w:val="0"/>
              <w:spacing w:before="1" w:after="0" w:line="240" w:lineRule="auto"/>
              <w:jc w:val="center"/>
              <w:rPr>
                <w:rFonts w:ascii="Arial" w:eastAsia="Arial" w:hAnsi="Arial" w:cs="Arial"/>
                <w:bCs/>
                <w:w w:val="80"/>
                <w:sz w:val="20"/>
                <w:szCs w:val="20"/>
                <w:lang w:val="es-ES" w:eastAsia="en-US"/>
              </w:rPr>
            </w:pPr>
            <w:r w:rsidRPr="00286C51">
              <w:rPr>
                <w:rFonts w:ascii="Arial" w:eastAsia="Arial MT" w:hAnsi="Arial" w:cs="Arial MT"/>
                <w:bCs/>
                <w:w w:val="90"/>
                <w:sz w:val="20"/>
                <w:szCs w:val="20"/>
                <w:lang w:val="es-ES"/>
              </w:rPr>
              <w:t>Número</w:t>
            </w:r>
          </w:p>
        </w:tc>
        <w:tc>
          <w:tcPr>
            <w:tcW w:w="3729" w:type="dxa"/>
            <w:shd w:val="clear" w:color="auto" w:fill="DEEAF6" w:themeFill="accent5" w:themeFillTint="33"/>
            <w:vAlign w:val="center"/>
          </w:tcPr>
          <w:p w14:paraId="1F3D103A" w14:textId="06DC0033" w:rsidR="00097826" w:rsidRPr="00286C51" w:rsidRDefault="00097826" w:rsidP="00016C52">
            <w:pPr>
              <w:widowControl w:val="0"/>
              <w:autoSpaceDE w:val="0"/>
              <w:autoSpaceDN w:val="0"/>
              <w:spacing w:before="1" w:after="0" w:line="240" w:lineRule="auto"/>
              <w:jc w:val="center"/>
              <w:rPr>
                <w:rFonts w:ascii="Arial" w:eastAsia="Arial" w:hAnsi="Arial" w:cs="Arial"/>
                <w:bCs/>
                <w:w w:val="80"/>
                <w:sz w:val="20"/>
                <w:szCs w:val="20"/>
                <w:lang w:val="es-ES" w:eastAsia="en-US"/>
              </w:rPr>
            </w:pPr>
            <w:r w:rsidRPr="00286C51">
              <w:rPr>
                <w:rFonts w:ascii="Arial" w:eastAsia="Arial MT" w:hAnsi="Arial" w:cs="Arial MT"/>
                <w:bCs/>
                <w:w w:val="80"/>
                <w:sz w:val="20"/>
                <w:szCs w:val="20"/>
                <w:lang w:val="es-ES"/>
              </w:rPr>
              <w:t>Fecha</w:t>
            </w:r>
            <w:r w:rsidRPr="00286C51">
              <w:rPr>
                <w:rFonts w:ascii="Arial" w:eastAsia="Arial MT" w:hAnsi="Arial" w:cs="Arial MT"/>
                <w:bCs/>
                <w:spacing w:val="9"/>
                <w:w w:val="80"/>
                <w:sz w:val="20"/>
                <w:szCs w:val="20"/>
                <w:lang w:val="es-ES"/>
              </w:rPr>
              <w:t xml:space="preserve"> </w:t>
            </w:r>
            <w:r w:rsidRPr="00286C51">
              <w:rPr>
                <w:rFonts w:ascii="Arial" w:eastAsia="Arial MT" w:hAnsi="Arial" w:cs="Arial MT"/>
                <w:bCs/>
                <w:w w:val="80"/>
                <w:sz w:val="20"/>
                <w:szCs w:val="20"/>
                <w:lang w:val="es-ES"/>
              </w:rPr>
              <w:t>de</w:t>
            </w:r>
            <w:r w:rsidRPr="00286C51">
              <w:rPr>
                <w:rFonts w:ascii="Arial" w:eastAsia="Arial MT" w:hAnsi="Arial" w:cs="Arial MT"/>
                <w:bCs/>
                <w:spacing w:val="9"/>
                <w:w w:val="80"/>
                <w:sz w:val="20"/>
                <w:szCs w:val="20"/>
                <w:lang w:val="es-ES"/>
              </w:rPr>
              <w:t xml:space="preserve"> </w:t>
            </w:r>
            <w:r w:rsidRPr="00286C51">
              <w:rPr>
                <w:rFonts w:ascii="Arial" w:eastAsia="Arial MT" w:hAnsi="Arial" w:cs="Arial MT"/>
                <w:bCs/>
                <w:w w:val="80"/>
                <w:sz w:val="20"/>
                <w:szCs w:val="20"/>
                <w:lang w:val="es-ES"/>
              </w:rPr>
              <w:t>emisión</w:t>
            </w:r>
          </w:p>
        </w:tc>
      </w:tr>
      <w:tr w:rsidR="00097826" w14:paraId="397211B0" w14:textId="77777777" w:rsidTr="00016C52">
        <w:tc>
          <w:tcPr>
            <w:tcW w:w="3729" w:type="dxa"/>
          </w:tcPr>
          <w:p w14:paraId="012ACEB1" w14:textId="7B394786" w:rsidR="00097826" w:rsidRPr="00286C51" w:rsidRDefault="00097826" w:rsidP="00DF40E5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Arial" w:eastAsia="Arial" w:hAnsi="Arial" w:cs="Arial"/>
                <w:bCs/>
                <w:w w:val="80"/>
                <w:sz w:val="20"/>
                <w:szCs w:val="20"/>
                <w:lang w:val="es-ES" w:eastAsia="en-US"/>
              </w:rPr>
            </w:pPr>
            <w:r w:rsidRPr="00286C51">
              <w:rPr>
                <w:rFonts w:ascii="Arial" w:eastAsia="Arial MT" w:hAnsi="Arial" w:cs="Arial MT"/>
                <w:bCs/>
                <w:w w:val="90"/>
                <w:sz w:val="20"/>
                <w:szCs w:val="20"/>
                <w:lang w:val="es-ES"/>
              </w:rPr>
              <w:t>Creación o funcionamiento:</w:t>
            </w:r>
          </w:p>
        </w:tc>
        <w:tc>
          <w:tcPr>
            <w:tcW w:w="3729" w:type="dxa"/>
          </w:tcPr>
          <w:p w14:paraId="62480150" w14:textId="77777777" w:rsidR="00097826" w:rsidRPr="00286C51" w:rsidRDefault="00097826" w:rsidP="00DF40E5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Arial" w:eastAsia="Arial" w:hAnsi="Arial" w:cs="Arial"/>
                <w:bCs/>
                <w:w w:val="80"/>
                <w:sz w:val="20"/>
                <w:szCs w:val="20"/>
                <w:lang w:val="es-ES" w:eastAsia="en-US"/>
              </w:rPr>
            </w:pPr>
          </w:p>
        </w:tc>
        <w:tc>
          <w:tcPr>
            <w:tcW w:w="3729" w:type="dxa"/>
          </w:tcPr>
          <w:p w14:paraId="7F674FEC" w14:textId="77777777" w:rsidR="00097826" w:rsidRPr="00286C51" w:rsidRDefault="00097826" w:rsidP="00DF40E5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Arial" w:eastAsia="Arial" w:hAnsi="Arial" w:cs="Arial"/>
                <w:bCs/>
                <w:w w:val="80"/>
                <w:sz w:val="20"/>
                <w:szCs w:val="20"/>
                <w:lang w:val="es-ES" w:eastAsia="en-US"/>
              </w:rPr>
            </w:pPr>
          </w:p>
        </w:tc>
      </w:tr>
      <w:tr w:rsidR="00097826" w14:paraId="1537227B" w14:textId="77777777" w:rsidTr="00016C52">
        <w:tc>
          <w:tcPr>
            <w:tcW w:w="3729" w:type="dxa"/>
          </w:tcPr>
          <w:p w14:paraId="46D96C87" w14:textId="15C5454F" w:rsidR="00097826" w:rsidRPr="00286C51" w:rsidRDefault="00097826" w:rsidP="00DF40E5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Arial" w:eastAsia="Arial" w:hAnsi="Arial" w:cs="Arial"/>
                <w:bCs/>
                <w:w w:val="80"/>
                <w:sz w:val="20"/>
                <w:szCs w:val="20"/>
                <w:lang w:val="es-ES" w:eastAsia="en-US"/>
              </w:rPr>
            </w:pPr>
            <w:r w:rsidRPr="00286C51">
              <w:rPr>
                <w:rFonts w:ascii="Arial" w:eastAsia="Arial MT" w:hAnsi="Arial" w:cs="Arial MT"/>
                <w:bCs/>
                <w:w w:val="90"/>
                <w:sz w:val="20"/>
                <w:szCs w:val="20"/>
                <w:lang w:val="es-ES"/>
              </w:rPr>
              <w:t>Certificación:</w:t>
            </w:r>
          </w:p>
        </w:tc>
        <w:tc>
          <w:tcPr>
            <w:tcW w:w="3729" w:type="dxa"/>
          </w:tcPr>
          <w:p w14:paraId="1E2557A1" w14:textId="77777777" w:rsidR="00097826" w:rsidRPr="00286C51" w:rsidRDefault="00097826" w:rsidP="00DF40E5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Arial" w:eastAsia="Arial" w:hAnsi="Arial" w:cs="Arial"/>
                <w:bCs/>
                <w:w w:val="80"/>
                <w:sz w:val="20"/>
                <w:szCs w:val="20"/>
                <w:lang w:val="es-ES" w:eastAsia="en-US"/>
              </w:rPr>
            </w:pPr>
          </w:p>
        </w:tc>
        <w:tc>
          <w:tcPr>
            <w:tcW w:w="3729" w:type="dxa"/>
          </w:tcPr>
          <w:p w14:paraId="199F7423" w14:textId="77777777" w:rsidR="00097826" w:rsidRPr="00286C51" w:rsidRDefault="00097826" w:rsidP="00DF40E5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Arial" w:eastAsia="Arial" w:hAnsi="Arial" w:cs="Arial"/>
                <w:bCs/>
                <w:w w:val="80"/>
                <w:sz w:val="20"/>
                <w:szCs w:val="20"/>
                <w:lang w:val="es-ES" w:eastAsia="en-US"/>
              </w:rPr>
            </w:pPr>
          </w:p>
        </w:tc>
      </w:tr>
      <w:tr w:rsidR="00097826" w14:paraId="14F07371" w14:textId="77777777" w:rsidTr="00016C52">
        <w:tc>
          <w:tcPr>
            <w:tcW w:w="3729" w:type="dxa"/>
          </w:tcPr>
          <w:p w14:paraId="48F5AB76" w14:textId="3A1ADA89" w:rsidR="00097826" w:rsidRPr="00286C51" w:rsidRDefault="00097826" w:rsidP="00DF40E5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Arial" w:eastAsia="Arial MT" w:hAnsi="Arial" w:cs="Arial MT"/>
                <w:bCs/>
                <w:w w:val="90"/>
                <w:sz w:val="20"/>
                <w:szCs w:val="20"/>
                <w:lang w:val="es-ES"/>
              </w:rPr>
            </w:pPr>
            <w:r w:rsidRPr="00286C51">
              <w:rPr>
                <w:rFonts w:ascii="Arial" w:eastAsia="Arial MT" w:hAnsi="Arial" w:cs="Arial MT"/>
                <w:bCs/>
                <w:w w:val="90"/>
                <w:sz w:val="20"/>
                <w:szCs w:val="20"/>
                <w:lang w:val="es-ES"/>
              </w:rPr>
              <w:t>Revalidación actual:</w:t>
            </w:r>
          </w:p>
        </w:tc>
        <w:tc>
          <w:tcPr>
            <w:tcW w:w="3729" w:type="dxa"/>
          </w:tcPr>
          <w:p w14:paraId="13BFA34A" w14:textId="77777777" w:rsidR="00097826" w:rsidRPr="00286C51" w:rsidRDefault="00097826" w:rsidP="00DF40E5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Arial" w:eastAsia="Arial" w:hAnsi="Arial" w:cs="Arial"/>
                <w:bCs/>
                <w:w w:val="80"/>
                <w:sz w:val="20"/>
                <w:szCs w:val="20"/>
                <w:lang w:val="es-ES" w:eastAsia="en-US"/>
              </w:rPr>
            </w:pPr>
          </w:p>
        </w:tc>
        <w:tc>
          <w:tcPr>
            <w:tcW w:w="3729" w:type="dxa"/>
          </w:tcPr>
          <w:p w14:paraId="39E8040F" w14:textId="77777777" w:rsidR="00097826" w:rsidRPr="00286C51" w:rsidRDefault="00097826" w:rsidP="00DF40E5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Arial" w:eastAsia="Arial" w:hAnsi="Arial" w:cs="Arial"/>
                <w:bCs/>
                <w:w w:val="80"/>
                <w:sz w:val="20"/>
                <w:szCs w:val="20"/>
                <w:lang w:val="es-ES" w:eastAsia="en-US"/>
              </w:rPr>
            </w:pPr>
          </w:p>
        </w:tc>
      </w:tr>
    </w:tbl>
    <w:tbl>
      <w:tblPr>
        <w:tblStyle w:val="NormalTable0"/>
        <w:tblpPr w:leftFromText="141" w:rightFromText="141" w:vertAnchor="text" w:horzAnchor="margin" w:tblpY="222"/>
        <w:tblOverlap w:val="never"/>
        <w:tblW w:w="1132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25"/>
      </w:tblGrid>
      <w:tr w:rsidR="00016C52" w:rsidRPr="00DF40E5" w14:paraId="1296F988" w14:textId="77777777" w:rsidTr="00016C52">
        <w:trPr>
          <w:trHeight w:val="237"/>
        </w:trPr>
        <w:tc>
          <w:tcPr>
            <w:tcW w:w="11325" w:type="dxa"/>
            <w:shd w:val="clear" w:color="auto" w:fill="DEEAF6" w:themeFill="accent5" w:themeFillTint="33"/>
          </w:tcPr>
          <w:p w14:paraId="56017FF7" w14:textId="77777777" w:rsidR="00016C52" w:rsidRPr="00DF40E5" w:rsidRDefault="00016C52" w:rsidP="00016C52">
            <w:pPr>
              <w:spacing w:after="0" w:line="219" w:lineRule="exact"/>
              <w:ind w:left="3795" w:right="3788"/>
              <w:jc w:val="center"/>
              <w:rPr>
                <w:rFonts w:ascii="Arial" w:eastAsia="Arial MT" w:hAnsi="Arial MT" w:cs="Arial MT"/>
                <w:b/>
                <w:lang w:val="es-ES"/>
              </w:rPr>
            </w:pPr>
            <w:r w:rsidRPr="00DF40E5">
              <w:rPr>
                <w:rFonts w:ascii="Arial" w:eastAsia="Arial MT" w:hAnsi="Arial MT" w:cs="Arial MT"/>
                <w:b/>
                <w:lang w:val="es-ES"/>
              </w:rPr>
              <w:t>Cursos</w:t>
            </w:r>
            <w:r w:rsidRPr="00DF40E5">
              <w:rPr>
                <w:rFonts w:ascii="Arial" w:eastAsia="Arial MT" w:hAnsi="Arial MT" w:cs="Arial MT"/>
                <w:b/>
                <w:spacing w:val="-1"/>
                <w:lang w:val="es-ES"/>
              </w:rPr>
              <w:t xml:space="preserve"> </w:t>
            </w:r>
            <w:r w:rsidRPr="00DF40E5">
              <w:rPr>
                <w:rFonts w:ascii="Arial" w:eastAsia="Arial MT" w:hAnsi="Arial MT" w:cs="Arial MT"/>
                <w:b/>
                <w:lang w:val="es-ES"/>
              </w:rPr>
              <w:t>autorizados para impartir</w:t>
            </w:r>
          </w:p>
        </w:tc>
      </w:tr>
      <w:tr w:rsidR="00016C52" w:rsidRPr="00DF40E5" w14:paraId="14301F31" w14:textId="77777777" w:rsidTr="00016C52">
        <w:trPr>
          <w:trHeight w:val="5661"/>
        </w:trPr>
        <w:tc>
          <w:tcPr>
            <w:tcW w:w="11325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4EF7EDE" w14:textId="77777777" w:rsidR="00016C52" w:rsidRPr="00DF40E5" w:rsidRDefault="00016C52" w:rsidP="00016C52">
            <w:pPr>
              <w:spacing w:before="2" w:after="0" w:line="240" w:lineRule="auto"/>
              <w:ind w:left="169"/>
              <w:rPr>
                <w:rFonts w:ascii="Arial MT" w:eastAsia="Arial MT" w:hAnsi="Arial MT" w:cs="Arial MT"/>
                <w:sz w:val="18"/>
                <w:lang w:val="es-ES"/>
              </w:rPr>
            </w:pPr>
            <w:r w:rsidRPr="00DF40E5">
              <w:rPr>
                <w:rFonts w:ascii="Arial" w:eastAsia="Arial MT" w:hAnsi="Arial" w:cs="Arial MT"/>
                <w:b/>
                <w:w w:val="80"/>
                <w:sz w:val="18"/>
                <w:lang w:val="es-ES"/>
              </w:rPr>
              <w:t>Instrucciones:</w:t>
            </w:r>
            <w:r w:rsidRPr="00DF40E5">
              <w:rPr>
                <w:rFonts w:ascii="Arial" w:eastAsia="Arial MT" w:hAnsi="Arial" w:cs="Arial MT"/>
                <w:b/>
                <w:spacing w:val="5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Escriba</w:t>
            </w:r>
            <w:r w:rsidRPr="00DF40E5">
              <w:rPr>
                <w:rFonts w:ascii="Arial MT" w:eastAsia="Arial MT" w:hAnsi="Arial MT" w:cs="Arial MT"/>
                <w:spacing w:val="7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los</w:t>
            </w:r>
            <w:r w:rsidRPr="00DF40E5">
              <w:rPr>
                <w:rFonts w:ascii="Arial MT" w:eastAsia="Arial MT" w:hAnsi="Arial MT" w:cs="Arial MT"/>
                <w:spacing w:val="8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nombres</w:t>
            </w:r>
            <w:r w:rsidRPr="00DF40E5">
              <w:rPr>
                <w:rFonts w:ascii="Arial MT" w:eastAsia="Arial MT" w:hAnsi="Arial MT" w:cs="Arial MT"/>
                <w:spacing w:val="9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de</w:t>
            </w:r>
            <w:r w:rsidRPr="00DF40E5">
              <w:rPr>
                <w:rFonts w:ascii="Arial MT" w:eastAsia="Arial MT" w:hAnsi="Arial MT" w:cs="Arial MT"/>
                <w:spacing w:val="7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los</w:t>
            </w:r>
            <w:r w:rsidRPr="00DF40E5">
              <w:rPr>
                <w:rFonts w:ascii="Arial MT" w:eastAsia="Arial MT" w:hAnsi="Arial MT" w:cs="Arial MT"/>
                <w:spacing w:val="9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cursos</w:t>
            </w:r>
            <w:r w:rsidRPr="00DF40E5">
              <w:rPr>
                <w:rFonts w:ascii="Arial MT" w:eastAsia="Arial MT" w:hAnsi="Arial MT" w:cs="Arial MT"/>
                <w:spacing w:val="9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y</w:t>
            </w:r>
            <w:r w:rsidRPr="00DF40E5">
              <w:rPr>
                <w:rFonts w:ascii="Arial MT" w:eastAsia="Arial MT" w:hAnsi="Arial MT" w:cs="Arial MT"/>
                <w:spacing w:val="8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en</w:t>
            </w:r>
            <w:r w:rsidRPr="00DF40E5">
              <w:rPr>
                <w:rFonts w:ascii="Arial MT" w:eastAsia="Arial MT" w:hAnsi="Arial MT" w:cs="Arial MT"/>
                <w:spacing w:val="8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la</w:t>
            </w:r>
            <w:r w:rsidRPr="00DF40E5">
              <w:rPr>
                <w:rFonts w:ascii="Arial MT" w:eastAsia="Arial MT" w:hAnsi="Arial MT" w:cs="Arial MT"/>
                <w:spacing w:val="7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casilla</w:t>
            </w:r>
            <w:r w:rsidRPr="00DF40E5">
              <w:rPr>
                <w:rFonts w:ascii="Arial MT" w:eastAsia="Arial MT" w:hAnsi="Arial MT" w:cs="Arial MT"/>
                <w:spacing w:val="7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correspondiente</w:t>
            </w:r>
            <w:r w:rsidRPr="00DF40E5">
              <w:rPr>
                <w:rFonts w:ascii="Arial MT" w:eastAsia="Arial MT" w:hAnsi="Arial MT" w:cs="Arial MT"/>
                <w:spacing w:val="8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marque</w:t>
            </w:r>
            <w:r w:rsidRPr="00DF40E5">
              <w:rPr>
                <w:rFonts w:ascii="Arial MT" w:eastAsia="Arial MT" w:hAnsi="Arial MT" w:cs="Arial MT"/>
                <w:spacing w:val="7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las</w:t>
            </w:r>
            <w:r w:rsidRPr="00DF40E5">
              <w:rPr>
                <w:rFonts w:ascii="Arial MT" w:eastAsia="Arial MT" w:hAnsi="Arial MT" w:cs="Arial MT"/>
                <w:spacing w:val="9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jornadas</w:t>
            </w:r>
            <w:r w:rsidRPr="00DF40E5">
              <w:rPr>
                <w:rFonts w:ascii="Arial MT" w:eastAsia="Arial MT" w:hAnsi="Arial MT" w:cs="Arial MT"/>
                <w:spacing w:val="8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y</w:t>
            </w:r>
            <w:r w:rsidRPr="00DF40E5">
              <w:rPr>
                <w:rFonts w:ascii="Arial MT" w:eastAsia="Arial MT" w:hAnsi="Arial MT" w:cs="Arial MT"/>
                <w:spacing w:val="9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plan</w:t>
            </w:r>
            <w:r w:rsidRPr="00DF40E5">
              <w:rPr>
                <w:rFonts w:ascii="Arial MT" w:eastAsia="Arial MT" w:hAnsi="Arial MT" w:cs="Arial MT"/>
                <w:spacing w:val="7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de</w:t>
            </w:r>
            <w:r w:rsidRPr="00DF40E5">
              <w:rPr>
                <w:rFonts w:ascii="Arial MT" w:eastAsia="Arial MT" w:hAnsi="Arial MT" w:cs="Arial MT"/>
                <w:spacing w:val="8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estudios;</w:t>
            </w:r>
            <w:r w:rsidRPr="00DF40E5">
              <w:rPr>
                <w:rFonts w:ascii="Arial MT" w:eastAsia="Arial MT" w:hAnsi="Arial MT" w:cs="Arial MT"/>
                <w:spacing w:val="7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según</w:t>
            </w:r>
            <w:r w:rsidRPr="00DF40E5">
              <w:rPr>
                <w:rFonts w:ascii="Arial MT" w:eastAsia="Arial MT" w:hAnsi="Arial MT" w:cs="Arial MT"/>
                <w:spacing w:val="7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autorización</w:t>
            </w:r>
            <w:r w:rsidRPr="00DF40E5">
              <w:rPr>
                <w:rFonts w:ascii="Arial MT" w:eastAsia="Arial MT" w:hAnsi="Arial MT" w:cs="Arial MT"/>
                <w:spacing w:val="8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correspondiente.</w:t>
            </w:r>
          </w:p>
          <w:p w14:paraId="32E2E7C9" w14:textId="77777777" w:rsidR="00016C52" w:rsidRPr="00DF40E5" w:rsidRDefault="00016C52" w:rsidP="00016C52">
            <w:pPr>
              <w:tabs>
                <w:tab w:val="left" w:pos="2689"/>
                <w:tab w:val="left" w:pos="6712"/>
                <w:tab w:val="left" w:pos="9116"/>
              </w:tabs>
              <w:spacing w:before="130" w:after="0" w:line="158" w:lineRule="auto"/>
              <w:ind w:left="229"/>
              <w:rPr>
                <w:rFonts w:ascii="Arial" w:eastAsia="Arial MT" w:hAnsi="Arial MT" w:cs="Arial MT"/>
                <w:b/>
                <w:sz w:val="20"/>
                <w:lang w:val="es-ES"/>
              </w:rPr>
            </w:pPr>
            <w:r w:rsidRPr="00DF40E5">
              <w:rPr>
                <w:rFonts w:ascii="Arial MT" w:eastAsia="Arial MT" w:hAnsi="Arial MT" w:cs="Arial MT"/>
                <w:noProof/>
                <w:sz w:val="2"/>
                <w:szCs w:val="2"/>
                <w:lang w:val="es-ES"/>
              </w:rPr>
              <mc:AlternateContent>
                <mc:Choice Requires="wpg">
                  <w:drawing>
                    <wp:anchor distT="0" distB="0" distL="114300" distR="114300" simplePos="0" relativeHeight="251669504" behindDoc="1" locked="0" layoutInCell="1" allowOverlap="1" wp14:anchorId="39359018" wp14:editId="56E5BC30">
                      <wp:simplePos x="0" y="0"/>
                      <wp:positionH relativeFrom="page">
                        <wp:posOffset>96248</wp:posOffset>
                      </wp:positionH>
                      <wp:positionV relativeFrom="page">
                        <wp:posOffset>196486</wp:posOffset>
                      </wp:positionV>
                      <wp:extent cx="6863806" cy="3244941"/>
                      <wp:effectExtent l="0" t="0" r="13335" b="12700"/>
                      <wp:wrapNone/>
                      <wp:docPr id="149" name="Grupo 1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863806" cy="3244941"/>
                                <a:chOff x="668" y="5962"/>
                                <a:chExt cx="10866" cy="5024"/>
                              </a:xfrm>
                            </wpg:grpSpPr>
                            <wps:wsp>
                              <wps:cNvPr id="150" name="Rectangle 14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75" y="6441"/>
                                  <a:ext cx="10852" cy="453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131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1" name="AutoShape 147"/>
                              <wps:cNvSpPr>
                                <a:spLocks/>
                              </wps:cNvSpPr>
                              <wps:spPr bwMode="auto">
                                <a:xfrm>
                                  <a:off x="7156" y="6450"/>
                                  <a:ext cx="3096" cy="4520"/>
                                </a:xfrm>
                                <a:custGeom>
                                  <a:avLst/>
                                  <a:gdLst>
                                    <a:gd name="T0" fmla="+- 0 8093 7157"/>
                                    <a:gd name="T1" fmla="*/ T0 w 3096"/>
                                    <a:gd name="T2" fmla="+- 0 6450 6450"/>
                                    <a:gd name="T3" fmla="*/ 6450 h 4520"/>
                                    <a:gd name="T4" fmla="+- 0 7157 7157"/>
                                    <a:gd name="T5" fmla="*/ T4 w 3096"/>
                                    <a:gd name="T6" fmla="+- 0 6450 6450"/>
                                    <a:gd name="T7" fmla="*/ 6450 h 4520"/>
                                    <a:gd name="T8" fmla="+- 0 7157 7157"/>
                                    <a:gd name="T9" fmla="*/ T8 w 3096"/>
                                    <a:gd name="T10" fmla="+- 0 10955 6450"/>
                                    <a:gd name="T11" fmla="*/ 10955 h 4520"/>
                                    <a:gd name="T12" fmla="+- 0 8093 7157"/>
                                    <a:gd name="T13" fmla="*/ T12 w 3096"/>
                                    <a:gd name="T14" fmla="+- 0 10955 6450"/>
                                    <a:gd name="T15" fmla="*/ 10955 h 4520"/>
                                    <a:gd name="T16" fmla="+- 0 8093 7157"/>
                                    <a:gd name="T17" fmla="*/ T16 w 3096"/>
                                    <a:gd name="T18" fmla="+- 0 6450 6450"/>
                                    <a:gd name="T19" fmla="*/ 6450 h 4520"/>
                                    <a:gd name="T20" fmla="+- 0 10253 7157"/>
                                    <a:gd name="T21" fmla="*/ T20 w 3096"/>
                                    <a:gd name="T22" fmla="+- 0 6464 6450"/>
                                    <a:gd name="T23" fmla="*/ 6464 h 4520"/>
                                    <a:gd name="T24" fmla="+- 0 9008 7157"/>
                                    <a:gd name="T25" fmla="*/ T24 w 3096"/>
                                    <a:gd name="T26" fmla="+- 0 6464 6450"/>
                                    <a:gd name="T27" fmla="*/ 6464 h 4520"/>
                                    <a:gd name="T28" fmla="+- 0 9008 7157"/>
                                    <a:gd name="T29" fmla="*/ T28 w 3096"/>
                                    <a:gd name="T30" fmla="+- 0 10969 6450"/>
                                    <a:gd name="T31" fmla="*/ 10969 h 4520"/>
                                    <a:gd name="T32" fmla="+- 0 10253 7157"/>
                                    <a:gd name="T33" fmla="*/ T32 w 3096"/>
                                    <a:gd name="T34" fmla="+- 0 10969 6450"/>
                                    <a:gd name="T35" fmla="*/ 10969 h 4520"/>
                                    <a:gd name="T36" fmla="+- 0 10253 7157"/>
                                    <a:gd name="T37" fmla="*/ T36 w 3096"/>
                                    <a:gd name="T38" fmla="+- 0 6464 6450"/>
                                    <a:gd name="T39" fmla="*/ 6464 h 452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</a:cxnLst>
                                  <a:rect l="0" t="0" r="r" b="b"/>
                                  <a:pathLst>
                                    <a:path w="3096" h="4520">
                                      <a:moveTo>
                                        <a:pt x="93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4505"/>
                                      </a:lnTo>
                                      <a:lnTo>
                                        <a:pt x="936" y="4505"/>
                                      </a:lnTo>
                                      <a:lnTo>
                                        <a:pt x="936" y="0"/>
                                      </a:lnTo>
                                      <a:close/>
                                      <a:moveTo>
                                        <a:pt x="3096" y="14"/>
                                      </a:moveTo>
                                      <a:lnTo>
                                        <a:pt x="1851" y="14"/>
                                      </a:lnTo>
                                      <a:lnTo>
                                        <a:pt x="1851" y="4519"/>
                                      </a:lnTo>
                                      <a:lnTo>
                                        <a:pt x="3096" y="4519"/>
                                      </a:lnTo>
                                      <a:lnTo>
                                        <a:pt x="3096" y="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6D9F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2" name="Rectangle 14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73" y="5967"/>
                                  <a:ext cx="380" cy="4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C0C0C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3" name="Rectangle 14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72" y="5966"/>
                                  <a:ext cx="381" cy="42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4" name="Rectangle 15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006" y="5967"/>
                                  <a:ext cx="2526" cy="21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C0C0C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5" name="Rectangle 15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004" y="5966"/>
                                  <a:ext cx="2528" cy="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6" name="Rectangle 15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313" y="5967"/>
                                  <a:ext cx="2627" cy="21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C0C0C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7" name="Rectangle 15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312" y="5966"/>
                                  <a:ext cx="2628" cy="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8" name="Rectangle 15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313" y="6180"/>
                                  <a:ext cx="2627" cy="20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9" name="Rectangle 15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312" y="6178"/>
                                  <a:ext cx="2628" cy="20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0" name="Line 15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133" y="6199"/>
                                  <a:ext cx="0" cy="19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1" name="Line 15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112" y="6199"/>
                                  <a:ext cx="0" cy="19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2" name="Rectangle 15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86" y="5964"/>
                                  <a:ext cx="5198" cy="42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C0C0C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3" name="Rectangle 15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84" y="5962"/>
                                  <a:ext cx="5199" cy="4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4" name="Rectangle 16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006" y="6180"/>
                                  <a:ext cx="2526" cy="20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5" name="Rectangle 16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004" y="6178"/>
                                  <a:ext cx="2528" cy="20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6" name="Line 16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0268" y="6199"/>
                                  <a:ext cx="0" cy="19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7" name="Rectangle 16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71" y="8745"/>
                                  <a:ext cx="5171" cy="37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68" name="Picture 16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572" y="8811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9" name="Picture 16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730" y="8811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0" name="Picture 16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642" y="8811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1" name="Picture 16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7520" y="8811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2" name="Picture 16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430" y="8811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3" name="Picture 16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572" y="8362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4" name="Picture 17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730" y="8362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175" name="Rectangle 17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71" y="8292"/>
                                  <a:ext cx="5171" cy="37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76" name="Picture 17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642" y="8362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7" name="Picture 17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7520" y="8362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8" name="Picture 17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430" y="8362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179" name="Line 17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986" y="6442"/>
                                  <a:ext cx="0" cy="452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131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0" name="Line 17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284" y="6442"/>
                                  <a:ext cx="0" cy="45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131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1" name="Line 17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038" y="6442"/>
                                  <a:ext cx="0" cy="450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131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2" name="Line 17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0267" y="6442"/>
                                  <a:ext cx="0" cy="450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000000"/>
                                  </a:solidFill>
                                  <a:prstDash val="lgDash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3" name="Rectangle 17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71" y="10546"/>
                                  <a:ext cx="5171" cy="3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84" name="Picture 18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572" y="10621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85" name="Picture 18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730" y="10621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86" name="Picture 18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642" y="10621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87" name="Picture 18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7520" y="10621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88" name="Picture 18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430" y="10621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89" name="Picture 18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572" y="10160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0" name="Picture 18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730" y="10160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191" name="Rectangle 18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71" y="10099"/>
                                  <a:ext cx="5171" cy="37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92" name="Picture 18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642" y="10160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3" name="Picture 18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7520" y="10160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4" name="Picture 19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430" y="10160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195" name="Rectangle 19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71" y="9643"/>
                                  <a:ext cx="5171" cy="3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96" name="Picture 19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572" y="9710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7" name="Picture 19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730" y="9710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8" name="Picture 19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642" y="9710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9" name="Picture 19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7520" y="9710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0" name="Picture 19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430" y="9710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1" name="Picture 1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572" y="9261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2" name="Picture 19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730" y="9261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203" name="Rectangle 19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71" y="9195"/>
                                  <a:ext cx="5171" cy="3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04" name="Picture 20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642" y="9261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5" name="Picture 20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7520" y="9261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6" name="Picture 20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430" y="9261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207" name="Rectangle 20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71" y="7848"/>
                                  <a:ext cx="5171" cy="3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08" name="Picture 20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572" y="7914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9" name="Picture 20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730" y="7914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10" name="Picture 20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642" y="7914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11" name="Picture 20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7520" y="7914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12" name="Picture 20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430" y="7914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13" name="Picture 20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572" y="7464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14" name="Picture 2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730" y="7464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215" name="Rectangle 21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71" y="7394"/>
                                  <a:ext cx="5171" cy="3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16" name="Picture 2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642" y="7464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17" name="Picture 2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7520" y="7464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18" name="Picture 21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430" y="7464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219" name="Rectangle 21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71" y="6943"/>
                                  <a:ext cx="5171" cy="3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20" name="Picture 2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572" y="7015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21" name="Picture 21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730" y="7015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22" name="Picture 21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642" y="7015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23" name="Picture 2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7520" y="7015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24" name="Picture 2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430" y="7015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25" name="Picture 2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572" y="6565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26" name="Picture 22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730" y="6565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227" name="Rectangle 22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71" y="6489"/>
                                  <a:ext cx="5171" cy="3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28" name="Picture 2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642" y="6565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29" name="Picture 2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7520" y="6565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30" name="Picture 22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430" y="6565"/>
                                  <a:ext cx="222" cy="2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231" name="Line 22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090" y="6439"/>
                                  <a:ext cx="0" cy="451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000000"/>
                                  </a:solidFill>
                                  <a:prstDash val="lgDash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2" name="Line 22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133" y="6450"/>
                                  <a:ext cx="0" cy="450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000000"/>
                                  </a:solidFill>
                                  <a:prstDash val="lgDash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3" name="AutoShape 229"/>
                              <wps:cNvSpPr>
                                <a:spLocks/>
                              </wps:cNvSpPr>
                              <wps:spPr bwMode="auto">
                                <a:xfrm>
                                  <a:off x="7770" y="6450"/>
                                  <a:ext cx="2315" cy="4520"/>
                                </a:xfrm>
                                <a:custGeom>
                                  <a:avLst/>
                                  <a:gdLst>
                                    <a:gd name="T0" fmla="+- 0 8054 7770"/>
                                    <a:gd name="T1" fmla="*/ T0 w 2315"/>
                                    <a:gd name="T2" fmla="+- 0 6450 6450"/>
                                    <a:gd name="T3" fmla="*/ 6450 h 4520"/>
                                    <a:gd name="T4" fmla="+- 0 7770 7770"/>
                                    <a:gd name="T5" fmla="*/ T4 w 2315"/>
                                    <a:gd name="T6" fmla="+- 0 6450 6450"/>
                                    <a:gd name="T7" fmla="*/ 6450 h 4520"/>
                                    <a:gd name="T8" fmla="+- 0 7770 7770"/>
                                    <a:gd name="T9" fmla="*/ T8 w 2315"/>
                                    <a:gd name="T10" fmla="+- 0 10955 6450"/>
                                    <a:gd name="T11" fmla="*/ 10955 h 4520"/>
                                    <a:gd name="T12" fmla="+- 0 8054 7770"/>
                                    <a:gd name="T13" fmla="*/ T12 w 2315"/>
                                    <a:gd name="T14" fmla="+- 0 10955 6450"/>
                                    <a:gd name="T15" fmla="*/ 10955 h 4520"/>
                                    <a:gd name="T16" fmla="+- 0 8054 7770"/>
                                    <a:gd name="T17" fmla="*/ T16 w 2315"/>
                                    <a:gd name="T18" fmla="+- 0 6450 6450"/>
                                    <a:gd name="T19" fmla="*/ 6450 h 4520"/>
                                    <a:gd name="T20" fmla="+- 0 10085 7770"/>
                                    <a:gd name="T21" fmla="*/ T20 w 2315"/>
                                    <a:gd name="T22" fmla="+- 0 6464 6450"/>
                                    <a:gd name="T23" fmla="*/ 6464 h 4520"/>
                                    <a:gd name="T24" fmla="+- 0 9800 7770"/>
                                    <a:gd name="T25" fmla="*/ T24 w 2315"/>
                                    <a:gd name="T26" fmla="+- 0 6464 6450"/>
                                    <a:gd name="T27" fmla="*/ 6464 h 4520"/>
                                    <a:gd name="T28" fmla="+- 0 9800 7770"/>
                                    <a:gd name="T29" fmla="*/ T28 w 2315"/>
                                    <a:gd name="T30" fmla="+- 0 10969 6450"/>
                                    <a:gd name="T31" fmla="*/ 10969 h 4520"/>
                                    <a:gd name="T32" fmla="+- 0 10085 7770"/>
                                    <a:gd name="T33" fmla="*/ T32 w 2315"/>
                                    <a:gd name="T34" fmla="+- 0 10969 6450"/>
                                    <a:gd name="T35" fmla="*/ 10969 h 4520"/>
                                    <a:gd name="T36" fmla="+- 0 10085 7770"/>
                                    <a:gd name="T37" fmla="*/ T36 w 2315"/>
                                    <a:gd name="T38" fmla="+- 0 6464 6450"/>
                                    <a:gd name="T39" fmla="*/ 6464 h 452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</a:cxnLst>
                                  <a:rect l="0" t="0" r="r" b="b"/>
                                  <a:pathLst>
                                    <a:path w="2315" h="4520">
                                      <a:moveTo>
                                        <a:pt x="28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4505"/>
                                      </a:lnTo>
                                      <a:lnTo>
                                        <a:pt x="284" y="4505"/>
                                      </a:lnTo>
                                      <a:lnTo>
                                        <a:pt x="284" y="0"/>
                                      </a:lnTo>
                                      <a:close/>
                                      <a:moveTo>
                                        <a:pt x="2315" y="14"/>
                                      </a:moveTo>
                                      <a:lnTo>
                                        <a:pt x="2030" y="14"/>
                                      </a:lnTo>
                                      <a:lnTo>
                                        <a:pt x="2030" y="4519"/>
                                      </a:lnTo>
                                      <a:lnTo>
                                        <a:pt x="2315" y="4519"/>
                                      </a:lnTo>
                                      <a:lnTo>
                                        <a:pt x="2315" y="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6D9F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4" name="Line 23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49" y="9145"/>
                                  <a:ext cx="1069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FFFFFF"/>
                                  </a:solidFill>
                                  <a:prstDash val="lgDashDot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5" name="Line 23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49" y="9145"/>
                                  <a:ext cx="1069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000000"/>
                                  </a:solidFill>
                                  <a:prstDash val="lgDashDot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6" name="Line 23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49" y="8698"/>
                                  <a:ext cx="1069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FFFFFF"/>
                                  </a:solidFill>
                                  <a:prstDash val="lgDashDot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7" name="Line 23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49" y="8698"/>
                                  <a:ext cx="1069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000000"/>
                                  </a:solidFill>
                                  <a:prstDash val="lgDashDot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8" name="Line 23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49" y="10499"/>
                                  <a:ext cx="1069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FFFFFF"/>
                                  </a:solidFill>
                                  <a:prstDash val="lgDashDot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9" name="Line 23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49" y="10499"/>
                                  <a:ext cx="1069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000000"/>
                                  </a:solidFill>
                                  <a:prstDash val="lgDashDot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0" name="Line 23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49" y="10044"/>
                                  <a:ext cx="1069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FFFFFF"/>
                                  </a:solidFill>
                                  <a:prstDash val="lgDashDot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1" name="Line 23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49" y="10044"/>
                                  <a:ext cx="1069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000000"/>
                                  </a:solidFill>
                                  <a:prstDash val="lgDashDot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2" name="Line 23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49" y="9596"/>
                                  <a:ext cx="1069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FFFFFF"/>
                                  </a:solidFill>
                                  <a:prstDash val="lgDashDot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3" name="Line 23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49" y="9596"/>
                                  <a:ext cx="1069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000000"/>
                                  </a:solidFill>
                                  <a:prstDash val="lgDashDot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4" name="Line 24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49" y="8249"/>
                                  <a:ext cx="1069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FFFFFF"/>
                                  </a:solidFill>
                                  <a:prstDash val="lgDashDot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5" name="Line 24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49" y="8249"/>
                                  <a:ext cx="1069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000000"/>
                                  </a:solidFill>
                                  <a:prstDash val="lgDashDot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6" name="Line 24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49" y="7800"/>
                                  <a:ext cx="1069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FFFFFF"/>
                                  </a:solidFill>
                                  <a:prstDash val="lgDashDot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7" name="Line 24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49" y="7800"/>
                                  <a:ext cx="1069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000000"/>
                                  </a:solidFill>
                                  <a:prstDash val="lgDashDot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8" name="Line 24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49" y="7350"/>
                                  <a:ext cx="1069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FFFFFF"/>
                                  </a:solidFill>
                                  <a:prstDash val="lgDashDot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9" name="Line 24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49" y="7350"/>
                                  <a:ext cx="1069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000000"/>
                                  </a:solidFill>
                                  <a:prstDash val="lgDashDot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0" name="Line 24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49" y="6902"/>
                                  <a:ext cx="1069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FFFFFF"/>
                                  </a:solidFill>
                                  <a:prstDash val="lgDashDot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1" name="Line 24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49" y="6902"/>
                                  <a:ext cx="1069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62">
                                  <a:solidFill>
                                    <a:srgbClr val="000000"/>
                                  </a:solidFill>
                                  <a:prstDash val="lgDashDot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549B4CC" id="Grupo 149" o:spid="_x0000_s1026" style="position:absolute;margin-left:7.6pt;margin-top:15.45pt;width:540.45pt;height:255.5pt;z-index:-251646976;mso-position-horizontal-relative:page;mso-position-vertical-relative:page" coordorigin="668,5962" coordsize="10866,50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">
                      <v:rect id="Rectangle 146" o:spid="_x0000_s1027" style="position:absolute;left:675;top:6441;width:10852;height:45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" filled="f" strokeweight=".25364mm"/>
                      <v:shape id="AutoShape 147" o:spid="_x0000_s1028" style="position:absolute;left:7156;top:6450;width:3096;height:4520;visibility:visible;mso-wrap-style:square;v-text-anchor:top" coordsize="3096,4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" path="m936,l,,,4505r936,l936,xm3096,14r-1245,l1851,4519r1245,l3096,14xe" fillcolor="#c6d9f0" stroked="f">
                        <v:path arrowok="t" o:connecttype="custom" o:connectlocs="936,6450;0,6450;0,10955;936,10955;936,6450;3096,6464;1851,6464;1851,10969;3096,10969;3096,6464" o:connectangles="0,0,0,0,0,0,0,0,0,0"/>
                      </v:shape>
                      <v:rect id="Rectangle 148" o:spid="_x0000_s1029" style="position:absolute;left:673;top:5967;width:380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" fillcolor="silver" stroked="f"/>
                      <v:rect id="Rectangle 149" o:spid="_x0000_s1030" style="position:absolute;left:672;top:5966;width:381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" filled="f" strokeweight=".06pt"/>
                      <v:rect id="Rectangle 150" o:spid="_x0000_s1031" style="position:absolute;left:9006;top:5967;width:2526;height:2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" fillcolor="silver" stroked="f"/>
                      <v:rect id="Rectangle 151" o:spid="_x0000_s1032" style="position:absolute;left:9004;top:5966;width:2528;height:2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" filled="f" strokeweight=".06pt"/>
                      <v:rect id="Rectangle 152" o:spid="_x0000_s1033" style="position:absolute;left:6313;top:5967;width:2627;height:2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" fillcolor="silver" stroked="f"/>
                      <v:rect id="Rectangle 153" o:spid="_x0000_s1034" style="position:absolute;left:6312;top:5966;width:2628;height:2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" filled="f" strokeweight=".06pt"/>
                      <v:rect id="Rectangle 154" o:spid="_x0000_s1035" style="position:absolute;left:6313;top:6180;width:2627;height: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" stroked="f"/>
                      <v:rect id="Rectangle 155" o:spid="_x0000_s1036" style="position:absolute;left:6312;top:6178;width:2628;height:2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" filled="f" strokeweight=".06pt"/>
                      <v:line id="Line 156" o:spid="_x0000_s1037" style="position:absolute;visibility:visible;mso-wrap-style:square" from="7133,6199" to="7133,63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" strokeweight=".06pt"/>
                      <v:line id="Line 157" o:spid="_x0000_s1038" style="position:absolute;visibility:visible;mso-wrap-style:square" from="8112,6199" to="8112,63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" strokeweight=".06pt"/>
                      <v:rect id="Rectangle 158" o:spid="_x0000_s1039" style="position:absolute;left:1086;top:5964;width:5198;height: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" fillcolor="silver" stroked="f"/>
                      <v:rect id="Rectangle 159" o:spid="_x0000_s1040" style="position:absolute;left:1084;top:5962;width:5199;height:4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" filled="f" strokeweight=".06pt"/>
                      <v:rect id="Rectangle 160" o:spid="_x0000_s1041" style="position:absolute;left:9006;top:6180;width:2526;height: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" stroked="f"/>
                      <v:rect id="Rectangle 161" o:spid="_x0000_s1042" style="position:absolute;left:9004;top:6178;width:2528;height:2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" filled="f" strokeweight=".06pt"/>
                      <v:line id="Line 162" o:spid="_x0000_s1043" style="position:absolute;visibility:visible;mso-wrap-style:square" from="10268,6199" to="10268,63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" strokeweight=".06pt"/>
                      <v:rect id="Rectangle 163" o:spid="_x0000_s1044" style="position:absolute;left:1071;top:8745;width:5171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" filled="f" strokeweight=".36pt"/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164" o:spid="_x0000_s1045" type="#_x0000_t75" style="position:absolute;left:9572;top:8811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">
                        <v:imagedata r:id="rId20" o:title=""/>
                      </v:shape>
                      <v:shape id="Picture 165" o:spid="_x0000_s1046" type="#_x0000_t75" style="position:absolute;left:10730;top:8811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">
                        <v:imagedata r:id="rId21" o:title=""/>
                      </v:shape>
                      <v:shape id="Picture 166" o:spid="_x0000_s1047" type="#_x0000_t75" style="position:absolute;left:6642;top:8811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">
                        <v:imagedata r:id="rId21" o:title=""/>
                      </v:shape>
                      <v:shape id="Picture 167" o:spid="_x0000_s1048" type="#_x0000_t75" style="position:absolute;left:7520;top:8811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">
                        <v:imagedata r:id="rId22" o:title=""/>
                      </v:shape>
                      <v:shape id="Picture 168" o:spid="_x0000_s1049" type="#_x0000_t75" style="position:absolute;left:8430;top:8811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">
                        <v:imagedata r:id="rId23" o:title=""/>
                      </v:shape>
                      <v:shape id="Picture 169" o:spid="_x0000_s1050" type="#_x0000_t75" style="position:absolute;left:9572;top:8362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">
                        <v:imagedata r:id="rId24" o:title=""/>
                      </v:shape>
                      <v:shape id="Picture 170" o:spid="_x0000_s1051" type="#_x0000_t75" style="position:absolute;left:10730;top:8362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">
                        <v:imagedata r:id="rId25" o:title=""/>
                      </v:shape>
                      <v:rect id="Rectangle 171" o:spid="_x0000_s1052" style="position:absolute;left:1071;top:8292;width:5171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" filled="f" strokeweight=".36pt"/>
                      <v:shape id="Picture 172" o:spid="_x0000_s1053" type="#_x0000_t75" style="position:absolute;left:6642;top:8362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">
                        <v:imagedata r:id="rId25" o:title=""/>
                      </v:shape>
                      <v:shape id="Picture 173" o:spid="_x0000_s1054" type="#_x0000_t75" style="position:absolute;left:7520;top:8362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">
                        <v:imagedata r:id="rId26" o:title=""/>
                      </v:shape>
                      <v:shape id="Picture 174" o:spid="_x0000_s1055" type="#_x0000_t75" style="position:absolute;left:8430;top:8362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">
                        <v:imagedata r:id="rId27" o:title=""/>
                      </v:shape>
                      <v:line id="Line 175" o:spid="_x0000_s1056" style="position:absolute;visibility:visible;mso-wrap-style:square" from="8986,6442" to="8986,109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" strokeweight=".25364mm"/>
                      <v:line id="Line 176" o:spid="_x0000_s1057" style="position:absolute;visibility:visible;mso-wrap-style:square" from="6284,6442" to="6284,109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" strokeweight=".25364mm"/>
                      <v:line id="Line 177" o:spid="_x0000_s1058" style="position:absolute;visibility:visible;mso-wrap-style:square" from="1038,6442" to="1038,109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" strokeweight=".25364mm"/>
                      <v:line id="Line 178" o:spid="_x0000_s1059" style="position:absolute;visibility:visible;mso-wrap-style:square" from="10267,6442" to="10267,109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" strokeweight=".06pt">
                        <v:stroke dashstyle="longDashDot"/>
                      </v:line>
                      <v:rect id="Rectangle 179" o:spid="_x0000_s1060" style="position:absolute;left:1071;top:10546;width:5171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" filled="f" strokeweight=".36pt"/>
                      <v:shape id="Picture 180" o:spid="_x0000_s1061" type="#_x0000_t75" style="position:absolute;left:9572;top:10621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">
                        <v:imagedata r:id="rId24" o:title=""/>
                      </v:shape>
                      <v:shape id="Picture 181" o:spid="_x0000_s1062" type="#_x0000_t75" style="position:absolute;left:10730;top:10621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">
                        <v:imagedata r:id="rId25" o:title=""/>
                      </v:shape>
                      <v:shape id="Picture 182" o:spid="_x0000_s1063" type="#_x0000_t75" style="position:absolute;left:6642;top:10621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">
                        <v:imagedata r:id="rId25" o:title=""/>
                      </v:shape>
                      <v:shape id="Picture 183" o:spid="_x0000_s1064" type="#_x0000_t75" style="position:absolute;left:7520;top:10621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">
                        <v:imagedata r:id="rId26" o:title=""/>
                      </v:shape>
                      <v:shape id="Picture 184" o:spid="_x0000_s1065" type="#_x0000_t75" style="position:absolute;left:8430;top:10621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">
                        <v:imagedata r:id="rId27" o:title=""/>
                      </v:shape>
                      <v:shape id="Picture 185" o:spid="_x0000_s1066" type="#_x0000_t75" style="position:absolute;left:9572;top:10160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">
                        <v:imagedata r:id="rId20" o:title=""/>
                      </v:shape>
                      <v:shape id="Picture 186" o:spid="_x0000_s1067" type="#_x0000_t75" style="position:absolute;left:10730;top:10160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">
                        <v:imagedata r:id="rId21" o:title=""/>
                      </v:shape>
                      <v:rect id="Rectangle 187" o:spid="_x0000_s1068" style="position:absolute;left:1071;top:10099;width:5171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" filled="f" strokeweight=".36pt"/>
                      <v:shape id="Picture 188" o:spid="_x0000_s1069" type="#_x0000_t75" style="position:absolute;left:6642;top:10160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">
                        <v:imagedata r:id="rId21" o:title=""/>
                      </v:shape>
                      <v:shape id="Picture 189" o:spid="_x0000_s1070" type="#_x0000_t75" style="position:absolute;left:7520;top:10160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">
                        <v:imagedata r:id="rId22" o:title=""/>
                      </v:shape>
                      <v:shape id="Picture 190" o:spid="_x0000_s1071" type="#_x0000_t75" style="position:absolute;left:8430;top:10160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">
                        <v:imagedata r:id="rId23" o:title=""/>
                      </v:shape>
                      <v:rect id="Rectangle 191" o:spid="_x0000_s1072" style="position:absolute;left:1071;top:9643;width:5171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" filled="f" strokeweight=".36pt"/>
                      <v:shape id="Picture 192" o:spid="_x0000_s1073" type="#_x0000_t75" style="position:absolute;left:9572;top:9710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">
                        <v:imagedata r:id="rId20" o:title=""/>
                      </v:shape>
                      <v:shape id="Picture 193" o:spid="_x0000_s1074" type="#_x0000_t75" style="position:absolute;left:10730;top:9710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">
                        <v:imagedata r:id="rId21" o:title=""/>
                      </v:shape>
                      <v:shape id="Picture 194" o:spid="_x0000_s1075" type="#_x0000_t75" style="position:absolute;left:6642;top:9710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">
                        <v:imagedata r:id="rId21" o:title=""/>
                      </v:shape>
                      <v:shape id="Picture 195" o:spid="_x0000_s1076" type="#_x0000_t75" style="position:absolute;left:7520;top:9710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">
                        <v:imagedata r:id="rId22" o:title=""/>
                      </v:shape>
                      <v:shape id="Picture 196" o:spid="_x0000_s1077" type="#_x0000_t75" style="position:absolute;left:8430;top:9710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">
                        <v:imagedata r:id="rId23" o:title=""/>
                      </v:shape>
                      <v:shape id="Picture 197" o:spid="_x0000_s1078" type="#_x0000_t75" style="position:absolute;left:9572;top:9261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">
                        <v:imagedata r:id="rId20" o:title=""/>
                      </v:shape>
                      <v:shape id="Picture 198" o:spid="_x0000_s1079" type="#_x0000_t75" style="position:absolute;left:10730;top:9261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">
                        <v:imagedata r:id="rId21" o:title=""/>
                      </v:shape>
                      <v:rect id="Rectangle 199" o:spid="_x0000_s1080" style="position:absolute;left:1071;top:9195;width:5171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" filled="f" strokeweight=".36pt"/>
                      <v:shape id="Picture 200" o:spid="_x0000_s1081" type="#_x0000_t75" style="position:absolute;left:6642;top:9261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">
                        <v:imagedata r:id="rId21" o:title=""/>
                      </v:shape>
                      <v:shape id="Picture 201" o:spid="_x0000_s1082" type="#_x0000_t75" style="position:absolute;left:7520;top:9261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">
                        <v:imagedata r:id="rId22" o:title=""/>
                      </v:shape>
                      <v:shape id="Picture 202" o:spid="_x0000_s1083" type="#_x0000_t75" style="position:absolute;left:8430;top:9261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">
                        <v:imagedata r:id="rId23" o:title=""/>
                      </v:shape>
                      <v:rect id="Rectangle 203" o:spid="_x0000_s1084" style="position:absolute;left:1071;top:7848;width:5171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" filled="f" strokeweight=".36pt"/>
                      <v:shape id="Picture 204" o:spid="_x0000_s1085" type="#_x0000_t75" style="position:absolute;left:9572;top:7914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">
                        <v:imagedata r:id="rId24" o:title=""/>
                      </v:shape>
                      <v:shape id="Picture 205" o:spid="_x0000_s1086" type="#_x0000_t75" style="position:absolute;left:10730;top:7914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">
                        <v:imagedata r:id="rId25" o:title=""/>
                      </v:shape>
                      <v:shape id="Picture 206" o:spid="_x0000_s1087" type="#_x0000_t75" style="position:absolute;left:6642;top:7914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">
                        <v:imagedata r:id="rId25" o:title=""/>
                      </v:shape>
                      <v:shape id="Picture 207" o:spid="_x0000_s1088" type="#_x0000_t75" style="position:absolute;left:7520;top:7914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">
                        <v:imagedata r:id="rId26" o:title=""/>
                      </v:shape>
                      <v:shape id="Picture 208" o:spid="_x0000_s1089" type="#_x0000_t75" style="position:absolute;left:8430;top:7914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">
                        <v:imagedata r:id="rId27" o:title=""/>
                      </v:shape>
                      <v:shape id="Picture 209" o:spid="_x0000_s1090" type="#_x0000_t75" style="position:absolute;left:9572;top:7464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">
                        <v:imagedata r:id="rId24" o:title=""/>
                      </v:shape>
                      <v:shape id="Picture 210" o:spid="_x0000_s1091" type="#_x0000_t75" style="position:absolute;left:10730;top:7464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">
                        <v:imagedata r:id="rId25" o:title=""/>
                      </v:shape>
                      <v:rect id="Rectangle 211" o:spid="_x0000_s1092" style="position:absolute;left:1071;top:7394;width:5171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" filled="f" strokeweight=".36pt"/>
                      <v:shape id="Picture 212" o:spid="_x0000_s1093" type="#_x0000_t75" style="position:absolute;left:6642;top:7464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">
                        <v:imagedata r:id="rId25" o:title=""/>
                      </v:shape>
                      <v:shape id="Picture 213" o:spid="_x0000_s1094" type="#_x0000_t75" style="position:absolute;left:7520;top:7464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">
                        <v:imagedata r:id="rId26" o:title=""/>
                      </v:shape>
                      <v:shape id="Picture 214" o:spid="_x0000_s1095" type="#_x0000_t75" style="position:absolute;left:8430;top:7464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">
                        <v:imagedata r:id="rId27" o:title=""/>
                      </v:shape>
                      <v:rect id="Rectangle 215" o:spid="_x0000_s1096" style="position:absolute;left:1071;top:6943;width:5171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" filled="f" strokeweight=".36pt"/>
                      <v:shape id="Picture 216" o:spid="_x0000_s1097" type="#_x0000_t75" style="position:absolute;left:9572;top:7015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">
                        <v:imagedata r:id="rId24" o:title=""/>
                      </v:shape>
                      <v:shape id="Picture 217" o:spid="_x0000_s1098" type="#_x0000_t75" style="position:absolute;left:10730;top:7015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">
                        <v:imagedata r:id="rId25" o:title=""/>
                      </v:shape>
                      <v:shape id="Picture 218" o:spid="_x0000_s1099" type="#_x0000_t75" style="position:absolute;left:6642;top:7015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">
                        <v:imagedata r:id="rId25" o:title=""/>
                      </v:shape>
                      <v:shape id="Picture 219" o:spid="_x0000_s1100" type="#_x0000_t75" style="position:absolute;left:7520;top:7015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">
                        <v:imagedata r:id="rId26" o:title=""/>
                      </v:shape>
                      <v:shape id="Picture 220" o:spid="_x0000_s1101" type="#_x0000_t75" style="position:absolute;left:8430;top:7015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">
                        <v:imagedata r:id="rId27" o:title=""/>
                      </v:shape>
                      <v:shape id="Picture 221" o:spid="_x0000_s1102" type="#_x0000_t75" style="position:absolute;left:9572;top:6565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">
                        <v:imagedata r:id="rId24" o:title=""/>
                      </v:shape>
                      <v:shape id="Picture 222" o:spid="_x0000_s1103" type="#_x0000_t75" style="position:absolute;left:10730;top:6565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">
                        <v:imagedata r:id="rId25" o:title=""/>
                      </v:shape>
                      <v:rect id="Rectangle 223" o:spid="_x0000_s1104" style="position:absolute;left:1071;top:6489;width:5171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" filled="f" strokeweight=".36pt"/>
                      <v:shape id="Picture 224" o:spid="_x0000_s1105" type="#_x0000_t75" style="position:absolute;left:6642;top:6565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">
                        <v:imagedata r:id="rId25" o:title=""/>
                      </v:shape>
                      <v:shape id="Picture 225" o:spid="_x0000_s1106" type="#_x0000_t75" style="position:absolute;left:7520;top:6565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">
                        <v:imagedata r:id="rId26" o:title=""/>
                      </v:shape>
                      <v:shape id="Picture 226" o:spid="_x0000_s1107" type="#_x0000_t75" style="position:absolute;left:8430;top:6565;width:222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">
                        <v:imagedata r:id="rId27" o:title=""/>
                      </v:shape>
                      <v:line id="Line 227" o:spid="_x0000_s1108" style="position:absolute;visibility:visible;mso-wrap-style:square" from="8090,6439" to="8090,109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" strokeweight=".06pt">
                        <v:stroke dashstyle="longDashDot"/>
                      </v:line>
                      <v:line id="Line 228" o:spid="_x0000_s1109" style="position:absolute;visibility:visible;mso-wrap-style:square" from="7133,6450" to="7133,109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" strokeweight=".06pt">
                        <v:stroke dashstyle="longDashDot"/>
                      </v:line>
                      <v:shape id="AutoShape 229" o:spid="_x0000_s1110" style="position:absolute;left:7770;top:6450;width:2315;height:4520;visibility:visible;mso-wrap-style:square;v-text-anchor:top" coordsize="2315,4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" path="m284,l,,,4505r284,l284,xm2315,14r-285,l2030,4519r285,l2315,14xe" fillcolor="#c6d9f0" stroked="f">
                        <v:path arrowok="t" o:connecttype="custom" o:connectlocs="284,6450;0,6450;0,10955;284,10955;284,6450;2315,6464;2030,6464;2030,10969;2315,10969;2315,6464" o:connectangles="0,0,0,0,0,0,0,0,0,0"/>
                      </v:shape>
                      <v:line id="Line 230" o:spid="_x0000_s1111" style="position:absolute;visibility:visible;mso-wrap-style:square" from="749,9145" to="11448,91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" strokecolor="white" strokeweight=".06pt">
                        <v:stroke dashstyle="longDashDotDot"/>
                      </v:line>
                      <v:line id="Line 231" o:spid="_x0000_s1112" style="position:absolute;visibility:visible;mso-wrap-style:square" from="749,9145" to="11448,91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" strokeweight=".06pt">
                        <v:stroke dashstyle="longDashDotDot"/>
                      </v:line>
                      <v:line id="Line 232" o:spid="_x0000_s1113" style="position:absolute;visibility:visible;mso-wrap-style:square" from="749,8698" to="11448,86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" strokecolor="white" strokeweight=".06pt">
                        <v:stroke dashstyle="longDashDotDot"/>
                      </v:line>
                      <v:line id="Line 233" o:spid="_x0000_s1114" style="position:absolute;visibility:visible;mso-wrap-style:square" from="749,8698" to="11448,86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" strokeweight=".06pt">
                        <v:stroke dashstyle="longDashDotDot"/>
                      </v:line>
                      <v:line id="Line 234" o:spid="_x0000_s1115" style="position:absolute;visibility:visible;mso-wrap-style:square" from="749,10499" to="11448,104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" strokecolor="white" strokeweight=".06pt">
                        <v:stroke dashstyle="longDashDotDot"/>
                      </v:line>
                      <v:line id="Line 235" o:spid="_x0000_s1116" style="position:absolute;visibility:visible;mso-wrap-style:square" from="749,10499" to="11448,104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" strokeweight=".06pt">
                        <v:stroke dashstyle="longDashDotDot"/>
                      </v:line>
                      <v:line id="Line 236" o:spid="_x0000_s1117" style="position:absolute;visibility:visible;mso-wrap-style:square" from="749,10044" to="11448,100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" strokecolor="white" strokeweight=".06pt">
                        <v:stroke dashstyle="longDashDotDot"/>
                      </v:line>
                      <v:line id="Line 237" o:spid="_x0000_s1118" style="position:absolute;visibility:visible;mso-wrap-style:square" from="749,10044" to="11448,100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" strokeweight=".06pt">
                        <v:stroke dashstyle="longDashDotDot"/>
                      </v:line>
                      <v:line id="Line 238" o:spid="_x0000_s1119" style="position:absolute;visibility:visible;mso-wrap-style:square" from="749,9596" to="11448,95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" strokecolor="white" strokeweight=".06pt">
                        <v:stroke dashstyle="longDashDotDot"/>
                      </v:line>
                      <v:line id="Line 239" o:spid="_x0000_s1120" style="position:absolute;visibility:visible;mso-wrap-style:square" from="749,9596" to="11448,95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" strokeweight=".06pt">
                        <v:stroke dashstyle="longDashDotDot"/>
                      </v:line>
                      <v:line id="Line 240" o:spid="_x0000_s1121" style="position:absolute;visibility:visible;mso-wrap-style:square" from="749,8249" to="11448,82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" strokecolor="white" strokeweight=".06pt">
                        <v:stroke dashstyle="longDashDotDot"/>
                      </v:line>
                      <v:line id="Line 241" o:spid="_x0000_s1122" style="position:absolute;visibility:visible;mso-wrap-style:square" from="749,8249" to="11448,82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" strokeweight=".06pt">
                        <v:stroke dashstyle="longDashDotDot"/>
                      </v:line>
                      <v:line id="Line 242" o:spid="_x0000_s1123" style="position:absolute;visibility:visible;mso-wrap-style:square" from="749,7800" to="11448,78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" strokecolor="white" strokeweight=".06pt">
                        <v:stroke dashstyle="longDashDotDot"/>
                      </v:line>
                      <v:line id="Line 243" o:spid="_x0000_s1124" style="position:absolute;visibility:visible;mso-wrap-style:square" from="749,7800" to="11448,78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" strokeweight=".06pt">
                        <v:stroke dashstyle="longDashDotDot"/>
                      </v:line>
                      <v:line id="Line 244" o:spid="_x0000_s1125" style="position:absolute;visibility:visible;mso-wrap-style:square" from="749,7350" to="11448,73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" strokecolor="white" strokeweight=".06pt">
                        <v:stroke dashstyle="longDashDotDot"/>
                      </v:line>
                      <v:line id="Line 245" o:spid="_x0000_s1126" style="position:absolute;visibility:visible;mso-wrap-style:square" from="749,7350" to="11448,73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" strokeweight=".06pt">
                        <v:stroke dashstyle="longDashDotDot"/>
                      </v:line>
                      <v:line id="Line 246" o:spid="_x0000_s1127" style="position:absolute;visibility:visible;mso-wrap-style:square" from="749,6902" to="11448,69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" strokecolor="white" strokeweight=".06pt">
                        <v:stroke dashstyle="longDashDotDot"/>
                      </v:line>
                      <v:line id="Line 247" o:spid="_x0000_s1128" style="position:absolute;visibility:visible;mso-wrap-style:square" from="749,6902" to="11448,69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" strokeweight=".06pt">
                        <v:stroke dashstyle="longDashDotDot"/>
                      </v:line>
                      <w10:wrap anchorx="page" anchory="page"/>
                    </v:group>
                  </w:pict>
                </mc:Fallback>
              </mc:AlternateContent>
            </w:r>
            <w:r w:rsidRPr="00DF40E5">
              <w:rPr>
                <w:rFonts w:ascii="Arial" w:eastAsia="Arial MT" w:hAnsi="Arial MT" w:cs="Arial MT"/>
                <w:b/>
                <w:w w:val="90"/>
                <w:position w:val="-10"/>
                <w:sz w:val="20"/>
                <w:lang w:val="es-ES"/>
              </w:rPr>
              <w:t>No.</w:t>
            </w:r>
            <w:r w:rsidRPr="00DF40E5">
              <w:rPr>
                <w:rFonts w:ascii="Arial" w:eastAsia="Arial MT" w:hAnsi="Arial MT" w:cs="Arial MT"/>
                <w:b/>
                <w:w w:val="90"/>
                <w:position w:val="-10"/>
                <w:sz w:val="20"/>
                <w:lang w:val="es-ES"/>
              </w:rPr>
              <w:tab/>
              <w:t>Cursos</w:t>
            </w:r>
            <w:r w:rsidRPr="00DF40E5">
              <w:rPr>
                <w:rFonts w:ascii="Arial" w:eastAsia="Arial MT" w:hAnsi="Arial MT" w:cs="Arial MT"/>
                <w:b/>
                <w:w w:val="90"/>
                <w:position w:val="-10"/>
                <w:sz w:val="20"/>
                <w:lang w:val="es-ES"/>
              </w:rPr>
              <w:tab/>
            </w:r>
            <w:r w:rsidRPr="00DF40E5">
              <w:rPr>
                <w:rFonts w:ascii="Arial" w:eastAsia="Arial MT" w:hAnsi="Arial MT" w:cs="Arial MT"/>
                <w:b/>
                <w:w w:val="90"/>
                <w:sz w:val="20"/>
                <w:lang w:val="es-ES"/>
              </w:rPr>
              <w:t>Jornada</w:t>
            </w:r>
            <w:r w:rsidRPr="00DF40E5">
              <w:rPr>
                <w:rFonts w:ascii="Arial" w:eastAsia="Arial MT" w:hAnsi="Arial MT" w:cs="Arial MT"/>
                <w:b/>
                <w:w w:val="90"/>
                <w:sz w:val="20"/>
                <w:lang w:val="es-ES"/>
              </w:rPr>
              <w:tab/>
            </w:r>
            <w:r w:rsidRPr="00DF40E5">
              <w:rPr>
                <w:rFonts w:ascii="Arial" w:eastAsia="Arial MT" w:hAnsi="Arial MT" w:cs="Arial MT"/>
                <w:b/>
                <w:w w:val="80"/>
                <w:sz w:val="20"/>
                <w:lang w:val="es-ES"/>
              </w:rPr>
              <w:t>Plan</w:t>
            </w:r>
            <w:r w:rsidRPr="00DF40E5">
              <w:rPr>
                <w:rFonts w:ascii="Arial" w:eastAsia="Arial MT" w:hAnsi="Arial MT" w:cs="Arial MT"/>
                <w:b/>
                <w:spacing w:val="8"/>
                <w:w w:val="80"/>
                <w:sz w:val="20"/>
                <w:lang w:val="es-ES"/>
              </w:rPr>
              <w:t xml:space="preserve"> </w:t>
            </w:r>
            <w:r w:rsidRPr="00DF40E5">
              <w:rPr>
                <w:rFonts w:ascii="Arial" w:eastAsia="Arial MT" w:hAnsi="Arial MT" w:cs="Arial MT"/>
                <w:b/>
                <w:w w:val="80"/>
                <w:sz w:val="20"/>
                <w:lang w:val="es-ES"/>
              </w:rPr>
              <w:t>de</w:t>
            </w:r>
            <w:r w:rsidRPr="00DF40E5">
              <w:rPr>
                <w:rFonts w:ascii="Arial" w:eastAsia="Arial MT" w:hAnsi="Arial MT" w:cs="Arial MT"/>
                <w:b/>
                <w:spacing w:val="8"/>
                <w:w w:val="80"/>
                <w:sz w:val="20"/>
                <w:lang w:val="es-ES"/>
              </w:rPr>
              <w:t xml:space="preserve"> </w:t>
            </w:r>
            <w:r w:rsidRPr="00DF40E5">
              <w:rPr>
                <w:rFonts w:ascii="Arial" w:eastAsia="Arial MT" w:hAnsi="Arial MT" w:cs="Arial MT"/>
                <w:b/>
                <w:w w:val="80"/>
                <w:sz w:val="20"/>
                <w:lang w:val="es-ES"/>
              </w:rPr>
              <w:t>estudio</w:t>
            </w:r>
          </w:p>
          <w:p w14:paraId="45E2DB64" w14:textId="77777777" w:rsidR="00016C52" w:rsidRDefault="00016C52" w:rsidP="00016C52">
            <w:pPr>
              <w:tabs>
                <w:tab w:val="left" w:pos="6742"/>
                <w:tab w:val="left" w:pos="7736"/>
                <w:tab w:val="left" w:pos="8965"/>
                <w:tab w:val="left" w:pos="9880"/>
              </w:tabs>
              <w:spacing w:after="0" w:line="133" w:lineRule="exact"/>
              <w:ind w:left="5885"/>
              <w:rPr>
                <w:rFonts w:ascii="Arial" w:eastAsia="Arial MT" w:hAnsi="Arial MT" w:cs="Arial MT"/>
                <w:b/>
                <w:w w:val="80"/>
                <w:sz w:val="16"/>
                <w:lang w:val="es-ES"/>
              </w:rPr>
            </w:pPr>
            <w:r w:rsidRPr="00DF40E5">
              <w:rPr>
                <w:rFonts w:ascii="Arial" w:eastAsia="Arial MT" w:hAnsi="Arial MT" w:cs="Arial MT"/>
                <w:b/>
                <w:w w:val="90"/>
                <w:sz w:val="16"/>
                <w:lang w:val="es-ES"/>
              </w:rPr>
              <w:t>Matutina</w:t>
            </w:r>
            <w:r w:rsidRPr="00DF40E5">
              <w:rPr>
                <w:rFonts w:ascii="Arial" w:eastAsia="Arial MT" w:hAnsi="Arial MT" w:cs="Arial MT"/>
                <w:b/>
                <w:w w:val="90"/>
                <w:sz w:val="16"/>
                <w:lang w:val="es-ES"/>
              </w:rPr>
              <w:tab/>
              <w:t>Vespertina</w:t>
            </w:r>
            <w:r w:rsidRPr="00DF40E5">
              <w:rPr>
                <w:rFonts w:ascii="Arial" w:eastAsia="Arial MT" w:hAnsi="Arial MT" w:cs="Arial MT"/>
                <w:b/>
                <w:w w:val="90"/>
                <w:sz w:val="16"/>
                <w:lang w:val="es-ES"/>
              </w:rPr>
              <w:tab/>
              <w:t>Nocturna</w:t>
            </w:r>
            <w:r w:rsidRPr="00DF40E5">
              <w:rPr>
                <w:rFonts w:ascii="Arial" w:eastAsia="Arial MT" w:hAnsi="Arial MT" w:cs="Arial MT"/>
                <w:b/>
                <w:w w:val="90"/>
                <w:sz w:val="16"/>
                <w:lang w:val="es-ES"/>
              </w:rPr>
              <w:tab/>
              <w:t>Diario</w:t>
            </w:r>
            <w:r w:rsidRPr="00DF40E5">
              <w:rPr>
                <w:rFonts w:ascii="Arial" w:eastAsia="Arial MT" w:hAnsi="Arial MT" w:cs="Arial MT"/>
                <w:b/>
                <w:w w:val="90"/>
                <w:sz w:val="16"/>
                <w:lang w:val="es-ES"/>
              </w:rPr>
              <w:tab/>
            </w:r>
            <w:r w:rsidRPr="00DF40E5">
              <w:rPr>
                <w:rFonts w:ascii="Arial" w:eastAsia="Arial MT" w:hAnsi="Arial MT" w:cs="Arial MT"/>
                <w:b/>
                <w:w w:val="80"/>
                <w:sz w:val="16"/>
                <w:lang w:val="es-ES"/>
              </w:rPr>
              <w:t>Fin</w:t>
            </w:r>
            <w:r w:rsidRPr="00DF40E5">
              <w:rPr>
                <w:rFonts w:ascii="Arial" w:eastAsia="Arial MT" w:hAnsi="Arial MT" w:cs="Arial MT"/>
                <w:b/>
                <w:spacing w:val="11"/>
                <w:w w:val="80"/>
                <w:sz w:val="16"/>
                <w:lang w:val="es-ES"/>
              </w:rPr>
              <w:t xml:space="preserve"> </w:t>
            </w:r>
            <w:r w:rsidRPr="00DF40E5">
              <w:rPr>
                <w:rFonts w:ascii="Arial" w:eastAsia="Arial MT" w:hAnsi="Arial MT" w:cs="Arial MT"/>
                <w:b/>
                <w:w w:val="80"/>
                <w:sz w:val="16"/>
                <w:lang w:val="es-ES"/>
              </w:rPr>
              <w:t>de</w:t>
            </w:r>
            <w:r w:rsidRPr="00DF40E5">
              <w:rPr>
                <w:rFonts w:ascii="Arial" w:eastAsia="Arial MT" w:hAnsi="Arial MT" w:cs="Arial MT"/>
                <w:b/>
                <w:spacing w:val="11"/>
                <w:w w:val="80"/>
                <w:sz w:val="16"/>
                <w:lang w:val="es-ES"/>
              </w:rPr>
              <w:t xml:space="preserve"> </w:t>
            </w:r>
            <w:r w:rsidRPr="00DF40E5">
              <w:rPr>
                <w:rFonts w:ascii="Arial" w:eastAsia="Arial MT" w:hAnsi="Arial MT" w:cs="Arial MT"/>
                <w:b/>
                <w:w w:val="80"/>
                <w:sz w:val="16"/>
                <w:lang w:val="es-ES"/>
              </w:rPr>
              <w:t>semana</w:t>
            </w:r>
          </w:p>
          <w:p w14:paraId="2B076F36" w14:textId="77777777" w:rsidR="00016C52" w:rsidRPr="00DF40E5" w:rsidRDefault="00016C52" w:rsidP="00016C52">
            <w:pPr>
              <w:tabs>
                <w:tab w:val="left" w:pos="6742"/>
                <w:tab w:val="left" w:pos="7736"/>
                <w:tab w:val="left" w:pos="8965"/>
                <w:tab w:val="left" w:pos="9880"/>
              </w:tabs>
              <w:spacing w:after="0" w:line="133" w:lineRule="exact"/>
              <w:ind w:left="5885"/>
              <w:rPr>
                <w:rFonts w:ascii="Arial" w:eastAsia="Arial MT" w:hAnsi="Arial MT" w:cs="Arial MT"/>
                <w:b/>
                <w:sz w:val="16"/>
                <w:lang w:val="es-ES"/>
              </w:rPr>
            </w:pPr>
          </w:p>
          <w:p w14:paraId="574222F6" w14:textId="77777777" w:rsidR="00016C52" w:rsidRPr="00DF40E5" w:rsidRDefault="00016C52" w:rsidP="00016C52">
            <w:pPr>
              <w:spacing w:after="0" w:line="240" w:lineRule="auto"/>
              <w:rPr>
                <w:rFonts w:ascii="Arial" w:eastAsia="Arial MT" w:hAnsi="Arial MT" w:cs="Arial MT"/>
                <w:b/>
                <w:sz w:val="16"/>
                <w:lang w:val="es-ES"/>
              </w:rPr>
            </w:pPr>
          </w:p>
          <w:p w14:paraId="1F4427FD" w14:textId="77777777" w:rsidR="00016C52" w:rsidRPr="00DF40E5" w:rsidRDefault="00016C52" w:rsidP="00016C52">
            <w:pPr>
              <w:spacing w:before="1" w:after="0" w:line="240" w:lineRule="auto"/>
              <w:ind w:left="304"/>
              <w:rPr>
                <w:rFonts w:ascii="Arial" w:eastAsia="Arial MT" w:hAnsi="Arial MT" w:cs="Arial MT"/>
                <w:b/>
                <w:sz w:val="20"/>
                <w:lang w:val="es-ES"/>
              </w:rPr>
            </w:pPr>
            <w:r w:rsidRPr="00DF40E5">
              <w:rPr>
                <w:rFonts w:ascii="Arial" w:eastAsia="Arial MT" w:hAnsi="Arial MT" w:cs="Arial MT"/>
                <w:b/>
                <w:w w:val="82"/>
                <w:sz w:val="20"/>
                <w:lang w:val="es-ES"/>
              </w:rPr>
              <w:t>1</w:t>
            </w:r>
          </w:p>
          <w:p w14:paraId="14BEC89D" w14:textId="77777777" w:rsidR="00016C52" w:rsidRPr="00DF40E5" w:rsidRDefault="00016C52" w:rsidP="00016C52">
            <w:pPr>
              <w:spacing w:before="10" w:after="0" w:line="240" w:lineRule="auto"/>
              <w:rPr>
                <w:rFonts w:ascii="Arial" w:eastAsia="Arial MT" w:hAnsi="Arial MT" w:cs="Arial MT"/>
                <w:b/>
                <w:sz w:val="18"/>
                <w:lang w:val="es-ES"/>
              </w:rPr>
            </w:pPr>
          </w:p>
          <w:p w14:paraId="7622EF3F" w14:textId="77777777" w:rsidR="00016C52" w:rsidRPr="00DF40E5" w:rsidRDefault="00016C52" w:rsidP="00016C52">
            <w:pPr>
              <w:spacing w:after="0" w:line="240" w:lineRule="auto"/>
              <w:ind w:left="304"/>
              <w:rPr>
                <w:rFonts w:ascii="Arial" w:eastAsia="Arial MT" w:hAnsi="Arial MT" w:cs="Arial MT"/>
                <w:b/>
                <w:sz w:val="20"/>
                <w:lang w:val="es-ES"/>
              </w:rPr>
            </w:pPr>
            <w:r w:rsidRPr="00DF40E5">
              <w:rPr>
                <w:rFonts w:ascii="Arial" w:eastAsia="Arial MT" w:hAnsi="Arial MT" w:cs="Arial MT"/>
                <w:b/>
                <w:w w:val="82"/>
                <w:sz w:val="20"/>
                <w:lang w:val="es-ES"/>
              </w:rPr>
              <w:t>2</w:t>
            </w:r>
          </w:p>
          <w:p w14:paraId="35413747" w14:textId="77777777" w:rsidR="00016C52" w:rsidRPr="00DF40E5" w:rsidRDefault="00016C52" w:rsidP="00016C52">
            <w:pPr>
              <w:spacing w:before="3" w:after="0" w:line="240" w:lineRule="auto"/>
              <w:rPr>
                <w:rFonts w:ascii="Arial" w:eastAsia="Arial MT" w:hAnsi="Arial MT" w:cs="Arial MT"/>
                <w:b/>
                <w:sz w:val="19"/>
                <w:lang w:val="es-ES"/>
              </w:rPr>
            </w:pPr>
          </w:p>
          <w:p w14:paraId="21F26E25" w14:textId="77777777" w:rsidR="00016C52" w:rsidRPr="00DF40E5" w:rsidRDefault="00016C52" w:rsidP="00016C52">
            <w:pPr>
              <w:spacing w:after="0" w:line="240" w:lineRule="auto"/>
              <w:ind w:left="304"/>
              <w:rPr>
                <w:rFonts w:ascii="Arial" w:eastAsia="Arial MT" w:hAnsi="Arial MT" w:cs="Arial MT"/>
                <w:b/>
                <w:sz w:val="20"/>
                <w:lang w:val="es-ES"/>
              </w:rPr>
            </w:pPr>
            <w:r w:rsidRPr="00DF40E5">
              <w:rPr>
                <w:rFonts w:ascii="Arial" w:eastAsia="Arial MT" w:hAnsi="Arial MT" w:cs="Arial MT"/>
                <w:b/>
                <w:w w:val="82"/>
                <w:sz w:val="20"/>
                <w:lang w:val="es-ES"/>
              </w:rPr>
              <w:t>3</w:t>
            </w:r>
          </w:p>
          <w:p w14:paraId="6C7842A0" w14:textId="77777777" w:rsidR="00016C52" w:rsidRPr="00DF40E5" w:rsidRDefault="00016C52" w:rsidP="00016C52">
            <w:pPr>
              <w:spacing w:before="10" w:after="0" w:line="240" w:lineRule="auto"/>
              <w:rPr>
                <w:rFonts w:ascii="Arial" w:eastAsia="Arial MT" w:hAnsi="Arial MT" w:cs="Arial MT"/>
                <w:b/>
                <w:sz w:val="18"/>
                <w:lang w:val="es-ES"/>
              </w:rPr>
            </w:pPr>
          </w:p>
          <w:p w14:paraId="5CA0F560" w14:textId="77777777" w:rsidR="00016C52" w:rsidRPr="00DF40E5" w:rsidRDefault="00016C52" w:rsidP="00016C52">
            <w:pPr>
              <w:spacing w:before="1" w:after="0" w:line="240" w:lineRule="auto"/>
              <w:ind w:left="304"/>
              <w:rPr>
                <w:rFonts w:ascii="Arial" w:eastAsia="Arial MT" w:hAnsi="Arial MT" w:cs="Arial MT"/>
                <w:b/>
                <w:sz w:val="20"/>
                <w:lang w:val="es-ES"/>
              </w:rPr>
            </w:pPr>
            <w:r w:rsidRPr="00DF40E5">
              <w:rPr>
                <w:rFonts w:ascii="Arial" w:eastAsia="Arial MT" w:hAnsi="Arial MT" w:cs="Arial MT"/>
                <w:b/>
                <w:w w:val="82"/>
                <w:sz w:val="20"/>
                <w:lang w:val="es-ES"/>
              </w:rPr>
              <w:t>4</w:t>
            </w:r>
          </w:p>
          <w:p w14:paraId="25F24A74" w14:textId="77777777" w:rsidR="00016C52" w:rsidRPr="00DF40E5" w:rsidRDefault="00016C52" w:rsidP="00016C52">
            <w:pPr>
              <w:spacing w:before="1" w:after="0" w:line="240" w:lineRule="auto"/>
              <w:rPr>
                <w:rFonts w:ascii="Arial" w:eastAsia="Arial MT" w:hAnsi="Arial MT" w:cs="Arial MT"/>
                <w:b/>
                <w:sz w:val="19"/>
                <w:lang w:val="es-ES"/>
              </w:rPr>
            </w:pPr>
          </w:p>
          <w:p w14:paraId="5B1F112A" w14:textId="77777777" w:rsidR="00016C52" w:rsidRPr="00DF40E5" w:rsidRDefault="00016C52" w:rsidP="00016C52">
            <w:pPr>
              <w:spacing w:after="0" w:line="240" w:lineRule="auto"/>
              <w:ind w:left="304"/>
              <w:rPr>
                <w:rFonts w:ascii="Arial" w:eastAsia="Arial MT" w:hAnsi="Arial MT" w:cs="Arial MT"/>
                <w:b/>
                <w:sz w:val="20"/>
                <w:lang w:val="es-ES"/>
              </w:rPr>
            </w:pPr>
            <w:r w:rsidRPr="00DF40E5">
              <w:rPr>
                <w:rFonts w:ascii="Arial" w:eastAsia="Arial MT" w:hAnsi="Arial MT" w:cs="Arial MT"/>
                <w:b/>
                <w:w w:val="82"/>
                <w:sz w:val="20"/>
                <w:lang w:val="es-ES"/>
              </w:rPr>
              <w:t>5</w:t>
            </w:r>
          </w:p>
          <w:p w14:paraId="51E26DF8" w14:textId="77777777" w:rsidR="00016C52" w:rsidRPr="00DF40E5" w:rsidRDefault="00016C52" w:rsidP="00016C52">
            <w:pPr>
              <w:spacing w:before="11" w:after="0" w:line="240" w:lineRule="auto"/>
              <w:rPr>
                <w:rFonts w:ascii="Arial" w:eastAsia="Arial MT" w:hAnsi="Arial MT" w:cs="Arial MT"/>
                <w:b/>
                <w:sz w:val="18"/>
                <w:lang w:val="es-ES"/>
              </w:rPr>
            </w:pPr>
          </w:p>
          <w:p w14:paraId="76A1AAA4" w14:textId="77777777" w:rsidR="00016C52" w:rsidRPr="00DF40E5" w:rsidRDefault="00016C52" w:rsidP="00016C52">
            <w:pPr>
              <w:spacing w:after="0" w:line="240" w:lineRule="auto"/>
              <w:ind w:left="304"/>
              <w:rPr>
                <w:rFonts w:ascii="Arial" w:eastAsia="Arial MT" w:hAnsi="Arial MT" w:cs="Arial MT"/>
                <w:b/>
                <w:sz w:val="20"/>
                <w:lang w:val="es-ES"/>
              </w:rPr>
            </w:pPr>
            <w:r w:rsidRPr="00DF40E5">
              <w:rPr>
                <w:rFonts w:ascii="Arial" w:eastAsia="Arial MT" w:hAnsi="Arial MT" w:cs="Arial MT"/>
                <w:b/>
                <w:w w:val="82"/>
                <w:sz w:val="20"/>
                <w:lang w:val="es-ES"/>
              </w:rPr>
              <w:t>6</w:t>
            </w:r>
          </w:p>
          <w:p w14:paraId="331C56D5" w14:textId="77777777" w:rsidR="00016C52" w:rsidRPr="00DF40E5" w:rsidRDefault="00016C52" w:rsidP="00016C52">
            <w:pPr>
              <w:spacing w:before="1" w:after="0" w:line="240" w:lineRule="auto"/>
              <w:rPr>
                <w:rFonts w:ascii="Arial" w:eastAsia="Arial MT" w:hAnsi="Arial MT" w:cs="Arial MT"/>
                <w:b/>
                <w:sz w:val="19"/>
                <w:lang w:val="es-ES"/>
              </w:rPr>
            </w:pPr>
          </w:p>
          <w:p w14:paraId="613BE997" w14:textId="77777777" w:rsidR="00016C52" w:rsidRPr="00DF40E5" w:rsidRDefault="00016C52" w:rsidP="00016C52">
            <w:pPr>
              <w:spacing w:after="0" w:line="240" w:lineRule="auto"/>
              <w:ind w:left="304"/>
              <w:rPr>
                <w:rFonts w:ascii="Arial" w:eastAsia="Arial MT" w:hAnsi="Arial MT" w:cs="Arial MT"/>
                <w:b/>
                <w:sz w:val="20"/>
                <w:lang w:val="es-ES"/>
              </w:rPr>
            </w:pPr>
            <w:r w:rsidRPr="00DF40E5">
              <w:rPr>
                <w:rFonts w:ascii="Arial" w:eastAsia="Arial MT" w:hAnsi="Arial MT" w:cs="Arial MT"/>
                <w:b/>
                <w:w w:val="82"/>
                <w:sz w:val="20"/>
                <w:lang w:val="es-ES"/>
              </w:rPr>
              <w:t>7</w:t>
            </w:r>
          </w:p>
          <w:p w14:paraId="527D393F" w14:textId="77777777" w:rsidR="00016C52" w:rsidRPr="00DF40E5" w:rsidRDefault="00016C52" w:rsidP="00016C52">
            <w:pPr>
              <w:spacing w:after="0" w:line="240" w:lineRule="auto"/>
              <w:rPr>
                <w:rFonts w:ascii="Arial" w:eastAsia="Arial MT" w:hAnsi="Arial MT" w:cs="Arial MT"/>
                <w:b/>
                <w:sz w:val="19"/>
                <w:lang w:val="es-ES"/>
              </w:rPr>
            </w:pPr>
          </w:p>
          <w:p w14:paraId="2909F53D" w14:textId="77777777" w:rsidR="00016C52" w:rsidRPr="00DF40E5" w:rsidRDefault="00016C52" w:rsidP="00016C52">
            <w:pPr>
              <w:spacing w:before="1" w:after="0" w:line="240" w:lineRule="auto"/>
              <w:ind w:left="304"/>
              <w:rPr>
                <w:rFonts w:ascii="Arial" w:eastAsia="Arial MT" w:hAnsi="Arial MT" w:cs="Arial MT"/>
                <w:b/>
                <w:sz w:val="20"/>
                <w:lang w:val="es-ES"/>
              </w:rPr>
            </w:pPr>
            <w:r w:rsidRPr="00DF40E5">
              <w:rPr>
                <w:rFonts w:ascii="Arial" w:eastAsia="Arial MT" w:hAnsi="Arial MT" w:cs="Arial MT"/>
                <w:b/>
                <w:w w:val="82"/>
                <w:sz w:val="20"/>
                <w:lang w:val="es-ES"/>
              </w:rPr>
              <w:t>8</w:t>
            </w:r>
          </w:p>
          <w:p w14:paraId="7E11E658" w14:textId="77777777" w:rsidR="00016C52" w:rsidRPr="00DF40E5" w:rsidRDefault="00016C52" w:rsidP="00016C52">
            <w:pPr>
              <w:spacing w:before="6" w:after="0" w:line="240" w:lineRule="auto"/>
              <w:rPr>
                <w:rFonts w:ascii="Arial" w:eastAsia="Arial MT" w:hAnsi="Arial MT" w:cs="Arial MT"/>
                <w:b/>
                <w:sz w:val="19"/>
                <w:lang w:val="es-ES"/>
              </w:rPr>
            </w:pPr>
          </w:p>
          <w:p w14:paraId="0FBEBF39" w14:textId="77777777" w:rsidR="00016C52" w:rsidRPr="00DF40E5" w:rsidRDefault="00016C52" w:rsidP="00016C52">
            <w:pPr>
              <w:spacing w:after="0" w:line="240" w:lineRule="auto"/>
              <w:ind w:left="304"/>
              <w:rPr>
                <w:rFonts w:ascii="Arial" w:eastAsia="Arial MT" w:hAnsi="Arial MT" w:cs="Arial MT"/>
                <w:b/>
                <w:sz w:val="20"/>
                <w:lang w:val="es-ES"/>
              </w:rPr>
            </w:pPr>
            <w:r w:rsidRPr="00DF40E5">
              <w:rPr>
                <w:rFonts w:ascii="Arial" w:eastAsia="Arial MT" w:hAnsi="Arial MT" w:cs="Arial MT"/>
                <w:b/>
                <w:w w:val="82"/>
                <w:sz w:val="20"/>
                <w:lang w:val="es-ES"/>
              </w:rPr>
              <w:t>9</w:t>
            </w:r>
          </w:p>
          <w:p w14:paraId="23BAADEC" w14:textId="77777777" w:rsidR="00016C52" w:rsidRPr="00DF40E5" w:rsidRDefault="00016C52" w:rsidP="00016C52">
            <w:pPr>
              <w:spacing w:before="10" w:after="0" w:line="240" w:lineRule="auto"/>
              <w:rPr>
                <w:rFonts w:ascii="Arial" w:eastAsia="Arial MT" w:hAnsi="Arial MT" w:cs="Arial MT"/>
                <w:b/>
                <w:sz w:val="18"/>
                <w:lang w:val="es-ES"/>
              </w:rPr>
            </w:pPr>
          </w:p>
          <w:p w14:paraId="4BAF03C3" w14:textId="77777777" w:rsidR="00016C52" w:rsidRPr="00DF40E5" w:rsidRDefault="00016C52" w:rsidP="00016C52">
            <w:pPr>
              <w:spacing w:before="1" w:after="0" w:line="240" w:lineRule="auto"/>
              <w:ind w:left="246"/>
              <w:rPr>
                <w:rFonts w:ascii="Arial" w:eastAsia="Arial MT" w:hAnsi="Arial MT" w:cs="Arial MT"/>
                <w:b/>
                <w:sz w:val="20"/>
                <w:lang w:val="es-ES"/>
              </w:rPr>
            </w:pPr>
            <w:r w:rsidRPr="00DF40E5">
              <w:rPr>
                <w:rFonts w:ascii="Arial" w:eastAsia="Arial MT" w:hAnsi="Arial MT" w:cs="Arial MT"/>
                <w:b/>
                <w:w w:val="90"/>
                <w:sz w:val="20"/>
                <w:lang w:val="es-ES"/>
              </w:rPr>
              <w:t>10</w:t>
            </w:r>
          </w:p>
        </w:tc>
      </w:tr>
      <w:tr w:rsidR="00016C52" w:rsidRPr="00DF40E5" w14:paraId="105C1F9D" w14:textId="77777777" w:rsidTr="00286C51">
        <w:trPr>
          <w:trHeight w:val="508"/>
        </w:trPr>
        <w:tc>
          <w:tcPr>
            <w:tcW w:w="1132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B5DA0DB" w14:textId="77777777" w:rsidR="00286C51" w:rsidRDefault="00286C51" w:rsidP="00286C51">
            <w:pPr>
              <w:tabs>
                <w:tab w:val="left" w:pos="5200"/>
              </w:tabs>
              <w:spacing w:before="158" w:after="0" w:line="240" w:lineRule="auto"/>
              <w:ind w:left="72"/>
              <w:rPr>
                <w:rFonts w:ascii="Arial MT" w:eastAsia="Arial MT" w:hAnsi="Arial MT" w:cs="Arial MT"/>
                <w:w w:val="80"/>
                <w:sz w:val="18"/>
                <w:lang w:val="es-ES"/>
              </w:rPr>
            </w:pP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Código</w:t>
            </w:r>
            <w:r w:rsidRPr="00DF40E5">
              <w:rPr>
                <w:rFonts w:ascii="Arial MT" w:eastAsia="Arial MT" w:hAnsi="Arial MT" w:cs="Arial MT"/>
                <w:spacing w:val="5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que</w:t>
            </w:r>
            <w:r w:rsidRPr="00DF40E5">
              <w:rPr>
                <w:rFonts w:ascii="Arial MT" w:eastAsia="Arial MT" w:hAnsi="Arial MT" w:cs="Arial MT"/>
                <w:spacing w:val="5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la</w:t>
            </w:r>
            <w:r w:rsidRPr="00DF40E5">
              <w:rPr>
                <w:rFonts w:ascii="Arial MT" w:eastAsia="Arial MT" w:hAnsi="Arial MT" w:cs="Arial MT"/>
                <w:spacing w:val="5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registro</w:t>
            </w:r>
            <w:r w:rsidRPr="00DF40E5">
              <w:rPr>
                <w:rFonts w:ascii="Arial MT" w:eastAsia="Arial MT" w:hAnsi="Arial MT" w:cs="Arial MT"/>
                <w:spacing w:val="5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en</w:t>
            </w:r>
            <w:r w:rsidRPr="00DF40E5">
              <w:rPr>
                <w:rFonts w:ascii="Arial MT" w:eastAsia="Arial MT" w:hAnsi="Arial MT" w:cs="Arial MT"/>
                <w:spacing w:val="5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el</w:t>
            </w:r>
            <w:r w:rsidRPr="00DF40E5">
              <w:rPr>
                <w:rFonts w:ascii="Arial MT" w:eastAsia="Arial MT" w:hAnsi="Arial MT" w:cs="Arial MT"/>
                <w:spacing w:val="5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Sistema</w:t>
            </w:r>
            <w:r w:rsidRPr="00DF40E5">
              <w:rPr>
                <w:rFonts w:ascii="Arial MT" w:eastAsia="Arial MT" w:hAnsi="Arial MT" w:cs="Arial MT"/>
                <w:spacing w:val="5"/>
                <w:w w:val="80"/>
                <w:sz w:val="18"/>
                <w:lang w:val="es-ES"/>
              </w:rPr>
              <w:t xml:space="preserve"> </w:t>
            </w:r>
            <w:r w:rsidRPr="00DF40E5">
              <w:rPr>
                <w:rFonts w:ascii="Arial MT" w:eastAsia="Arial MT" w:hAnsi="Arial MT" w:cs="Arial MT"/>
                <w:w w:val="80"/>
                <w:sz w:val="18"/>
                <w:lang w:val="es-ES"/>
              </w:rPr>
              <w:t>Nacional</w:t>
            </w:r>
            <w:r>
              <w:rPr>
                <w:rFonts w:ascii="Arial MT" w:eastAsia="Arial MT" w:hAnsi="Arial MT" w:cs="Arial MT"/>
                <w:w w:val="80"/>
                <w:sz w:val="18"/>
                <w:lang w:val="es-ES"/>
              </w:rPr>
              <w:t xml:space="preserve">:  </w:t>
            </w:r>
          </w:p>
          <w:p w14:paraId="6EBAD3CC" w14:textId="44CFD783" w:rsidR="00016C52" w:rsidRPr="00DF40E5" w:rsidRDefault="00016C52" w:rsidP="00016C52">
            <w:pPr>
              <w:tabs>
                <w:tab w:val="left" w:pos="5200"/>
              </w:tabs>
              <w:spacing w:before="158" w:after="0" w:line="240" w:lineRule="auto"/>
              <w:ind w:left="72"/>
              <w:rPr>
                <w:rFonts w:ascii="Arial MT" w:eastAsia="Arial MT" w:hAnsi="Arial MT" w:cs="Arial MT"/>
                <w:sz w:val="18"/>
                <w:lang w:val="es-ES"/>
              </w:rPr>
            </w:pPr>
          </w:p>
        </w:tc>
      </w:tr>
      <w:tr w:rsidR="00286C51" w:rsidRPr="00DF40E5" w14:paraId="42A13335" w14:textId="77777777" w:rsidTr="00286C51">
        <w:trPr>
          <w:trHeight w:val="506"/>
        </w:trPr>
        <w:tc>
          <w:tcPr>
            <w:tcW w:w="1132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1632F3B" w14:textId="77777777" w:rsidR="00286C51" w:rsidRDefault="00286C51" w:rsidP="00286C51">
            <w:pPr>
              <w:tabs>
                <w:tab w:val="left" w:pos="5200"/>
              </w:tabs>
              <w:spacing w:before="158" w:after="0" w:line="240" w:lineRule="auto"/>
              <w:ind w:left="72"/>
              <w:rPr>
                <w:rFonts w:ascii="Arial MT" w:eastAsia="Arial MT" w:hAnsi="Arial MT" w:cs="Arial MT"/>
                <w:w w:val="80"/>
                <w:sz w:val="18"/>
                <w:lang w:val="es-ES"/>
              </w:rPr>
            </w:pPr>
            <w:r>
              <w:rPr>
                <w:rFonts w:ascii="Arial MT" w:eastAsia="Arial MT" w:hAnsi="Arial MT" w:cs="Arial MT"/>
                <w:w w:val="80"/>
                <w:sz w:val="18"/>
                <w:lang w:val="es-ES"/>
              </w:rPr>
              <w:t>Nombre del Director:</w:t>
            </w:r>
          </w:p>
          <w:p w14:paraId="17EB8D87" w14:textId="77777777" w:rsidR="00286C51" w:rsidRPr="00DF40E5" w:rsidRDefault="00286C51" w:rsidP="00286C51">
            <w:pPr>
              <w:tabs>
                <w:tab w:val="left" w:pos="5200"/>
              </w:tabs>
              <w:spacing w:before="158" w:after="0" w:line="240" w:lineRule="auto"/>
              <w:ind w:left="72"/>
              <w:rPr>
                <w:rFonts w:ascii="Arial MT" w:eastAsia="Arial MT" w:hAnsi="Arial MT" w:cs="Arial MT"/>
                <w:w w:val="80"/>
                <w:sz w:val="18"/>
                <w:lang w:val="es-ES"/>
              </w:rPr>
            </w:pPr>
          </w:p>
        </w:tc>
      </w:tr>
      <w:tr w:rsidR="00286C51" w:rsidRPr="00DF40E5" w14:paraId="527970DC" w14:textId="77777777" w:rsidTr="00016C52">
        <w:trPr>
          <w:trHeight w:val="506"/>
        </w:trPr>
        <w:tc>
          <w:tcPr>
            <w:tcW w:w="11325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45311A" w14:textId="084A80D9" w:rsidR="00286C51" w:rsidRPr="00DF40E5" w:rsidRDefault="00286C51" w:rsidP="00286C51">
            <w:pPr>
              <w:tabs>
                <w:tab w:val="left" w:pos="5200"/>
              </w:tabs>
              <w:spacing w:before="158" w:after="0" w:line="240" w:lineRule="auto"/>
              <w:ind w:left="72"/>
              <w:rPr>
                <w:rFonts w:ascii="Arial MT" w:eastAsia="Arial MT" w:hAnsi="Arial MT" w:cs="Arial MT"/>
                <w:w w:val="80"/>
                <w:sz w:val="18"/>
                <w:lang w:val="es-ES"/>
              </w:rPr>
            </w:pPr>
            <w:r>
              <w:rPr>
                <w:rFonts w:ascii="Arial MT" w:eastAsia="Arial MT" w:hAnsi="Arial MT" w:cs="Arial MT"/>
                <w:w w:val="80"/>
                <w:sz w:val="18"/>
                <w:lang w:val="es-ES"/>
              </w:rPr>
              <w:t>Nombre del representante legal:</w:t>
            </w:r>
          </w:p>
        </w:tc>
      </w:tr>
    </w:tbl>
    <w:p w14:paraId="44F485D0" w14:textId="73BE6768" w:rsidR="00016C52" w:rsidRDefault="00016C52" w:rsidP="00DF40E5">
      <w:pPr>
        <w:widowControl w:val="0"/>
        <w:autoSpaceDE w:val="0"/>
        <w:autoSpaceDN w:val="0"/>
        <w:spacing w:before="10" w:after="0" w:line="240" w:lineRule="auto"/>
        <w:rPr>
          <w:rFonts w:ascii="Arial" w:eastAsia="Arial MT" w:hAnsi="Arial MT" w:cs="Arial MT"/>
          <w:b/>
          <w:sz w:val="7"/>
          <w:szCs w:val="2"/>
          <w:lang w:val="es-ES" w:eastAsia="en-US"/>
        </w:rPr>
      </w:pPr>
    </w:p>
    <w:p w14:paraId="6A9201BB" w14:textId="77777777" w:rsidR="00016C52" w:rsidRDefault="00016C52" w:rsidP="00DF40E5">
      <w:pPr>
        <w:widowControl w:val="0"/>
        <w:autoSpaceDE w:val="0"/>
        <w:autoSpaceDN w:val="0"/>
        <w:spacing w:before="10" w:after="0" w:line="240" w:lineRule="auto"/>
        <w:rPr>
          <w:rFonts w:ascii="Arial" w:eastAsia="Arial MT" w:hAnsi="Arial MT" w:cs="Arial MT"/>
          <w:b/>
          <w:sz w:val="7"/>
          <w:szCs w:val="2"/>
          <w:lang w:val="es-ES" w:eastAsia="en-US"/>
        </w:rPr>
      </w:pPr>
    </w:p>
    <w:p w14:paraId="3DD0C7A1" w14:textId="77777777" w:rsidR="00D419EC" w:rsidRPr="00D419EC" w:rsidRDefault="00D419EC" w:rsidP="00D419EC">
      <w:pPr>
        <w:rPr>
          <w:rFonts w:ascii="Arial" w:eastAsia="Arial MT" w:hAnsi="Arial MT" w:cs="Arial MT"/>
          <w:sz w:val="7"/>
          <w:szCs w:val="2"/>
          <w:lang w:val="es-ES" w:eastAsia="en-US"/>
        </w:rPr>
      </w:pPr>
    </w:p>
    <w:p w14:paraId="18E8DFC9" w14:textId="3DFC6C5D" w:rsidR="00D419EC" w:rsidRPr="00D419EC" w:rsidRDefault="00D419EC" w:rsidP="00D419EC">
      <w:pPr>
        <w:tabs>
          <w:tab w:val="left" w:pos="4560"/>
        </w:tabs>
        <w:rPr>
          <w:rFonts w:ascii="Arial" w:eastAsia="Arial MT" w:hAnsi="Arial MT" w:cs="Arial MT"/>
          <w:sz w:val="7"/>
          <w:szCs w:val="2"/>
          <w:lang w:val="es-ES" w:eastAsia="en-US"/>
        </w:rPr>
      </w:pPr>
      <w:r>
        <w:rPr>
          <w:rFonts w:ascii="Arial" w:eastAsia="Arial MT" w:hAnsi="Arial MT" w:cs="Arial MT"/>
          <w:sz w:val="7"/>
          <w:szCs w:val="2"/>
          <w:lang w:val="es-ES" w:eastAsia="en-US"/>
        </w:rPr>
        <w:tab/>
      </w:r>
    </w:p>
    <w:p w14:paraId="34033BE7" w14:textId="77777777" w:rsidR="00D419EC" w:rsidRPr="00D419EC" w:rsidRDefault="00D419EC" w:rsidP="00D419EC">
      <w:pPr>
        <w:rPr>
          <w:rFonts w:ascii="Arial" w:eastAsia="Arial MT" w:hAnsi="Arial MT" w:cs="Arial MT"/>
          <w:sz w:val="7"/>
          <w:szCs w:val="2"/>
          <w:lang w:val="es-ES" w:eastAsia="en-US"/>
        </w:rPr>
      </w:pPr>
    </w:p>
    <w:p w14:paraId="5F2F8F73" w14:textId="77777777" w:rsidR="00D419EC" w:rsidRPr="00D419EC" w:rsidRDefault="00D419EC" w:rsidP="00D419EC">
      <w:pPr>
        <w:rPr>
          <w:rFonts w:ascii="Arial" w:eastAsia="Arial MT" w:hAnsi="Arial MT" w:cs="Arial MT"/>
          <w:sz w:val="7"/>
          <w:szCs w:val="2"/>
          <w:lang w:val="es-ES" w:eastAsia="en-US"/>
        </w:rPr>
      </w:pPr>
    </w:p>
    <w:p w14:paraId="7A44D716" w14:textId="77777777" w:rsidR="00D419EC" w:rsidRPr="00D419EC" w:rsidRDefault="00D419EC" w:rsidP="00D419EC">
      <w:pPr>
        <w:rPr>
          <w:rFonts w:ascii="Arial" w:eastAsia="Arial MT" w:hAnsi="Arial MT" w:cs="Arial MT"/>
          <w:sz w:val="7"/>
          <w:szCs w:val="2"/>
          <w:lang w:val="es-ES" w:eastAsia="en-US"/>
        </w:rPr>
      </w:pPr>
    </w:p>
    <w:p w14:paraId="6860817C" w14:textId="5E763E66" w:rsidR="00DF40E5" w:rsidRPr="00DF40E5" w:rsidRDefault="00DF40E5" w:rsidP="00D07C59">
      <w:pPr>
        <w:widowControl w:val="0"/>
        <w:autoSpaceDE w:val="0"/>
        <w:autoSpaceDN w:val="0"/>
        <w:spacing w:before="5" w:after="0" w:line="240" w:lineRule="auto"/>
        <w:rPr>
          <w:rFonts w:ascii="Arial" w:eastAsia="Arial MT" w:hAnsi="Arial MT" w:cs="Arial MT"/>
          <w:sz w:val="20"/>
          <w:szCs w:val="2"/>
          <w:lang w:val="es-ES" w:eastAsia="en-US"/>
        </w:rPr>
      </w:pPr>
      <w:r w:rsidRPr="00DF40E5">
        <w:rPr>
          <w:rFonts w:ascii="Arial" w:eastAsia="Arial MT" w:hAnsi="Arial MT" w:cs="Arial MT"/>
          <w:noProof/>
          <w:sz w:val="20"/>
          <w:szCs w:val="2"/>
          <w:lang w:val="es-ES" w:eastAsia="en-US"/>
        </w:rPr>
        <mc:AlternateContent>
          <mc:Choice Requires="wpg">
            <w:drawing>
              <wp:inline distT="0" distB="0" distL="0" distR="0" wp14:anchorId="18CE8727" wp14:editId="0FAE30F9">
                <wp:extent cx="6907877" cy="4139738"/>
                <wp:effectExtent l="0" t="0" r="26670" b="13335"/>
                <wp:docPr id="130" name="Grupo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07877" cy="4139738"/>
                          <a:chOff x="7" y="7"/>
                          <a:chExt cx="11114" cy="2918"/>
                        </a:xfrm>
                      </wpg:grpSpPr>
                      <wps:wsp>
                        <wps:cNvPr id="131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7" y="7"/>
                            <a:ext cx="11114" cy="2918"/>
                          </a:xfrm>
                          <a:prstGeom prst="rect">
                            <a:avLst/>
                          </a:prstGeom>
                          <a:solidFill>
                            <a:srgbClr val="C6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7" y="7"/>
                            <a:ext cx="11114" cy="2918"/>
                          </a:xfrm>
                          <a:prstGeom prst="rect">
                            <a:avLst/>
                          </a:prstGeom>
                          <a:noFill/>
                          <a:ln w="1004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3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0" y="2482"/>
                            <a:ext cx="439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6" name="Text Box 133"/>
                        <wps:cNvSpPr txBox="1">
                          <a:spLocks noChangeArrowheads="1"/>
                        </wps:cNvSpPr>
                        <wps:spPr bwMode="auto">
                          <a:xfrm>
                            <a:off x="107" y="28"/>
                            <a:ext cx="10994" cy="2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B9B47A" w14:textId="77777777" w:rsidR="00DF40E5" w:rsidRPr="001338BF" w:rsidRDefault="00DF40E5" w:rsidP="00DF40E5">
                              <w:pPr>
                                <w:spacing w:line="244" w:lineRule="auto"/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</w:pP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Solicito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5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iniciar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el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7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proceso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5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de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recertificación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15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de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la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5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implementación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5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del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15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Proyecto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Educativo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5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Institucional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5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PEI,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8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a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5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la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Dirección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General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5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de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Acreditación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5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y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1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Certificación,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3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DIGEACE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2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para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1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dar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4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cumplimiento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2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a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1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lo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2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que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1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establece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2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los Acuerdos Ministeriales 831-2023 y 832-2023 con fecha de emisión 8 de marzo de 2023.</w:t>
                              </w:r>
                            </w:p>
                            <w:p w14:paraId="3F4D73E1" w14:textId="77777777" w:rsidR="00DF40E5" w:rsidRPr="001338BF" w:rsidRDefault="00DF40E5" w:rsidP="00DF40E5">
                              <w:pPr>
                                <w:spacing w:line="244" w:lineRule="auto"/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</w:pPr>
                            </w:p>
                            <w:p w14:paraId="19634420" w14:textId="43DE214E" w:rsidR="00DF40E5" w:rsidRPr="001338BF" w:rsidRDefault="00DF40E5" w:rsidP="00DF40E5">
                              <w:pPr>
                                <w:spacing w:line="244" w:lineRule="auto"/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</w:pP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Estoy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5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informado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5D77C2"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que,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5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al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7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cumplir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con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los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8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requisitos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establecidos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8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por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7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la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DIGEACE,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recibiré: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7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resolución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7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de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ampliación de la certificación por la implementación del Proyecto Educativo Institucional, PEI;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5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asimismo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3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acepto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2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participar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5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en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3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este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4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proceso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2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y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10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asumo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3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voluntariamente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3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los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3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siguientes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4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compromisos:</w:t>
                              </w:r>
                            </w:p>
                            <w:p w14:paraId="10393ABF" w14:textId="77777777" w:rsidR="00DF40E5" w:rsidRPr="001338BF" w:rsidRDefault="00DF40E5" w:rsidP="00DF40E5">
                              <w:pPr>
                                <w:widowControl w:val="0"/>
                                <w:numPr>
                                  <w:ilvl w:val="0"/>
                                  <w:numId w:val="41"/>
                                </w:numPr>
                                <w:tabs>
                                  <w:tab w:val="left" w:pos="341"/>
                                </w:tabs>
                                <w:autoSpaceDE w:val="0"/>
                                <w:autoSpaceDN w:val="0"/>
                                <w:spacing w:before="65" w:after="0" w:line="240" w:lineRule="auto"/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</w:pP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Llenar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formulario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5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de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solicitud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5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con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5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los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datos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5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actualizados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5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de mi institución educativa de cursos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8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libres.</w:t>
                              </w:r>
                            </w:p>
                            <w:p w14:paraId="7E8F70EC" w14:textId="77777777" w:rsidR="00DF40E5" w:rsidRPr="001338BF" w:rsidRDefault="00DF40E5" w:rsidP="00DF40E5">
                              <w:pPr>
                                <w:widowControl w:val="0"/>
                                <w:numPr>
                                  <w:ilvl w:val="0"/>
                                  <w:numId w:val="41"/>
                                </w:numPr>
                                <w:tabs>
                                  <w:tab w:val="left" w:pos="341"/>
                                </w:tabs>
                                <w:autoSpaceDE w:val="0"/>
                                <w:autoSpaceDN w:val="0"/>
                                <w:spacing w:before="6" w:after="0" w:line="247" w:lineRule="auto"/>
                                <w:ind w:left="332" w:right="450" w:hanging="323"/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</w:pP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Tener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un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desempeño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responsable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y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comprometido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como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representante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legal,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9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acepto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completar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y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mejorar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8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el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7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Proyecto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1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90"/>
                                  <w:sz w:val="24"/>
                                  <w:szCs w:val="24"/>
                                </w:rPr>
                                <w:t>Educativo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-7"/>
                                  <w:w w:val="9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90"/>
                                  <w:sz w:val="24"/>
                                  <w:szCs w:val="24"/>
                                </w:rPr>
                                <w:t>Institucional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-7"/>
                                  <w:w w:val="9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90"/>
                                  <w:sz w:val="24"/>
                                  <w:szCs w:val="24"/>
                                </w:rPr>
                                <w:t>PEI.</w:t>
                              </w:r>
                            </w:p>
                            <w:p w14:paraId="5FEC0F22" w14:textId="77777777" w:rsidR="00DF40E5" w:rsidRPr="001338BF" w:rsidRDefault="00DF40E5" w:rsidP="00DF40E5">
                              <w:pPr>
                                <w:widowControl w:val="0"/>
                                <w:numPr>
                                  <w:ilvl w:val="0"/>
                                  <w:numId w:val="41"/>
                                </w:numPr>
                                <w:tabs>
                                  <w:tab w:val="left" w:pos="341"/>
                                </w:tabs>
                                <w:autoSpaceDE w:val="0"/>
                                <w:autoSpaceDN w:val="0"/>
                                <w:spacing w:after="0" w:line="229" w:lineRule="exact"/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</w:pP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Entregar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y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cumplir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5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con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los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requisitos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establecidos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7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en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las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fechas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7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solicitadas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por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DIGEACE.</w:t>
                              </w:r>
                            </w:p>
                            <w:p w14:paraId="7E0D7FDD" w14:textId="71F0E3AA" w:rsidR="00DF40E5" w:rsidRPr="001338BF" w:rsidRDefault="00DF40E5" w:rsidP="00DF40E5">
                              <w:pPr>
                                <w:widowControl w:val="0"/>
                                <w:numPr>
                                  <w:ilvl w:val="0"/>
                                  <w:numId w:val="41"/>
                                </w:numPr>
                                <w:tabs>
                                  <w:tab w:val="left" w:pos="341"/>
                                </w:tabs>
                                <w:autoSpaceDE w:val="0"/>
                                <w:autoSpaceDN w:val="0"/>
                                <w:spacing w:before="5" w:after="0" w:line="240" w:lineRule="auto"/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</w:pP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Mantener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7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comunicación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con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6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el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7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analista asignado de</w:t>
                              </w:r>
                              <w:r w:rsidRPr="001338BF">
                                <w:rPr>
                                  <w:rFonts w:ascii="Arial" w:hAnsi="Arial" w:cs="Arial"/>
                                  <w:spacing w:val="7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5D77C2"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DIGEACE.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7" name="Text Box 134"/>
                        <wps:cNvSpPr txBox="1">
                          <a:spLocks noChangeArrowheads="1"/>
                        </wps:cNvSpPr>
                        <wps:spPr bwMode="auto">
                          <a:xfrm>
                            <a:off x="841" y="2489"/>
                            <a:ext cx="4042" cy="3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EF2C6E" w14:textId="77777777" w:rsidR="00DF40E5" w:rsidRPr="001338BF" w:rsidRDefault="00DF40E5" w:rsidP="00DF40E5">
                              <w:pPr>
                                <w:spacing w:line="207" w:lineRule="exact"/>
                                <w:rPr>
                                  <w:rFonts w:ascii="Arial" w:hAnsi="Arial" w:cs="Arial"/>
                                  <w:b/>
                                  <w:bCs/>
                                  <w:w w:val="80"/>
                                  <w:sz w:val="24"/>
                                  <w:szCs w:val="24"/>
                                </w:rPr>
                              </w:pPr>
                              <w:r w:rsidRPr="001338BF">
                                <w:rPr>
                                  <w:rFonts w:ascii="Arial" w:hAnsi="Arial" w:cs="Arial"/>
                                  <w:b/>
                                  <w:bCs/>
                                  <w:w w:val="80"/>
                                  <w:sz w:val="24"/>
                                  <w:szCs w:val="24"/>
                                </w:rPr>
                                <w:t>Acepto los compromisos antes descritos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8" name="Text Box 135"/>
                        <wps:cNvSpPr txBox="1">
                          <a:spLocks noChangeArrowheads="1"/>
                        </wps:cNvSpPr>
                        <wps:spPr bwMode="auto">
                          <a:xfrm>
                            <a:off x="5981" y="2421"/>
                            <a:ext cx="1720" cy="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886E94" w14:textId="77777777" w:rsidR="00DF40E5" w:rsidRPr="001338BF" w:rsidRDefault="00DF40E5" w:rsidP="00DF40E5">
                              <w:pPr>
                                <w:spacing w:line="230" w:lineRule="exact"/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</w:pPr>
                              <w:r w:rsidRPr="001338BF">
                                <w:rPr>
                                  <w:rFonts w:ascii="Arial" w:hAnsi="Arial" w:cs="Arial"/>
                                  <w:w w:val="80"/>
                                  <w:sz w:val="24"/>
                                  <w:szCs w:val="24"/>
                                </w:rPr>
                                <w:t>Guatemala,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9" name="Text Box 136"/>
                        <wps:cNvSpPr txBox="1">
                          <a:spLocks noChangeArrowheads="1"/>
                        </wps:cNvSpPr>
                        <wps:spPr bwMode="auto">
                          <a:xfrm>
                            <a:off x="8208" y="2421"/>
                            <a:ext cx="443" cy="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06C57D" w14:textId="77777777" w:rsidR="00DF40E5" w:rsidRPr="001338BF" w:rsidRDefault="00DF40E5" w:rsidP="00DF40E5">
                              <w:pPr>
                                <w:spacing w:line="230" w:lineRule="exact"/>
                                <w:rPr>
                                  <w:rFonts w:ascii="Arial"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1338BF">
                                <w:rPr>
                                  <w:rFonts w:ascii="Arial"/>
                                  <w:bCs/>
                                  <w:w w:val="85"/>
                                  <w:sz w:val="24"/>
                                  <w:szCs w:val="24"/>
                                </w:rPr>
                                <w:t>de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0" name="Text Box 137"/>
                        <wps:cNvSpPr txBox="1">
                          <a:spLocks noChangeArrowheads="1"/>
                        </wps:cNvSpPr>
                        <wps:spPr bwMode="auto">
                          <a:xfrm>
                            <a:off x="10008" y="2421"/>
                            <a:ext cx="998" cy="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D2F5D8" w14:textId="77777777" w:rsidR="00DF40E5" w:rsidRPr="001338BF" w:rsidRDefault="00DF40E5" w:rsidP="00DF40E5">
                              <w:pPr>
                                <w:tabs>
                                  <w:tab w:val="left" w:pos="977"/>
                                </w:tabs>
                                <w:spacing w:line="230" w:lineRule="exact"/>
                                <w:rPr>
                                  <w:rFonts w:ascii="Arial"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1338BF">
                                <w:rPr>
                                  <w:rFonts w:ascii="Arial"/>
                                  <w:bCs/>
                                  <w:w w:val="80"/>
                                  <w:sz w:val="24"/>
                                  <w:szCs w:val="24"/>
                                </w:rPr>
                                <w:t>del</w:t>
                              </w:r>
                              <w:r w:rsidRPr="001338BF">
                                <w:rPr>
                                  <w:rFonts w:ascii="Arial"/>
                                  <w:bCs/>
                                  <w:spacing w:val="5"/>
                                  <w:w w:val="8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/>
                                  <w:bCs/>
                                  <w:w w:val="80"/>
                                  <w:sz w:val="24"/>
                                  <w:szCs w:val="24"/>
                                </w:rPr>
                                <w:t>202</w:t>
                              </w:r>
                              <w:r w:rsidRPr="001338BF">
                                <w:rPr>
                                  <w:rFonts w:ascii="Arial"/>
                                  <w:bCs/>
                                  <w:spacing w:val="-29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/>
                                  <w:bCs/>
                                  <w:w w:val="82"/>
                                  <w:sz w:val="24"/>
                                  <w:szCs w:val="24"/>
                                  <w:u w:val="single"/>
                                </w:rPr>
                                <w:t xml:space="preserve"> </w:t>
                              </w:r>
                              <w:r w:rsidRPr="001338BF">
                                <w:rPr>
                                  <w:rFonts w:ascii="Arial"/>
                                  <w:bCs/>
                                  <w:sz w:val="24"/>
                                  <w:szCs w:val="24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8CE8727" id="Grupo 130" o:spid="_x0000_s1029" style="width:543.95pt;height:325.95pt;mso-position-horizontal-relative:char;mso-position-vertical-relative:line" coordorigin="7,7" coordsize="11114,29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">
                <v:rect id="Rectangle 128" o:spid="_x0000_s1030" style="position:absolute;left:7;top:7;width:11114;height:29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" fillcolor="#c6d9f0" stroked="f"/>
                <v:rect id="Rectangle 129" o:spid="_x0000_s1031" style="position:absolute;left:7;top:7;width:11114;height:29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" filled="f" strokeweight=".27906mm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0" o:spid="_x0000_s1032" type="#_x0000_t75" style="position:absolute;left:340;top:2482;width:439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">
                  <v:imagedata r:id="rId29" o:title=""/>
                </v:shape>
                <v:shape id="Text Box 133" o:spid="_x0000_s1033" type="#_x0000_t202" style="position:absolute;left:107;top:28;width:10994;height:23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" filled="f" stroked="f">
                  <v:textbox inset="0,0,0,0">
                    <w:txbxContent>
                      <w:p w14:paraId="10B9B47A" w14:textId="77777777" w:rsidR="00DF40E5" w:rsidRPr="001338BF" w:rsidRDefault="00DF40E5" w:rsidP="00DF40E5">
                        <w:pPr>
                          <w:spacing w:line="244" w:lineRule="auto"/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</w:pP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Solicito</w:t>
                        </w:r>
                        <w:r w:rsidRPr="001338BF">
                          <w:rPr>
                            <w:rFonts w:ascii="Arial" w:hAnsi="Arial" w:cs="Arial"/>
                            <w:spacing w:val="5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iniciar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el</w:t>
                        </w:r>
                        <w:r w:rsidRPr="001338BF">
                          <w:rPr>
                            <w:rFonts w:ascii="Arial" w:hAnsi="Arial" w:cs="Arial"/>
                            <w:spacing w:val="7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proceso</w:t>
                        </w:r>
                        <w:r w:rsidRPr="001338BF">
                          <w:rPr>
                            <w:rFonts w:ascii="Arial" w:hAnsi="Arial" w:cs="Arial"/>
                            <w:spacing w:val="5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de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recertificación</w:t>
                        </w:r>
                        <w:r w:rsidRPr="001338BF">
                          <w:rPr>
                            <w:rFonts w:ascii="Arial" w:hAnsi="Arial" w:cs="Arial"/>
                            <w:spacing w:val="15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de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la</w:t>
                        </w:r>
                        <w:r w:rsidRPr="001338BF">
                          <w:rPr>
                            <w:rFonts w:ascii="Arial" w:hAnsi="Arial" w:cs="Arial"/>
                            <w:spacing w:val="5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implementación</w:t>
                        </w:r>
                        <w:r w:rsidRPr="001338BF">
                          <w:rPr>
                            <w:rFonts w:ascii="Arial" w:hAnsi="Arial" w:cs="Arial"/>
                            <w:spacing w:val="5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del</w:t>
                        </w:r>
                        <w:r w:rsidRPr="001338BF">
                          <w:rPr>
                            <w:rFonts w:ascii="Arial" w:hAnsi="Arial" w:cs="Arial"/>
                            <w:spacing w:val="15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Proyecto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Educativo</w:t>
                        </w:r>
                        <w:r w:rsidRPr="001338BF">
                          <w:rPr>
                            <w:rFonts w:ascii="Arial" w:hAnsi="Arial" w:cs="Arial"/>
                            <w:spacing w:val="5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Institucional</w:t>
                        </w:r>
                        <w:r w:rsidRPr="001338BF">
                          <w:rPr>
                            <w:rFonts w:ascii="Arial" w:hAnsi="Arial" w:cs="Arial"/>
                            <w:spacing w:val="5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PEI,</w:t>
                        </w:r>
                        <w:r w:rsidRPr="001338BF">
                          <w:rPr>
                            <w:rFonts w:ascii="Arial" w:hAnsi="Arial" w:cs="Arial"/>
                            <w:spacing w:val="8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a</w:t>
                        </w:r>
                        <w:r w:rsidRPr="001338BF">
                          <w:rPr>
                            <w:rFonts w:ascii="Arial" w:hAnsi="Arial" w:cs="Arial"/>
                            <w:spacing w:val="5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la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Dirección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General</w:t>
                        </w:r>
                        <w:r w:rsidRPr="001338BF">
                          <w:rPr>
                            <w:rFonts w:ascii="Arial" w:hAnsi="Arial" w:cs="Arial"/>
                            <w:spacing w:val="5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de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Acreditación</w:t>
                        </w:r>
                        <w:r w:rsidRPr="001338BF">
                          <w:rPr>
                            <w:rFonts w:ascii="Arial" w:hAnsi="Arial" w:cs="Arial"/>
                            <w:spacing w:val="5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y</w:t>
                        </w:r>
                        <w:r w:rsidRPr="001338BF">
                          <w:rPr>
                            <w:rFonts w:ascii="Arial" w:hAnsi="Arial" w:cs="Arial"/>
                            <w:spacing w:val="1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Certificación,</w:t>
                        </w:r>
                        <w:r w:rsidRPr="001338BF">
                          <w:rPr>
                            <w:rFonts w:ascii="Arial" w:hAnsi="Arial" w:cs="Arial"/>
                            <w:spacing w:val="3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DIGEACE</w:t>
                        </w:r>
                        <w:r w:rsidRPr="001338BF">
                          <w:rPr>
                            <w:rFonts w:ascii="Arial" w:hAnsi="Arial" w:cs="Arial"/>
                            <w:spacing w:val="2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para</w:t>
                        </w:r>
                        <w:r w:rsidRPr="001338BF">
                          <w:rPr>
                            <w:rFonts w:ascii="Arial" w:hAnsi="Arial" w:cs="Arial"/>
                            <w:spacing w:val="1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dar</w:t>
                        </w:r>
                        <w:r w:rsidRPr="001338BF">
                          <w:rPr>
                            <w:rFonts w:ascii="Arial" w:hAnsi="Arial" w:cs="Arial"/>
                            <w:spacing w:val="4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cumplimiento</w:t>
                        </w:r>
                        <w:r w:rsidRPr="001338BF">
                          <w:rPr>
                            <w:rFonts w:ascii="Arial" w:hAnsi="Arial" w:cs="Arial"/>
                            <w:spacing w:val="2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a</w:t>
                        </w:r>
                        <w:r w:rsidRPr="001338BF">
                          <w:rPr>
                            <w:rFonts w:ascii="Arial" w:hAnsi="Arial" w:cs="Arial"/>
                            <w:spacing w:val="1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lo</w:t>
                        </w:r>
                        <w:r w:rsidRPr="001338BF">
                          <w:rPr>
                            <w:rFonts w:ascii="Arial" w:hAnsi="Arial" w:cs="Arial"/>
                            <w:spacing w:val="2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que</w:t>
                        </w:r>
                        <w:r w:rsidRPr="001338BF">
                          <w:rPr>
                            <w:rFonts w:ascii="Arial" w:hAnsi="Arial" w:cs="Arial"/>
                            <w:spacing w:val="1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establece</w:t>
                        </w:r>
                        <w:r w:rsidRPr="001338BF">
                          <w:rPr>
                            <w:rFonts w:ascii="Arial" w:hAnsi="Arial" w:cs="Arial"/>
                            <w:spacing w:val="2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los Acuerdos Ministeriales 831-2023 y 832-2023 con fecha de emisión 8 de marzo de 2023.</w:t>
                        </w:r>
                      </w:p>
                      <w:p w14:paraId="3F4D73E1" w14:textId="77777777" w:rsidR="00DF40E5" w:rsidRPr="001338BF" w:rsidRDefault="00DF40E5" w:rsidP="00DF40E5">
                        <w:pPr>
                          <w:spacing w:line="244" w:lineRule="auto"/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</w:pPr>
                      </w:p>
                      <w:p w14:paraId="19634420" w14:textId="43DE214E" w:rsidR="00DF40E5" w:rsidRPr="001338BF" w:rsidRDefault="00DF40E5" w:rsidP="00DF40E5">
                        <w:pPr>
                          <w:spacing w:line="244" w:lineRule="auto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Estoy</w:t>
                        </w:r>
                        <w:r w:rsidRPr="001338BF">
                          <w:rPr>
                            <w:rFonts w:ascii="Arial" w:hAnsi="Arial" w:cs="Arial"/>
                            <w:spacing w:val="5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informado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="005D77C2"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que,</w:t>
                        </w:r>
                        <w:r w:rsidRPr="001338BF">
                          <w:rPr>
                            <w:rFonts w:ascii="Arial" w:hAnsi="Arial" w:cs="Arial"/>
                            <w:spacing w:val="5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al</w:t>
                        </w:r>
                        <w:r w:rsidRPr="001338BF">
                          <w:rPr>
                            <w:rFonts w:ascii="Arial" w:hAnsi="Arial" w:cs="Arial"/>
                            <w:spacing w:val="7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cumplir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con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los</w:t>
                        </w:r>
                        <w:r w:rsidRPr="001338BF">
                          <w:rPr>
                            <w:rFonts w:ascii="Arial" w:hAnsi="Arial" w:cs="Arial"/>
                            <w:spacing w:val="8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requisitos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establecidos</w:t>
                        </w:r>
                        <w:r w:rsidRPr="001338BF">
                          <w:rPr>
                            <w:rFonts w:ascii="Arial" w:hAnsi="Arial" w:cs="Arial"/>
                            <w:spacing w:val="8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por</w:t>
                        </w:r>
                        <w:r w:rsidRPr="001338BF">
                          <w:rPr>
                            <w:rFonts w:ascii="Arial" w:hAnsi="Arial" w:cs="Arial"/>
                            <w:spacing w:val="7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la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DIGEACE,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recibiré:</w:t>
                        </w:r>
                        <w:r w:rsidRPr="001338BF">
                          <w:rPr>
                            <w:rFonts w:ascii="Arial" w:hAnsi="Arial" w:cs="Arial"/>
                            <w:spacing w:val="7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resolución</w:t>
                        </w:r>
                        <w:r w:rsidRPr="001338BF">
                          <w:rPr>
                            <w:rFonts w:ascii="Arial" w:hAnsi="Arial" w:cs="Arial"/>
                            <w:spacing w:val="7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de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ampliación de la certificación por la implementación del Proyecto Educativo Institucional, PEI;</w:t>
                        </w:r>
                        <w:r w:rsidRPr="001338BF">
                          <w:rPr>
                            <w:rFonts w:ascii="Arial" w:hAnsi="Arial" w:cs="Arial"/>
                            <w:spacing w:val="5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asimismo</w:t>
                        </w:r>
                        <w:r w:rsidRPr="001338BF">
                          <w:rPr>
                            <w:rFonts w:ascii="Arial" w:hAnsi="Arial" w:cs="Arial"/>
                            <w:spacing w:val="3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acepto</w:t>
                        </w:r>
                        <w:r w:rsidRPr="001338BF">
                          <w:rPr>
                            <w:rFonts w:ascii="Arial" w:hAnsi="Arial" w:cs="Arial"/>
                            <w:spacing w:val="2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participar</w:t>
                        </w:r>
                        <w:r w:rsidRPr="001338BF">
                          <w:rPr>
                            <w:rFonts w:ascii="Arial" w:hAnsi="Arial" w:cs="Arial"/>
                            <w:spacing w:val="5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en</w:t>
                        </w:r>
                        <w:r w:rsidRPr="001338BF">
                          <w:rPr>
                            <w:rFonts w:ascii="Arial" w:hAnsi="Arial" w:cs="Arial"/>
                            <w:spacing w:val="3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este</w:t>
                        </w:r>
                        <w:r w:rsidRPr="001338BF">
                          <w:rPr>
                            <w:rFonts w:ascii="Arial" w:hAnsi="Arial" w:cs="Arial"/>
                            <w:spacing w:val="4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proceso</w:t>
                        </w:r>
                        <w:r w:rsidRPr="001338BF">
                          <w:rPr>
                            <w:rFonts w:ascii="Arial" w:hAnsi="Arial" w:cs="Arial"/>
                            <w:spacing w:val="2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y</w:t>
                        </w:r>
                        <w:r w:rsidRPr="001338BF">
                          <w:rPr>
                            <w:rFonts w:ascii="Arial" w:hAnsi="Arial" w:cs="Arial"/>
                            <w:spacing w:val="10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asumo</w:t>
                        </w:r>
                        <w:r w:rsidRPr="001338BF">
                          <w:rPr>
                            <w:rFonts w:ascii="Arial" w:hAnsi="Arial" w:cs="Arial"/>
                            <w:spacing w:val="3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voluntariamente</w:t>
                        </w:r>
                        <w:r w:rsidRPr="001338BF">
                          <w:rPr>
                            <w:rFonts w:ascii="Arial" w:hAnsi="Arial" w:cs="Arial"/>
                            <w:spacing w:val="3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los</w:t>
                        </w:r>
                        <w:r w:rsidRPr="001338BF">
                          <w:rPr>
                            <w:rFonts w:ascii="Arial" w:hAnsi="Arial" w:cs="Arial"/>
                            <w:spacing w:val="3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siguientes</w:t>
                        </w:r>
                        <w:r w:rsidRPr="001338BF">
                          <w:rPr>
                            <w:rFonts w:ascii="Arial" w:hAnsi="Arial" w:cs="Arial"/>
                            <w:spacing w:val="4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compromisos:</w:t>
                        </w:r>
                      </w:p>
                      <w:p w14:paraId="10393ABF" w14:textId="77777777" w:rsidR="00DF40E5" w:rsidRPr="001338BF" w:rsidRDefault="00DF40E5" w:rsidP="00DF40E5">
                        <w:pPr>
                          <w:widowControl w:val="0"/>
                          <w:numPr>
                            <w:ilvl w:val="0"/>
                            <w:numId w:val="41"/>
                          </w:numPr>
                          <w:tabs>
                            <w:tab w:val="left" w:pos="341"/>
                          </w:tabs>
                          <w:autoSpaceDE w:val="0"/>
                          <w:autoSpaceDN w:val="0"/>
                          <w:spacing w:before="65" w:after="0" w:line="240" w:lineRule="auto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Llenar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formulario</w:t>
                        </w:r>
                        <w:r w:rsidRPr="001338BF">
                          <w:rPr>
                            <w:rFonts w:ascii="Arial" w:hAnsi="Arial" w:cs="Arial"/>
                            <w:spacing w:val="5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de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solicitud</w:t>
                        </w:r>
                        <w:r w:rsidRPr="001338BF">
                          <w:rPr>
                            <w:rFonts w:ascii="Arial" w:hAnsi="Arial" w:cs="Arial"/>
                            <w:spacing w:val="5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con</w:t>
                        </w:r>
                        <w:r w:rsidRPr="001338BF">
                          <w:rPr>
                            <w:rFonts w:ascii="Arial" w:hAnsi="Arial" w:cs="Arial"/>
                            <w:spacing w:val="5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los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datos</w:t>
                        </w:r>
                        <w:r w:rsidRPr="001338BF">
                          <w:rPr>
                            <w:rFonts w:ascii="Arial" w:hAnsi="Arial" w:cs="Arial"/>
                            <w:spacing w:val="5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actualizados</w:t>
                        </w:r>
                        <w:r w:rsidRPr="001338BF">
                          <w:rPr>
                            <w:rFonts w:ascii="Arial" w:hAnsi="Arial" w:cs="Arial"/>
                            <w:spacing w:val="5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de mi institución educativa de cursos</w:t>
                        </w:r>
                        <w:r w:rsidRPr="001338BF">
                          <w:rPr>
                            <w:rFonts w:ascii="Arial" w:hAnsi="Arial" w:cs="Arial"/>
                            <w:spacing w:val="8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libres.</w:t>
                        </w:r>
                      </w:p>
                      <w:p w14:paraId="7E8F70EC" w14:textId="77777777" w:rsidR="00DF40E5" w:rsidRPr="001338BF" w:rsidRDefault="00DF40E5" w:rsidP="00DF40E5">
                        <w:pPr>
                          <w:widowControl w:val="0"/>
                          <w:numPr>
                            <w:ilvl w:val="0"/>
                            <w:numId w:val="41"/>
                          </w:numPr>
                          <w:tabs>
                            <w:tab w:val="left" w:pos="341"/>
                          </w:tabs>
                          <w:autoSpaceDE w:val="0"/>
                          <w:autoSpaceDN w:val="0"/>
                          <w:spacing w:before="6" w:after="0" w:line="247" w:lineRule="auto"/>
                          <w:ind w:left="332" w:right="450" w:hanging="323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Tener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un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desempeño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responsable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y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comprometido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como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representante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legal,</w:t>
                        </w:r>
                        <w:r w:rsidRPr="001338BF">
                          <w:rPr>
                            <w:rFonts w:ascii="Arial" w:hAnsi="Arial" w:cs="Arial"/>
                            <w:spacing w:val="9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acepto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completar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y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mejorar</w:t>
                        </w:r>
                        <w:r w:rsidRPr="001338BF">
                          <w:rPr>
                            <w:rFonts w:ascii="Arial" w:hAnsi="Arial" w:cs="Arial"/>
                            <w:spacing w:val="8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el</w:t>
                        </w:r>
                        <w:r w:rsidRPr="001338BF">
                          <w:rPr>
                            <w:rFonts w:ascii="Arial" w:hAnsi="Arial" w:cs="Arial"/>
                            <w:spacing w:val="7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Proyecto</w:t>
                        </w:r>
                        <w:r w:rsidRPr="001338BF">
                          <w:rPr>
                            <w:rFonts w:ascii="Arial" w:hAnsi="Arial" w:cs="Arial"/>
                            <w:spacing w:val="1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90"/>
                            <w:sz w:val="24"/>
                            <w:szCs w:val="24"/>
                          </w:rPr>
                          <w:t>Educativo</w:t>
                        </w:r>
                        <w:r w:rsidRPr="001338BF">
                          <w:rPr>
                            <w:rFonts w:ascii="Arial" w:hAnsi="Arial" w:cs="Arial"/>
                            <w:spacing w:val="-7"/>
                            <w:w w:val="9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90"/>
                            <w:sz w:val="24"/>
                            <w:szCs w:val="24"/>
                          </w:rPr>
                          <w:t>Institucional</w:t>
                        </w:r>
                        <w:r w:rsidRPr="001338BF">
                          <w:rPr>
                            <w:rFonts w:ascii="Arial" w:hAnsi="Arial" w:cs="Arial"/>
                            <w:spacing w:val="-7"/>
                            <w:w w:val="9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90"/>
                            <w:sz w:val="24"/>
                            <w:szCs w:val="24"/>
                          </w:rPr>
                          <w:t>PEI.</w:t>
                        </w:r>
                      </w:p>
                      <w:p w14:paraId="5FEC0F22" w14:textId="77777777" w:rsidR="00DF40E5" w:rsidRPr="001338BF" w:rsidRDefault="00DF40E5" w:rsidP="00DF40E5">
                        <w:pPr>
                          <w:widowControl w:val="0"/>
                          <w:numPr>
                            <w:ilvl w:val="0"/>
                            <w:numId w:val="41"/>
                          </w:numPr>
                          <w:tabs>
                            <w:tab w:val="left" w:pos="341"/>
                          </w:tabs>
                          <w:autoSpaceDE w:val="0"/>
                          <w:autoSpaceDN w:val="0"/>
                          <w:spacing w:after="0" w:line="229" w:lineRule="exact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Entregar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y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cumplir</w:t>
                        </w:r>
                        <w:r w:rsidRPr="001338BF">
                          <w:rPr>
                            <w:rFonts w:ascii="Arial" w:hAnsi="Arial" w:cs="Arial"/>
                            <w:spacing w:val="5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con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los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requisitos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establecidos</w:t>
                        </w:r>
                        <w:r w:rsidRPr="001338BF">
                          <w:rPr>
                            <w:rFonts w:ascii="Arial" w:hAnsi="Arial" w:cs="Arial"/>
                            <w:spacing w:val="7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en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las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fechas</w:t>
                        </w:r>
                        <w:r w:rsidRPr="001338BF">
                          <w:rPr>
                            <w:rFonts w:ascii="Arial" w:hAnsi="Arial" w:cs="Arial"/>
                            <w:spacing w:val="7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solicitadas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por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DIGEACE.</w:t>
                        </w:r>
                      </w:p>
                      <w:p w14:paraId="7E0D7FDD" w14:textId="71F0E3AA" w:rsidR="00DF40E5" w:rsidRPr="001338BF" w:rsidRDefault="00DF40E5" w:rsidP="00DF40E5">
                        <w:pPr>
                          <w:widowControl w:val="0"/>
                          <w:numPr>
                            <w:ilvl w:val="0"/>
                            <w:numId w:val="41"/>
                          </w:numPr>
                          <w:tabs>
                            <w:tab w:val="left" w:pos="341"/>
                          </w:tabs>
                          <w:autoSpaceDE w:val="0"/>
                          <w:autoSpaceDN w:val="0"/>
                          <w:spacing w:before="5" w:after="0" w:line="240" w:lineRule="auto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Mantener</w:t>
                        </w:r>
                        <w:r w:rsidRPr="001338BF">
                          <w:rPr>
                            <w:rFonts w:ascii="Arial" w:hAnsi="Arial" w:cs="Arial"/>
                            <w:spacing w:val="7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comunicación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con</w:t>
                        </w:r>
                        <w:r w:rsidRPr="001338BF">
                          <w:rPr>
                            <w:rFonts w:ascii="Arial" w:hAnsi="Arial" w:cs="Arial"/>
                            <w:spacing w:val="6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el</w:t>
                        </w:r>
                        <w:r w:rsidRPr="001338BF">
                          <w:rPr>
                            <w:rFonts w:ascii="Arial" w:hAnsi="Arial" w:cs="Arial"/>
                            <w:spacing w:val="7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analista asignado de</w:t>
                        </w:r>
                        <w:r w:rsidRPr="001338BF">
                          <w:rPr>
                            <w:rFonts w:ascii="Arial" w:hAnsi="Arial" w:cs="Arial"/>
                            <w:spacing w:val="7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="005D77C2"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DIGEACE.</w:t>
                        </w:r>
                      </w:p>
                    </w:txbxContent>
                  </v:textbox>
                </v:shape>
                <v:shape id="Text Box 134" o:spid="_x0000_s1034" type="#_x0000_t202" style="position:absolute;left:841;top:2489;width:4042;height:3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" filled="f" stroked="f">
                  <v:textbox inset="0,0,0,0">
                    <w:txbxContent>
                      <w:p w14:paraId="66EF2C6E" w14:textId="77777777" w:rsidR="00DF40E5" w:rsidRPr="001338BF" w:rsidRDefault="00DF40E5" w:rsidP="00DF40E5">
                        <w:pPr>
                          <w:spacing w:line="207" w:lineRule="exact"/>
                          <w:rPr>
                            <w:rFonts w:ascii="Arial" w:hAnsi="Arial" w:cs="Arial"/>
                            <w:b/>
                            <w:bCs/>
                            <w:w w:val="80"/>
                            <w:sz w:val="24"/>
                            <w:szCs w:val="24"/>
                          </w:rPr>
                        </w:pPr>
                        <w:r w:rsidRPr="001338BF">
                          <w:rPr>
                            <w:rFonts w:ascii="Arial" w:hAnsi="Arial" w:cs="Arial"/>
                            <w:b/>
                            <w:bCs/>
                            <w:w w:val="80"/>
                            <w:sz w:val="24"/>
                            <w:szCs w:val="24"/>
                          </w:rPr>
                          <w:t>Acepto los compromisos antes descritos</w:t>
                        </w:r>
                      </w:p>
                    </w:txbxContent>
                  </v:textbox>
                </v:shape>
                <v:shape id="Text Box 135" o:spid="_x0000_s1035" type="#_x0000_t202" style="position:absolute;left:5981;top:2421;width:1720;height:2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" filled="f" stroked="f">
                  <v:textbox inset="0,0,0,0">
                    <w:txbxContent>
                      <w:p w14:paraId="00886E94" w14:textId="77777777" w:rsidR="00DF40E5" w:rsidRPr="001338BF" w:rsidRDefault="00DF40E5" w:rsidP="00DF40E5">
                        <w:pPr>
                          <w:spacing w:line="230" w:lineRule="exact"/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</w:pPr>
                        <w:r w:rsidRPr="001338BF">
                          <w:rPr>
                            <w:rFonts w:ascii="Arial" w:hAnsi="Arial" w:cs="Arial"/>
                            <w:w w:val="80"/>
                            <w:sz w:val="24"/>
                            <w:szCs w:val="24"/>
                          </w:rPr>
                          <w:t>Guatemala,</w:t>
                        </w:r>
                      </w:p>
                    </w:txbxContent>
                  </v:textbox>
                </v:shape>
                <v:shape id="Text Box 136" o:spid="_x0000_s1036" type="#_x0000_t202" style="position:absolute;left:8208;top:2421;width:443;height:2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" filled="f" stroked="f">
                  <v:textbox inset="0,0,0,0">
                    <w:txbxContent>
                      <w:p w14:paraId="0D06C57D" w14:textId="77777777" w:rsidR="00DF40E5" w:rsidRPr="001338BF" w:rsidRDefault="00DF40E5" w:rsidP="00DF40E5">
                        <w:pPr>
                          <w:spacing w:line="230" w:lineRule="exact"/>
                          <w:rPr>
                            <w:rFonts w:ascii="Arial"/>
                            <w:bCs/>
                            <w:sz w:val="24"/>
                            <w:szCs w:val="24"/>
                          </w:rPr>
                        </w:pPr>
                        <w:r w:rsidRPr="001338BF">
                          <w:rPr>
                            <w:rFonts w:ascii="Arial"/>
                            <w:bCs/>
                            <w:w w:val="85"/>
                            <w:sz w:val="24"/>
                            <w:szCs w:val="24"/>
                          </w:rPr>
                          <w:t>de</w:t>
                        </w:r>
                      </w:p>
                    </w:txbxContent>
                  </v:textbox>
                </v:shape>
                <v:shape id="Text Box 137" o:spid="_x0000_s1037" type="#_x0000_t202" style="position:absolute;left:10008;top:2421;width:998;height:2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" filled="f" stroked="f">
                  <v:textbox inset="0,0,0,0">
                    <w:txbxContent>
                      <w:p w14:paraId="57D2F5D8" w14:textId="77777777" w:rsidR="00DF40E5" w:rsidRPr="001338BF" w:rsidRDefault="00DF40E5" w:rsidP="00DF40E5">
                        <w:pPr>
                          <w:tabs>
                            <w:tab w:val="left" w:pos="977"/>
                          </w:tabs>
                          <w:spacing w:line="230" w:lineRule="exact"/>
                          <w:rPr>
                            <w:rFonts w:ascii="Arial"/>
                            <w:bCs/>
                            <w:sz w:val="24"/>
                            <w:szCs w:val="24"/>
                          </w:rPr>
                        </w:pPr>
                        <w:r w:rsidRPr="001338BF">
                          <w:rPr>
                            <w:rFonts w:ascii="Arial"/>
                            <w:bCs/>
                            <w:w w:val="80"/>
                            <w:sz w:val="24"/>
                            <w:szCs w:val="24"/>
                          </w:rPr>
                          <w:t>del</w:t>
                        </w:r>
                        <w:r w:rsidRPr="001338BF">
                          <w:rPr>
                            <w:rFonts w:ascii="Arial"/>
                            <w:bCs/>
                            <w:spacing w:val="5"/>
                            <w:w w:val="80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/>
                            <w:bCs/>
                            <w:w w:val="80"/>
                            <w:sz w:val="24"/>
                            <w:szCs w:val="24"/>
                          </w:rPr>
                          <w:t>202</w:t>
                        </w:r>
                        <w:r w:rsidRPr="001338BF">
                          <w:rPr>
                            <w:rFonts w:ascii="Arial"/>
                            <w:bCs/>
                            <w:spacing w:val="-29"/>
                            <w:sz w:val="24"/>
                            <w:szCs w:val="24"/>
                          </w:rPr>
                          <w:t xml:space="preserve"> </w:t>
                        </w:r>
                        <w:r w:rsidRPr="001338BF">
                          <w:rPr>
                            <w:rFonts w:ascii="Arial"/>
                            <w:bCs/>
                            <w:w w:val="82"/>
                            <w:sz w:val="24"/>
                            <w:szCs w:val="24"/>
                            <w:u w:val="single"/>
                          </w:rPr>
                          <w:t xml:space="preserve"> </w:t>
                        </w:r>
                        <w:r w:rsidRPr="001338BF">
                          <w:rPr>
                            <w:rFonts w:ascii="Arial"/>
                            <w:bCs/>
                            <w:sz w:val="24"/>
                            <w:szCs w:val="24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954728C" w14:textId="59E95519" w:rsidR="00DF40E5" w:rsidRPr="00DF40E5" w:rsidRDefault="00DF40E5" w:rsidP="00DF40E5">
      <w:pPr>
        <w:widowControl w:val="0"/>
        <w:autoSpaceDE w:val="0"/>
        <w:autoSpaceDN w:val="0"/>
        <w:spacing w:before="6" w:after="0" w:line="240" w:lineRule="auto"/>
        <w:ind w:left="191"/>
        <w:rPr>
          <w:rFonts w:ascii="Arial MT" w:eastAsia="Arial MT" w:hAnsi="Arial MT" w:cs="Arial MT"/>
          <w:sz w:val="12"/>
          <w:lang w:val="es-ES" w:eastAsia="en-US"/>
        </w:rPr>
      </w:pPr>
    </w:p>
    <w:p w14:paraId="1EA0F53C" w14:textId="1FF88350" w:rsidR="00823A74" w:rsidRPr="00DF40E5" w:rsidRDefault="00823A74" w:rsidP="00DF40E5"/>
    <w:sectPr w:rsidR="00823A74" w:rsidRPr="00DF40E5" w:rsidSect="00B30829">
      <w:headerReference w:type="first" r:id="rId30"/>
      <w:footerReference w:type="first" r:id="rId31"/>
      <w:pgSz w:w="12240" w:h="15840" w:code="1"/>
      <w:pgMar w:top="1134" w:right="476" w:bottom="658" w:left="567" w:header="284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A69A16" w14:textId="77777777" w:rsidR="0072025F" w:rsidRDefault="0072025F" w:rsidP="003D767C">
      <w:r>
        <w:separator/>
      </w:r>
    </w:p>
  </w:endnote>
  <w:endnote w:type="continuationSeparator" w:id="0">
    <w:p w14:paraId="20C00ACB" w14:textId="77777777" w:rsidR="0072025F" w:rsidRDefault="0072025F" w:rsidP="003D7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S Sans Serif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87EA58" w14:textId="77777777" w:rsidR="002815A9" w:rsidRPr="00165CB0" w:rsidRDefault="002815A9" w:rsidP="00E97F48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B470C7">
      <w:rPr>
        <w:rFonts w:ascii="Arial Narrow" w:hAnsi="Arial Narrow"/>
        <w:color w:val="333399"/>
        <w:sz w:val="16"/>
      </w:rPr>
      <w:t>encuentran en el Sitio Web del Sistema de Gestión de la Calidad son los</w:t>
    </w:r>
    <w:r w:rsidRPr="00165CB0">
      <w:rPr>
        <w:rFonts w:ascii="Arial Narrow" w:hAnsi="Arial Narrow"/>
        <w:color w:val="333399"/>
        <w:sz w:val="16"/>
      </w:rPr>
      <w:t xml:space="preserve">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846507" w14:textId="77777777" w:rsidR="0072025F" w:rsidRDefault="0072025F" w:rsidP="003D767C">
      <w:r>
        <w:separator/>
      </w:r>
    </w:p>
  </w:footnote>
  <w:footnote w:type="continuationSeparator" w:id="0">
    <w:p w14:paraId="0BC51F4F" w14:textId="77777777" w:rsidR="0072025F" w:rsidRDefault="0072025F" w:rsidP="003D76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F5B3CD" w14:textId="77777777" w:rsidR="002815A9" w:rsidRPr="0067323E" w:rsidRDefault="002815A9" w:rsidP="0067323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B59B6"/>
    <w:multiLevelType w:val="hybridMultilevel"/>
    <w:tmpl w:val="183ACC20"/>
    <w:lvl w:ilvl="0" w:tplc="7C066102">
      <w:start w:val="1"/>
      <w:numFmt w:val="decimal"/>
      <w:lvlText w:val="%1."/>
      <w:lvlJc w:val="left"/>
      <w:pPr>
        <w:ind w:left="786" w:hanging="360"/>
      </w:pPr>
      <w:rPr>
        <w:rFonts w:ascii="MS Sans Serif" w:eastAsia="Calibri" w:hAnsi="MS Sans Serif" w:cs="Times New Roman"/>
      </w:r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1053CB"/>
    <w:multiLevelType w:val="hybridMultilevel"/>
    <w:tmpl w:val="C974E57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6A2C18"/>
    <w:multiLevelType w:val="hybridMultilevel"/>
    <w:tmpl w:val="B33699B2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48768E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4" w15:restartNumberingAfterBreak="0">
    <w:nsid w:val="20FA44BE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5" w15:restartNumberingAfterBreak="0">
    <w:nsid w:val="21612C9E"/>
    <w:multiLevelType w:val="hybridMultilevel"/>
    <w:tmpl w:val="ADAAF434"/>
    <w:lvl w:ilvl="0" w:tplc="A6F0EF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666699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6551CC"/>
    <w:multiLevelType w:val="multilevel"/>
    <w:tmpl w:val="39A82C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7" w15:restartNumberingAfterBreak="0">
    <w:nsid w:val="229F6836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4033754"/>
    <w:multiLevelType w:val="hybridMultilevel"/>
    <w:tmpl w:val="81D409E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B96C71"/>
    <w:multiLevelType w:val="hybridMultilevel"/>
    <w:tmpl w:val="E404EAC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E734DA"/>
    <w:multiLevelType w:val="hybridMultilevel"/>
    <w:tmpl w:val="6A62CE5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C93B1D"/>
    <w:multiLevelType w:val="hybridMultilevel"/>
    <w:tmpl w:val="22E2B6A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2104F55"/>
    <w:multiLevelType w:val="hybridMultilevel"/>
    <w:tmpl w:val="E3641DE4"/>
    <w:lvl w:ilvl="0" w:tplc="100A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10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3" w15:restartNumberingAfterBreak="0">
    <w:nsid w:val="388C2390"/>
    <w:multiLevelType w:val="hybridMultilevel"/>
    <w:tmpl w:val="06462F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1F59F4"/>
    <w:multiLevelType w:val="hybridMultilevel"/>
    <w:tmpl w:val="26B0809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EE3276"/>
    <w:multiLevelType w:val="hybridMultilevel"/>
    <w:tmpl w:val="2902BDA4"/>
    <w:lvl w:ilvl="0" w:tplc="100A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" w15:restartNumberingAfterBreak="0">
    <w:nsid w:val="448E41FC"/>
    <w:multiLevelType w:val="multilevel"/>
    <w:tmpl w:val="AE2C59AA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7" w15:restartNumberingAfterBreak="0">
    <w:nsid w:val="48F36971"/>
    <w:multiLevelType w:val="multilevel"/>
    <w:tmpl w:val="5E1E0C4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EE60139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EF545B3"/>
    <w:multiLevelType w:val="hybridMultilevel"/>
    <w:tmpl w:val="B3FEC70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8F77F6"/>
    <w:multiLevelType w:val="hybridMultilevel"/>
    <w:tmpl w:val="E16CAE7E"/>
    <w:lvl w:ilvl="0" w:tplc="C068E674">
      <w:start w:val="1"/>
      <w:numFmt w:val="decimal"/>
      <w:lvlText w:val="%1."/>
      <w:lvlJc w:val="left"/>
      <w:pPr>
        <w:ind w:left="340" w:hanging="332"/>
      </w:pPr>
      <w:rPr>
        <w:rFonts w:ascii="Arial MT" w:eastAsia="Arial MT" w:hAnsi="Arial MT" w:cs="Arial MT" w:hint="default"/>
        <w:spacing w:val="-1"/>
        <w:w w:val="82"/>
        <w:sz w:val="20"/>
        <w:szCs w:val="20"/>
        <w:lang w:val="es-ES" w:eastAsia="en-US" w:bidi="ar-SA"/>
      </w:rPr>
    </w:lvl>
    <w:lvl w:ilvl="1" w:tplc="98161728">
      <w:numFmt w:val="bullet"/>
      <w:lvlText w:val="•"/>
      <w:lvlJc w:val="left"/>
      <w:pPr>
        <w:ind w:left="1379" w:hanging="332"/>
      </w:pPr>
      <w:rPr>
        <w:rFonts w:hint="default"/>
        <w:lang w:val="es-ES" w:eastAsia="en-US" w:bidi="ar-SA"/>
      </w:rPr>
    </w:lvl>
    <w:lvl w:ilvl="2" w:tplc="E166865C">
      <w:numFmt w:val="bullet"/>
      <w:lvlText w:val="•"/>
      <w:lvlJc w:val="left"/>
      <w:pPr>
        <w:ind w:left="2418" w:hanging="332"/>
      </w:pPr>
      <w:rPr>
        <w:rFonts w:hint="default"/>
        <w:lang w:val="es-ES" w:eastAsia="en-US" w:bidi="ar-SA"/>
      </w:rPr>
    </w:lvl>
    <w:lvl w:ilvl="3" w:tplc="D7D6BBA8">
      <w:numFmt w:val="bullet"/>
      <w:lvlText w:val="•"/>
      <w:lvlJc w:val="left"/>
      <w:pPr>
        <w:ind w:left="3457" w:hanging="332"/>
      </w:pPr>
      <w:rPr>
        <w:rFonts w:hint="default"/>
        <w:lang w:val="es-ES" w:eastAsia="en-US" w:bidi="ar-SA"/>
      </w:rPr>
    </w:lvl>
    <w:lvl w:ilvl="4" w:tplc="A8622222">
      <w:numFmt w:val="bullet"/>
      <w:lvlText w:val="•"/>
      <w:lvlJc w:val="left"/>
      <w:pPr>
        <w:ind w:left="4496" w:hanging="332"/>
      </w:pPr>
      <w:rPr>
        <w:rFonts w:hint="default"/>
        <w:lang w:val="es-ES" w:eastAsia="en-US" w:bidi="ar-SA"/>
      </w:rPr>
    </w:lvl>
    <w:lvl w:ilvl="5" w:tplc="CA98C436">
      <w:numFmt w:val="bullet"/>
      <w:lvlText w:val="•"/>
      <w:lvlJc w:val="left"/>
      <w:pPr>
        <w:ind w:left="5535" w:hanging="332"/>
      </w:pPr>
      <w:rPr>
        <w:rFonts w:hint="default"/>
        <w:lang w:val="es-ES" w:eastAsia="en-US" w:bidi="ar-SA"/>
      </w:rPr>
    </w:lvl>
    <w:lvl w:ilvl="6" w:tplc="F44CCFFC">
      <w:numFmt w:val="bullet"/>
      <w:lvlText w:val="•"/>
      <w:lvlJc w:val="left"/>
      <w:pPr>
        <w:ind w:left="6574" w:hanging="332"/>
      </w:pPr>
      <w:rPr>
        <w:rFonts w:hint="default"/>
        <w:lang w:val="es-ES" w:eastAsia="en-US" w:bidi="ar-SA"/>
      </w:rPr>
    </w:lvl>
    <w:lvl w:ilvl="7" w:tplc="9620F70A">
      <w:numFmt w:val="bullet"/>
      <w:lvlText w:val="•"/>
      <w:lvlJc w:val="left"/>
      <w:pPr>
        <w:ind w:left="7613" w:hanging="332"/>
      </w:pPr>
      <w:rPr>
        <w:rFonts w:hint="default"/>
        <w:lang w:val="es-ES" w:eastAsia="en-US" w:bidi="ar-SA"/>
      </w:rPr>
    </w:lvl>
    <w:lvl w:ilvl="8" w:tplc="D1DA4D14">
      <w:numFmt w:val="bullet"/>
      <w:lvlText w:val="•"/>
      <w:lvlJc w:val="left"/>
      <w:pPr>
        <w:ind w:left="8652" w:hanging="332"/>
      </w:pPr>
      <w:rPr>
        <w:rFonts w:hint="default"/>
        <w:lang w:val="es-ES" w:eastAsia="en-US" w:bidi="ar-SA"/>
      </w:rPr>
    </w:lvl>
  </w:abstractNum>
  <w:abstractNum w:abstractNumId="21" w15:restartNumberingAfterBreak="0">
    <w:nsid w:val="527F15EA"/>
    <w:multiLevelType w:val="hybridMultilevel"/>
    <w:tmpl w:val="D3284CFA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EB7B78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3" w15:restartNumberingAfterBreak="0">
    <w:nsid w:val="579E16CE"/>
    <w:multiLevelType w:val="hybridMultilevel"/>
    <w:tmpl w:val="42FE6CE6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A645AA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5" w15:restartNumberingAfterBreak="0">
    <w:nsid w:val="591839C6"/>
    <w:multiLevelType w:val="hybridMultilevel"/>
    <w:tmpl w:val="CB20476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FB43FF"/>
    <w:multiLevelType w:val="hybridMultilevel"/>
    <w:tmpl w:val="E28A529E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AEB3869"/>
    <w:multiLevelType w:val="multilevel"/>
    <w:tmpl w:val="47644646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8" w15:restartNumberingAfterBreak="0">
    <w:nsid w:val="5C237E8D"/>
    <w:multiLevelType w:val="hybridMultilevel"/>
    <w:tmpl w:val="6FB0551C"/>
    <w:lvl w:ilvl="0" w:tplc="0C0A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5F377C69"/>
    <w:multiLevelType w:val="hybridMultilevel"/>
    <w:tmpl w:val="A8B83BAA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A03D67"/>
    <w:multiLevelType w:val="hybridMultilevel"/>
    <w:tmpl w:val="36105E10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F2225B"/>
    <w:multiLevelType w:val="multilevel"/>
    <w:tmpl w:val="455C650C"/>
    <w:lvl w:ilvl="0">
      <w:start w:val="6"/>
      <w:numFmt w:val="upperLetter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2" w15:restartNumberingAfterBreak="0">
    <w:nsid w:val="664119EC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3" w15:restartNumberingAfterBreak="0">
    <w:nsid w:val="699427F7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1E81B94"/>
    <w:multiLevelType w:val="multilevel"/>
    <w:tmpl w:val="755A67B8"/>
    <w:lvl w:ilvl="0">
      <w:start w:val="9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5" w15:restartNumberingAfterBreak="0">
    <w:nsid w:val="74F2342A"/>
    <w:multiLevelType w:val="hybridMultilevel"/>
    <w:tmpl w:val="EDAA4706"/>
    <w:lvl w:ilvl="0" w:tplc="1D68932E">
      <w:start w:val="1"/>
      <w:numFmt w:val="lowerLetter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67D5EFB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7" w15:restartNumberingAfterBreak="0">
    <w:nsid w:val="7744504E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 w16cid:durableId="126514430">
    <w:abstractNumId w:val="32"/>
  </w:num>
  <w:num w:numId="2" w16cid:durableId="1470660150">
    <w:abstractNumId w:val="31"/>
  </w:num>
  <w:num w:numId="3" w16cid:durableId="2000648268">
    <w:abstractNumId w:val="24"/>
  </w:num>
  <w:num w:numId="4" w16cid:durableId="126974131">
    <w:abstractNumId w:val="7"/>
  </w:num>
  <w:num w:numId="5" w16cid:durableId="241523666">
    <w:abstractNumId w:val="33"/>
  </w:num>
  <w:num w:numId="6" w16cid:durableId="560945932">
    <w:abstractNumId w:val="18"/>
  </w:num>
  <w:num w:numId="7" w16cid:durableId="229653898">
    <w:abstractNumId w:val="34"/>
  </w:num>
  <w:num w:numId="8" w16cid:durableId="402484321">
    <w:abstractNumId w:val="17"/>
  </w:num>
  <w:num w:numId="9" w16cid:durableId="2146660097">
    <w:abstractNumId w:val="3"/>
  </w:num>
  <w:num w:numId="10" w16cid:durableId="1354764796">
    <w:abstractNumId w:val="37"/>
  </w:num>
  <w:num w:numId="11" w16cid:durableId="878706834">
    <w:abstractNumId w:val="27"/>
  </w:num>
  <w:num w:numId="12" w16cid:durableId="1937516032">
    <w:abstractNumId w:val="16"/>
  </w:num>
  <w:num w:numId="13" w16cid:durableId="1508326670">
    <w:abstractNumId w:val="19"/>
  </w:num>
  <w:num w:numId="14" w16cid:durableId="1780954295">
    <w:abstractNumId w:val="10"/>
  </w:num>
  <w:num w:numId="15" w16cid:durableId="359666740">
    <w:abstractNumId w:val="35"/>
  </w:num>
  <w:num w:numId="16" w16cid:durableId="1497769950">
    <w:abstractNumId w:val="28"/>
  </w:num>
  <w:num w:numId="17" w16cid:durableId="1703480877">
    <w:abstractNumId w:val="29"/>
  </w:num>
  <w:num w:numId="18" w16cid:durableId="1217283683">
    <w:abstractNumId w:val="5"/>
  </w:num>
  <w:num w:numId="19" w16cid:durableId="14012163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91909886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3579925">
    <w:abstractNumId w:val="1"/>
  </w:num>
  <w:num w:numId="22" w16cid:durableId="706877906">
    <w:abstractNumId w:val="11"/>
  </w:num>
  <w:num w:numId="23" w16cid:durableId="1055154766">
    <w:abstractNumId w:val="8"/>
  </w:num>
  <w:num w:numId="24" w16cid:durableId="584263919">
    <w:abstractNumId w:val="30"/>
  </w:num>
  <w:num w:numId="25" w16cid:durableId="2123453698">
    <w:abstractNumId w:val="22"/>
  </w:num>
  <w:num w:numId="26" w16cid:durableId="895093775">
    <w:abstractNumId w:val="4"/>
  </w:num>
  <w:num w:numId="27" w16cid:durableId="1061057795">
    <w:abstractNumId w:val="12"/>
  </w:num>
  <w:num w:numId="28" w16cid:durableId="138301893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324237235">
    <w:abstractNumId w:val="0"/>
  </w:num>
  <w:num w:numId="30" w16cid:durableId="1743139312">
    <w:abstractNumId w:val="15"/>
  </w:num>
  <w:num w:numId="31" w16cid:durableId="160236596">
    <w:abstractNumId w:val="23"/>
  </w:num>
  <w:num w:numId="32" w16cid:durableId="1170025748">
    <w:abstractNumId w:val="9"/>
  </w:num>
  <w:num w:numId="33" w16cid:durableId="1954634293">
    <w:abstractNumId w:val="14"/>
  </w:num>
  <w:num w:numId="34" w16cid:durableId="439573507">
    <w:abstractNumId w:val="2"/>
  </w:num>
  <w:num w:numId="35" w16cid:durableId="135607192">
    <w:abstractNumId w:val="36"/>
  </w:num>
  <w:num w:numId="36" w16cid:durableId="274099435">
    <w:abstractNumId w:val="25"/>
  </w:num>
  <w:num w:numId="37" w16cid:durableId="2072078057">
    <w:abstractNumId w:val="26"/>
  </w:num>
  <w:num w:numId="38" w16cid:durableId="1518690407">
    <w:abstractNumId w:val="21"/>
  </w:num>
  <w:num w:numId="39" w16cid:durableId="60056103">
    <w:abstractNumId w:val="13"/>
  </w:num>
  <w:num w:numId="40" w16cid:durableId="1849056537">
    <w:abstractNumId w:val="6"/>
  </w:num>
  <w:num w:numId="41" w16cid:durableId="96280371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79FE"/>
    <w:rsid w:val="00016C52"/>
    <w:rsid w:val="00051689"/>
    <w:rsid w:val="0006042E"/>
    <w:rsid w:val="00063A1B"/>
    <w:rsid w:val="0006777F"/>
    <w:rsid w:val="00097826"/>
    <w:rsid w:val="000A4B3F"/>
    <w:rsid w:val="000C06EA"/>
    <w:rsid w:val="000D479A"/>
    <w:rsid w:val="000E2596"/>
    <w:rsid w:val="000F23A7"/>
    <w:rsid w:val="00120C8F"/>
    <w:rsid w:val="001338BF"/>
    <w:rsid w:val="00133DBF"/>
    <w:rsid w:val="00153DA2"/>
    <w:rsid w:val="0015471C"/>
    <w:rsid w:val="001E0E0B"/>
    <w:rsid w:val="002216A8"/>
    <w:rsid w:val="002573D6"/>
    <w:rsid w:val="002815A9"/>
    <w:rsid w:val="00284555"/>
    <w:rsid w:val="00286C51"/>
    <w:rsid w:val="0029731D"/>
    <w:rsid w:val="002D4871"/>
    <w:rsid w:val="002D7971"/>
    <w:rsid w:val="00304CDD"/>
    <w:rsid w:val="0033518A"/>
    <w:rsid w:val="00335EBD"/>
    <w:rsid w:val="00341D44"/>
    <w:rsid w:val="00346403"/>
    <w:rsid w:val="00350DB4"/>
    <w:rsid w:val="00356F9D"/>
    <w:rsid w:val="00361FCA"/>
    <w:rsid w:val="00362EED"/>
    <w:rsid w:val="003D767C"/>
    <w:rsid w:val="003E3723"/>
    <w:rsid w:val="003F198E"/>
    <w:rsid w:val="003F26D0"/>
    <w:rsid w:val="0040321E"/>
    <w:rsid w:val="00424F28"/>
    <w:rsid w:val="00425140"/>
    <w:rsid w:val="00437BD8"/>
    <w:rsid w:val="0048542C"/>
    <w:rsid w:val="00485FAF"/>
    <w:rsid w:val="0049699B"/>
    <w:rsid w:val="004A2A4F"/>
    <w:rsid w:val="004B79FE"/>
    <w:rsid w:val="004C5343"/>
    <w:rsid w:val="004E2A63"/>
    <w:rsid w:val="004E7021"/>
    <w:rsid w:val="004F3927"/>
    <w:rsid w:val="00513829"/>
    <w:rsid w:val="00513D55"/>
    <w:rsid w:val="00544E6F"/>
    <w:rsid w:val="00590CA7"/>
    <w:rsid w:val="005913F5"/>
    <w:rsid w:val="005C60DC"/>
    <w:rsid w:val="005D77C2"/>
    <w:rsid w:val="005D7E41"/>
    <w:rsid w:val="005F6DD1"/>
    <w:rsid w:val="00606BBA"/>
    <w:rsid w:val="0062409B"/>
    <w:rsid w:val="00662BC2"/>
    <w:rsid w:val="0066615A"/>
    <w:rsid w:val="0067323E"/>
    <w:rsid w:val="00690752"/>
    <w:rsid w:val="006A4F8C"/>
    <w:rsid w:val="006B0823"/>
    <w:rsid w:val="006C1ABA"/>
    <w:rsid w:val="006C6A8D"/>
    <w:rsid w:val="006E622B"/>
    <w:rsid w:val="006F2490"/>
    <w:rsid w:val="0070071D"/>
    <w:rsid w:val="00716CFD"/>
    <w:rsid w:val="0072025F"/>
    <w:rsid w:val="00733D8C"/>
    <w:rsid w:val="00735A5A"/>
    <w:rsid w:val="007379D5"/>
    <w:rsid w:val="00766B29"/>
    <w:rsid w:val="00767E3E"/>
    <w:rsid w:val="0077065F"/>
    <w:rsid w:val="0078101C"/>
    <w:rsid w:val="00786110"/>
    <w:rsid w:val="007A24A7"/>
    <w:rsid w:val="007C2A60"/>
    <w:rsid w:val="007E31EC"/>
    <w:rsid w:val="007E77A3"/>
    <w:rsid w:val="007F7979"/>
    <w:rsid w:val="00800721"/>
    <w:rsid w:val="00811F2D"/>
    <w:rsid w:val="00813830"/>
    <w:rsid w:val="00817218"/>
    <w:rsid w:val="00821EA2"/>
    <w:rsid w:val="00823A74"/>
    <w:rsid w:val="008343C0"/>
    <w:rsid w:val="00835D17"/>
    <w:rsid w:val="00851892"/>
    <w:rsid w:val="00880B9E"/>
    <w:rsid w:val="00887B4A"/>
    <w:rsid w:val="008A404F"/>
    <w:rsid w:val="008A786E"/>
    <w:rsid w:val="008A7D6B"/>
    <w:rsid w:val="008C5CDA"/>
    <w:rsid w:val="00911141"/>
    <w:rsid w:val="00911D7D"/>
    <w:rsid w:val="009235BE"/>
    <w:rsid w:val="009525BE"/>
    <w:rsid w:val="00953D18"/>
    <w:rsid w:val="00974E63"/>
    <w:rsid w:val="009A4EBD"/>
    <w:rsid w:val="009A6B5E"/>
    <w:rsid w:val="009D16E0"/>
    <w:rsid w:val="009E3088"/>
    <w:rsid w:val="00A218D2"/>
    <w:rsid w:val="00A41D2A"/>
    <w:rsid w:val="00A6732B"/>
    <w:rsid w:val="00B20EAE"/>
    <w:rsid w:val="00B21CE2"/>
    <w:rsid w:val="00B30829"/>
    <w:rsid w:val="00B34783"/>
    <w:rsid w:val="00B470C7"/>
    <w:rsid w:val="00B76164"/>
    <w:rsid w:val="00B77BB0"/>
    <w:rsid w:val="00BB7841"/>
    <w:rsid w:val="00BC3750"/>
    <w:rsid w:val="00BC6F35"/>
    <w:rsid w:val="00C24B62"/>
    <w:rsid w:val="00C4180B"/>
    <w:rsid w:val="00C43D70"/>
    <w:rsid w:val="00C66713"/>
    <w:rsid w:val="00C73F5F"/>
    <w:rsid w:val="00CC1034"/>
    <w:rsid w:val="00CE462C"/>
    <w:rsid w:val="00CE52BD"/>
    <w:rsid w:val="00D07C59"/>
    <w:rsid w:val="00D21666"/>
    <w:rsid w:val="00D33AD7"/>
    <w:rsid w:val="00D419EC"/>
    <w:rsid w:val="00D522D2"/>
    <w:rsid w:val="00D644F4"/>
    <w:rsid w:val="00D85046"/>
    <w:rsid w:val="00DA0498"/>
    <w:rsid w:val="00DA2E83"/>
    <w:rsid w:val="00DD43B4"/>
    <w:rsid w:val="00DD77A7"/>
    <w:rsid w:val="00DF40E5"/>
    <w:rsid w:val="00E347E4"/>
    <w:rsid w:val="00E4041F"/>
    <w:rsid w:val="00E97F48"/>
    <w:rsid w:val="00EB142A"/>
    <w:rsid w:val="00EC6670"/>
    <w:rsid w:val="00ED7B2B"/>
    <w:rsid w:val="00EE4741"/>
    <w:rsid w:val="00EF29D2"/>
    <w:rsid w:val="00F23E49"/>
    <w:rsid w:val="00F263AC"/>
    <w:rsid w:val="00F26526"/>
    <w:rsid w:val="00F54BD8"/>
    <w:rsid w:val="00F657FB"/>
    <w:rsid w:val="00F82037"/>
    <w:rsid w:val="00FA184B"/>
    <w:rsid w:val="00FC66E1"/>
    <w:rsid w:val="00FD62E7"/>
    <w:rsid w:val="00FE57D2"/>
    <w:rsid w:val="00FE78D3"/>
    <w:rsid w:val="00FF1E4C"/>
    <w:rsid w:val="00FF3D7A"/>
    <w:rsid w:val="28BA2EDA"/>
    <w:rsid w:val="2A55FF3B"/>
    <w:rsid w:val="60353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C350082"/>
  <w15:chartTrackingRefBased/>
  <w15:docId w15:val="{D749E2B9-6CE5-44C6-B229-6A1EAD49A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GT" w:eastAsia="es-G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79FE"/>
    <w:pPr>
      <w:spacing w:after="200" w:line="276" w:lineRule="auto"/>
    </w:pPr>
    <w:rPr>
      <w:rFonts w:eastAsia="Times New Roman"/>
      <w:sz w:val="22"/>
      <w:szCs w:val="22"/>
    </w:rPr>
  </w:style>
  <w:style w:type="paragraph" w:styleId="Ttulo1">
    <w:name w:val="heading 1"/>
    <w:basedOn w:val="Normal"/>
    <w:next w:val="Normal"/>
    <w:link w:val="Ttulo1Car"/>
    <w:qFormat/>
    <w:rsid w:val="003D767C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3D767C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3D767C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3D767C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3D767C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3D767C"/>
    <w:pPr>
      <w:numPr>
        <w:ilvl w:val="5"/>
        <w:numId w:val="2"/>
      </w:numPr>
      <w:spacing w:before="240" w:after="60"/>
      <w:outlineLvl w:val="5"/>
    </w:pPr>
    <w:rPr>
      <w:b/>
      <w:bCs/>
    </w:rPr>
  </w:style>
  <w:style w:type="paragraph" w:styleId="Ttulo7">
    <w:name w:val="heading 7"/>
    <w:basedOn w:val="Normal"/>
    <w:next w:val="Normal"/>
    <w:link w:val="Ttulo7Car"/>
    <w:qFormat/>
    <w:rsid w:val="003D767C"/>
    <w:pPr>
      <w:numPr>
        <w:ilvl w:val="6"/>
        <w:numId w:val="2"/>
      </w:num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ar"/>
    <w:qFormat/>
    <w:rsid w:val="003D767C"/>
    <w:pPr>
      <w:numPr>
        <w:ilvl w:val="7"/>
        <w:numId w:val="2"/>
      </w:numPr>
      <w:spacing w:before="240" w:after="60"/>
      <w:outlineLvl w:val="7"/>
    </w:pPr>
    <w:rPr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qFormat/>
    <w:rsid w:val="003D767C"/>
    <w:pPr>
      <w:numPr>
        <w:ilvl w:val="8"/>
        <w:numId w:val="2"/>
      </w:numPr>
      <w:spacing w:before="240" w:after="60"/>
      <w:outlineLvl w:val="8"/>
    </w:pPr>
    <w:rPr>
      <w:rFonts w:ascii="Arial" w:hAnsi="Arial" w:cs="Ari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sid w:val="003D767C"/>
    <w:rPr>
      <w:rFonts w:ascii="Arial" w:eastAsia="Times New Roman" w:hAnsi="Arial" w:cs="Arial"/>
      <w:b/>
      <w:bCs/>
      <w:kern w:val="32"/>
      <w:sz w:val="32"/>
      <w:szCs w:val="32"/>
      <w:lang w:val="es-ES_tradnl" w:eastAsia="es-ES"/>
    </w:rPr>
  </w:style>
  <w:style w:type="character" w:customStyle="1" w:styleId="Ttulo2Car">
    <w:name w:val="Título 2 Car"/>
    <w:link w:val="Ttulo2"/>
    <w:rsid w:val="003D767C"/>
    <w:rPr>
      <w:rFonts w:ascii="Arial" w:eastAsia="Times New Roman" w:hAnsi="Arial" w:cs="Arial"/>
      <w:b/>
      <w:bCs/>
      <w:i/>
      <w:iCs/>
      <w:sz w:val="28"/>
      <w:szCs w:val="28"/>
      <w:lang w:val="es-ES_tradnl" w:eastAsia="es-ES"/>
    </w:rPr>
  </w:style>
  <w:style w:type="character" w:customStyle="1" w:styleId="Ttulo3Car">
    <w:name w:val="Título 3 Car"/>
    <w:link w:val="Ttulo3"/>
    <w:rsid w:val="003D767C"/>
    <w:rPr>
      <w:rFonts w:ascii="Arial" w:eastAsia="Times New Roman" w:hAnsi="Arial" w:cs="Arial"/>
      <w:b/>
      <w:bCs/>
      <w:sz w:val="26"/>
      <w:szCs w:val="26"/>
      <w:lang w:val="es-ES_tradnl" w:eastAsia="es-ES"/>
    </w:rPr>
  </w:style>
  <w:style w:type="character" w:customStyle="1" w:styleId="Ttulo4Car">
    <w:name w:val="Título 4 Car"/>
    <w:link w:val="Ttulo4"/>
    <w:rsid w:val="003D767C"/>
    <w:rPr>
      <w:rFonts w:ascii="Times New Roman" w:eastAsia="Times New Roman" w:hAnsi="Times New Roman" w:cs="Times New Roman"/>
      <w:b/>
      <w:bCs/>
      <w:sz w:val="28"/>
      <w:szCs w:val="28"/>
      <w:lang w:val="es-ES_tradnl" w:eastAsia="es-ES"/>
    </w:rPr>
  </w:style>
  <w:style w:type="character" w:customStyle="1" w:styleId="Ttulo5Car">
    <w:name w:val="Título 5 Car"/>
    <w:link w:val="Ttulo5"/>
    <w:rsid w:val="003D767C"/>
    <w:rPr>
      <w:rFonts w:ascii="Times New Roman" w:eastAsia="Times New Roman" w:hAnsi="Times New Roman" w:cs="Times New Roman"/>
      <w:b/>
      <w:bCs/>
      <w:i/>
      <w:iCs/>
      <w:sz w:val="26"/>
      <w:szCs w:val="26"/>
      <w:lang w:val="es-ES_tradnl" w:eastAsia="es-ES"/>
    </w:rPr>
  </w:style>
  <w:style w:type="character" w:customStyle="1" w:styleId="Ttulo6Car">
    <w:name w:val="Título 6 Car"/>
    <w:link w:val="Ttulo6"/>
    <w:rsid w:val="003D767C"/>
    <w:rPr>
      <w:rFonts w:ascii="Times New Roman" w:eastAsia="Times New Roman" w:hAnsi="Times New Roman" w:cs="Times New Roman"/>
      <w:b/>
      <w:bCs/>
      <w:lang w:val="es-ES_tradnl" w:eastAsia="es-ES"/>
    </w:rPr>
  </w:style>
  <w:style w:type="character" w:customStyle="1" w:styleId="Ttulo7Car">
    <w:name w:val="Título 7 Car"/>
    <w:link w:val="Ttulo7"/>
    <w:rsid w:val="003D767C"/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customStyle="1" w:styleId="Ttulo8Car">
    <w:name w:val="Título 8 Car"/>
    <w:link w:val="Ttulo8"/>
    <w:rsid w:val="003D767C"/>
    <w:rPr>
      <w:rFonts w:ascii="Times New Roman" w:eastAsia="Times New Roman" w:hAnsi="Times New Roman" w:cs="Times New Roman"/>
      <w:i/>
      <w:iCs/>
      <w:sz w:val="24"/>
      <w:szCs w:val="24"/>
      <w:lang w:val="es-ES_tradnl" w:eastAsia="es-ES"/>
    </w:rPr>
  </w:style>
  <w:style w:type="character" w:customStyle="1" w:styleId="Ttulo9Car">
    <w:name w:val="Título 9 Car"/>
    <w:link w:val="Ttulo9"/>
    <w:rsid w:val="003D767C"/>
    <w:rPr>
      <w:rFonts w:ascii="Arial" w:eastAsia="Times New Roman" w:hAnsi="Arial" w:cs="Arial"/>
      <w:lang w:val="es-ES_tradnl" w:eastAsia="es-ES"/>
    </w:rPr>
  </w:style>
  <w:style w:type="paragraph" w:styleId="Encabezado">
    <w:name w:val="header"/>
    <w:basedOn w:val="Normal"/>
    <w:link w:val="EncabezadoCar"/>
    <w:rsid w:val="003D767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3D767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Nmerodepgina">
    <w:name w:val="page number"/>
    <w:basedOn w:val="Fuentedeprrafopredeter"/>
    <w:rsid w:val="003D767C"/>
  </w:style>
  <w:style w:type="paragraph" w:customStyle="1" w:styleId="Default">
    <w:name w:val="Default"/>
    <w:rsid w:val="003D767C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D767C"/>
    <w:pPr>
      <w:ind w:left="720"/>
      <w:contextualSpacing/>
    </w:pPr>
  </w:style>
  <w:style w:type="character" w:styleId="Hipervnculo">
    <w:name w:val="Hyperlink"/>
    <w:uiPriority w:val="99"/>
    <w:rsid w:val="003D767C"/>
    <w:rPr>
      <w:color w:val="0000FF"/>
      <w:u w:val="single"/>
    </w:rPr>
  </w:style>
  <w:style w:type="character" w:styleId="Refdecomentario">
    <w:name w:val="annotation reference"/>
    <w:rsid w:val="003D767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D767C"/>
  </w:style>
  <w:style w:type="character" w:customStyle="1" w:styleId="TextocomentarioCar">
    <w:name w:val="Texto comentario Car"/>
    <w:link w:val="Textocomentario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3D767C"/>
    <w:rPr>
      <w:b/>
      <w:bCs/>
    </w:rPr>
  </w:style>
  <w:style w:type="character" w:customStyle="1" w:styleId="AsuntodelcomentarioCar">
    <w:name w:val="Asunto del comentario Car"/>
    <w:link w:val="Asuntodelcomentario"/>
    <w:rsid w:val="003D767C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rsid w:val="003D76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3D767C"/>
    <w:rPr>
      <w:rFonts w:ascii="Tahoma" w:eastAsia="Times New Roman" w:hAnsi="Tahoma" w:cs="Tahoma"/>
      <w:sz w:val="16"/>
      <w:szCs w:val="16"/>
      <w:lang w:val="es-ES_tradnl" w:eastAsia="es-ES"/>
    </w:rPr>
  </w:style>
  <w:style w:type="paragraph" w:styleId="Ttulo">
    <w:name w:val="Title"/>
    <w:basedOn w:val="Normal"/>
    <w:next w:val="Normal"/>
    <w:link w:val="TtuloCar"/>
    <w:qFormat/>
    <w:rsid w:val="003D767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tuloCar">
    <w:name w:val="Título Car"/>
    <w:link w:val="Ttulo"/>
    <w:rsid w:val="003D767C"/>
    <w:rPr>
      <w:rFonts w:ascii="Cambria" w:eastAsia="Times New Roman" w:hAnsi="Cambria" w:cs="Times New Roman"/>
      <w:b/>
      <w:bCs/>
      <w:kern w:val="28"/>
      <w:sz w:val="32"/>
      <w:szCs w:val="32"/>
      <w:lang w:val="es-ES_tradnl" w:eastAsia="es-ES"/>
    </w:rPr>
  </w:style>
  <w:style w:type="paragraph" w:styleId="TDC1">
    <w:name w:val="toc 1"/>
    <w:basedOn w:val="Normal"/>
    <w:next w:val="Normal"/>
    <w:autoRedefine/>
    <w:uiPriority w:val="39"/>
    <w:rsid w:val="003D767C"/>
  </w:style>
  <w:style w:type="table" w:styleId="Tablaconcuadrcula">
    <w:name w:val="Table Grid"/>
    <w:basedOn w:val="Tablanormal"/>
    <w:uiPriority w:val="59"/>
    <w:rsid w:val="00C6671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aconcuadrcula1clara-nfasis5">
    <w:name w:val="Grid Table 1 Light Accent 5"/>
    <w:basedOn w:val="Tablanormal"/>
    <w:uiPriority w:val="46"/>
    <w:rsid w:val="00E347E4"/>
    <w:rPr>
      <w:rFonts w:asciiTheme="minorHAnsi" w:eastAsiaTheme="minorHAnsi" w:hAnsiTheme="minorHAnsi" w:cstheme="minorBidi"/>
      <w:sz w:val="24"/>
      <w:szCs w:val="24"/>
      <w:lang w:eastAsia="en-US"/>
    </w:r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4-nfasis5">
    <w:name w:val="Grid Table 4 Accent 5"/>
    <w:basedOn w:val="Tablanormal"/>
    <w:uiPriority w:val="49"/>
    <w:rsid w:val="00E347E4"/>
    <w:rPr>
      <w:rFonts w:asciiTheme="minorHAnsi" w:eastAsiaTheme="minorHAnsi" w:hAnsiTheme="minorHAnsi" w:cstheme="minorBidi"/>
      <w:sz w:val="24"/>
      <w:szCs w:val="24"/>
      <w:lang w:eastAsia="en-US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DF40E5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DF40E5"/>
    <w:rPr>
      <w:rFonts w:eastAsia="Times New Roman"/>
      <w:sz w:val="22"/>
      <w:szCs w:val="22"/>
    </w:rPr>
  </w:style>
  <w:style w:type="table" w:customStyle="1" w:styleId="NormalTable0">
    <w:name w:val="Normal Table0"/>
    <w:uiPriority w:val="2"/>
    <w:semiHidden/>
    <w:unhideWhenUsed/>
    <w:qFormat/>
    <w:rsid w:val="00DF40E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5.png"/><Relationship Id="rId3" Type="http://schemas.openxmlformats.org/officeDocument/2006/relationships/customXml" Target="../customXml/item3.xml"/><Relationship Id="rId21" Type="http://schemas.openxmlformats.org/officeDocument/2006/relationships/image" Target="media/image10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4.png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90.png"/><Relationship Id="rId29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3.png"/><Relationship Id="rId32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header" Target="header1.xml"/><Relationship Id="rId8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carrillov\Downloads\pla-plt-01carta_ver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31271AED461134ABD3F85BC1121553F" ma:contentTypeVersion="20" ma:contentTypeDescription="Crear nuevo documento." ma:contentTypeScope="" ma:versionID="97d0b38d859fe082bc41696aab4fe2c0">
  <xsd:schema xmlns:xsd="http://www.w3.org/2001/XMLSchema" xmlns:xs="http://www.w3.org/2001/XMLSchema" xmlns:p="http://schemas.microsoft.com/office/2006/metadata/properties" xmlns:ns2="d68ac014-30b6-41fc-bfd4-fa2928f2d4fa" xmlns:ns3="451adbbc-ef07-474a-821e-bbab4f3309cc" targetNamespace="http://schemas.microsoft.com/office/2006/metadata/properties" ma:root="true" ma:fieldsID="d501d4c8355fee464ce110430edc231a" ns2:_="" ns3:_="">
    <xsd:import namespace="d68ac014-30b6-41fc-bfd4-fa2928f2d4fa"/>
    <xsd:import namespace="451adbbc-ef07-474a-821e-bbab4f3309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OBSERVACION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8ac014-30b6-41fc-bfd4-fa2928f2d4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OBSERVACIONES" ma:index="18" nillable="true" ma:displayName="OBSERVACIONES" ma:description="Favor trabajarlo en la nueve, no descargar el archivo, no remplazar el archivo, no borrar la información que incluyan los demás.  " ma:format="Dropdown" ma:internalName="OBSERVACIONES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2f3a12f8-ba90-47b9-b577-e71cdb01eef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1adbbc-ef07-474a-821e-bbab4f3309c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79f8c53-1311-4722-a3a2-cc71f0d2260a}" ma:internalName="TaxCatchAll" ma:showField="CatchAllData" ma:web="451adbbc-ef07-474a-821e-bbab4f3309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BSERVACIONES xmlns="d68ac014-30b6-41fc-bfd4-fa2928f2d4fa" xsi:nil="true"/>
    <lcf76f155ced4ddcb4097134ff3c332f xmlns="d68ac014-30b6-41fc-bfd4-fa2928f2d4fa">
      <Terms xmlns="http://schemas.microsoft.com/office/infopath/2007/PartnerControls"/>
    </lcf76f155ced4ddcb4097134ff3c332f>
    <TaxCatchAll xmlns="451adbbc-ef07-474a-821e-bbab4f3309cc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9365934-CB85-42B5-B212-6D5F8E3311B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7CB9D8A-A43A-49E4-81F4-6784C4D99CBB}"/>
</file>

<file path=customXml/itemProps3.xml><?xml version="1.0" encoding="utf-8"?>
<ds:datastoreItem xmlns:ds="http://schemas.openxmlformats.org/officeDocument/2006/customXml" ds:itemID="{5B1EE637-71A0-40F0-B6E3-1D2F8B7F7843}">
  <ds:schemaRefs>
    <ds:schemaRef ds:uri="http://schemas.microsoft.com/office/2006/metadata/properties"/>
    <ds:schemaRef ds:uri="http://schemas.microsoft.com/office/infopath/2007/PartnerControls"/>
    <ds:schemaRef ds:uri="d68ac014-30b6-41fc-bfd4-fa2928f2d4fa"/>
    <ds:schemaRef ds:uri="451adbbc-ef07-474a-821e-bbab4f3309cc"/>
  </ds:schemaRefs>
</ds:datastoreItem>
</file>

<file path=customXml/itemProps4.xml><?xml version="1.0" encoding="utf-8"?>
<ds:datastoreItem xmlns:ds="http://schemas.openxmlformats.org/officeDocument/2006/customXml" ds:itemID="{4B8B14BE-F059-4DC2-B8E5-FA34C202940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pla-plt-01carta_ver</Template>
  <TotalTime>2</TotalTime>
  <Pages>2</Pages>
  <Words>148</Words>
  <Characters>816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Gabriela Vides Morán</dc:creator>
  <cp:keywords/>
  <dc:description/>
  <cp:lastModifiedBy>Maribel Carrillo Vallejos</cp:lastModifiedBy>
  <cp:revision>2</cp:revision>
  <cp:lastPrinted>2023-11-02T21:37:00Z</cp:lastPrinted>
  <dcterms:created xsi:type="dcterms:W3CDTF">2024-03-01T20:29:00Z</dcterms:created>
  <dcterms:modified xsi:type="dcterms:W3CDTF">2024-03-01T20:29:00Z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0x010100731271AED461134ABD3F85BC1121553F</vt:lpwstr>
  </property>
  <property fmtid="{D5CDD505-2E9C-101B-9397-08002B2CF9AE}" pid="3" name="MediaServiceImageTags">
    <vt:lpwstr/>
  </property>
  <property fmtid="{D5CDD505-2E9C-101B-9397-08002B2CF9AE}" pid="4" name="Order">
    <vt:r8>603800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ComplianceAssetId">
    <vt:lpwstr/>
  </property>
  <property fmtid="{D5CDD505-2E9C-101B-9397-08002B2CF9AE}" pid="11" name="TemplateUrl">
    <vt:lpwstr/>
  </property>
  <property fmtid="{D5CDD505-2E9C-101B-9397-08002B2CF9AE}" pid="12" name="_ExtendedDescription">
    <vt:lpwstr/>
  </property>
</Properties>
</file>