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CE970" w14:textId="0A7374E4" w:rsidR="008664CA" w:rsidRDefault="002E4452" w:rsidP="00133FD5">
      <w:pPr>
        <w:tabs>
          <w:tab w:val="left" w:pos="7227"/>
          <w:tab w:val="left" w:pos="7821"/>
        </w:tabs>
        <w:ind w:left="705" w:hanging="705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133FD5">
        <w:rPr>
          <w:rFonts w:ascii="Arial" w:hAnsi="Arial" w:cs="Arial"/>
          <w:color w:val="000000"/>
        </w:rPr>
        <w:tab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5"/>
        <w:gridCol w:w="7072"/>
      </w:tblGrid>
      <w:tr w:rsidR="008664CA" w:rsidRPr="00752743" w14:paraId="41A17D7A" w14:textId="77777777" w:rsidTr="002B7A49">
        <w:trPr>
          <w:trHeight w:val="405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31A5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CENTRO EDUCATIVO</w:t>
            </w:r>
            <w:r w:rsidR="00F97944"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PRIVADO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:</w:t>
            </w:r>
          </w:p>
        </w:tc>
      </w:tr>
      <w:tr w:rsidR="008664CA" w:rsidRPr="00752743" w14:paraId="1A8D9E08" w14:textId="77777777" w:rsidTr="002B7A49">
        <w:trPr>
          <w:trHeight w:val="465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98CB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DIRECCIÓN:</w:t>
            </w:r>
          </w:p>
        </w:tc>
      </w:tr>
      <w:tr w:rsidR="008664CA" w:rsidRPr="00752743" w14:paraId="4AA7004E" w14:textId="77777777" w:rsidTr="002B7A49">
        <w:trPr>
          <w:trHeight w:val="503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45D2A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PROPIETARIO O REPRESENTANTE LEGAL: </w:t>
            </w:r>
          </w:p>
        </w:tc>
      </w:tr>
      <w:tr w:rsidR="008664CA" w:rsidRPr="00752743" w14:paraId="417E8B5C" w14:textId="77777777" w:rsidTr="002B7A49">
        <w:trPr>
          <w:trHeight w:val="423"/>
        </w:trPr>
        <w:tc>
          <w:tcPr>
            <w:tcW w:w="1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8755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TELÉFONO: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76EE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CORREO ELECTRÓNICO:</w:t>
            </w:r>
          </w:p>
        </w:tc>
      </w:tr>
      <w:tr w:rsidR="008664CA" w:rsidRPr="00752743" w14:paraId="77D32048" w14:textId="77777777" w:rsidTr="002B7A49">
        <w:trPr>
          <w:trHeight w:val="413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52EDA" w14:textId="1C3155D0" w:rsidR="008664CA" w:rsidRPr="00752743" w:rsidRDefault="008664CA" w:rsidP="002B7A49">
            <w:pP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PROCESO: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꙱ 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Autorización de funcionamiento         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꙱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Ampliación de servicios           </w:t>
            </w:r>
            <w:r w:rsidR="006A08F8" w:rsidRPr="00922D04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꙱</w:t>
            </w:r>
            <w:r w:rsidR="006A08F8" w:rsidRPr="00922D04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Revalidación de autorización de funcionamiento</w:t>
            </w:r>
            <w:r w:rsidR="006A08F8"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         </w:t>
            </w:r>
          </w:p>
        </w:tc>
      </w:tr>
    </w:tbl>
    <w:p w14:paraId="48B3C101" w14:textId="330011BD" w:rsidR="00FB1C0F" w:rsidRDefault="00FB1C0F" w:rsidP="00042D6C">
      <w:pPr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tbl>
      <w:tblPr>
        <w:tblpPr w:leftFromText="141" w:rightFromText="141" w:vertAnchor="text" w:tblpY="1"/>
        <w:tblOverlap w:val="never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"/>
        <w:gridCol w:w="5589"/>
        <w:gridCol w:w="369"/>
        <w:gridCol w:w="533"/>
        <w:gridCol w:w="4455"/>
      </w:tblGrid>
      <w:tr w:rsidR="00FB1C0F" w:rsidRPr="00267943" w14:paraId="6FE137F0" w14:textId="77777777" w:rsidTr="00385E84">
        <w:trPr>
          <w:trHeight w:val="465"/>
        </w:trPr>
        <w:tc>
          <w:tcPr>
            <w:tcW w:w="2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03D6B41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REQUISITOS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F485D5A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SI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6321D23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B94A094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OBSERVACIONES/RECOMENDACIONES</w:t>
            </w:r>
          </w:p>
        </w:tc>
      </w:tr>
      <w:tr w:rsidR="00FB1C0F" w:rsidRPr="00267943" w14:paraId="637540BC" w14:textId="77777777" w:rsidTr="00385E84">
        <w:trPr>
          <w:trHeight w:val="36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E2BDACA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Requisitos del expediente técnico</w:t>
            </w:r>
          </w:p>
        </w:tc>
      </w:tr>
      <w:tr w:rsidR="00FB1C0F" w:rsidRPr="00267943" w14:paraId="0E7A835C" w14:textId="77777777" w:rsidTr="00385E84">
        <w:trPr>
          <w:trHeight w:val="300"/>
        </w:trPr>
        <w:tc>
          <w:tcPr>
            <w:tcW w:w="2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65D5" w14:textId="1A506EB3" w:rsidR="00FB1C0F" w:rsidRPr="00DD18D2" w:rsidRDefault="00FB1C0F" w:rsidP="00385E84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DD18D2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Documento descriptivo de la entrega educativa virtual</w:t>
            </w:r>
            <w:r w:rsidR="005E6FC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, según el formulario EEV-FOR-05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C67AE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26D1B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0780D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FB1C0F" w:rsidRPr="00267943" w14:paraId="59D6C779" w14:textId="77777777" w:rsidTr="00385E84">
        <w:trPr>
          <w:trHeight w:val="300"/>
        </w:trPr>
        <w:tc>
          <w:tcPr>
            <w:tcW w:w="2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E24FC" w14:textId="34D59BB0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Documento de la o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rganización y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evaluación de los aprendizajes</w:t>
            </w:r>
            <w:r w:rsidR="005E6FC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, según el formulario EEV-FOR-06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D92BD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34989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8BD66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FB1C0F" w:rsidRPr="00267943" w14:paraId="52077887" w14:textId="77777777" w:rsidTr="00385E84">
        <w:trPr>
          <w:trHeight w:val="300"/>
        </w:trPr>
        <w:tc>
          <w:tcPr>
            <w:tcW w:w="2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F497F" w14:textId="44554363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Acceso a la plataforma virtual de aprendizaje (usuario y contraseña)</w:t>
            </w:r>
            <w:r w:rsidR="005E6FC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, según el formulario EEV-FOR-07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34D21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2A31B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844E2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FB1C0F" w:rsidRPr="00267943" w14:paraId="5369C766" w14:textId="77777777" w:rsidTr="00385E84">
        <w:trPr>
          <w:trHeight w:val="300"/>
        </w:trPr>
        <w:tc>
          <w:tcPr>
            <w:tcW w:w="2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7B880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Declaración Jurada por abogado y notario de los recursos educativos di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gitales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DB7BA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E4160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EBB71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FB1C0F" w:rsidRPr="00267943" w14:paraId="06972360" w14:textId="77777777" w:rsidTr="00385E84">
        <w:trPr>
          <w:trHeight w:val="300"/>
        </w:trPr>
        <w:tc>
          <w:tcPr>
            <w:tcW w:w="1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37CE2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A200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Corresponde al propietario o representante legal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A0CE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F1A0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6B75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FB1C0F" w:rsidRPr="00267943" w14:paraId="7B47FC42" w14:textId="77777777" w:rsidTr="00385E84">
        <w:trPr>
          <w:trHeight w:val="300"/>
        </w:trPr>
        <w:tc>
          <w:tcPr>
            <w:tcW w:w="1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34D25E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5EB3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Está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firmada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por un abogado o notario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F149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6BD1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F2CA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FB1C0F" w:rsidRPr="00267943" w14:paraId="4D923B76" w14:textId="77777777" w:rsidTr="00385E84">
        <w:trPr>
          <w:trHeight w:val="300"/>
        </w:trPr>
        <w:tc>
          <w:tcPr>
            <w:tcW w:w="1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A557C1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509E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Indica que posee los derechos de autor de los recursos educativos digitales o realizó una revisión de los mismos los cuales son de uso libre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sin fines de lucro.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9E82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A449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742A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FB1C0F" w:rsidRPr="00267943" w14:paraId="03092FC8" w14:textId="77777777" w:rsidTr="00385E84">
        <w:trPr>
          <w:trHeight w:val="300"/>
        </w:trPr>
        <w:tc>
          <w:tcPr>
            <w:tcW w:w="1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FED4A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1E67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Indica que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desliga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de 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toda responsabilidad al Ministerio de Educación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de cualquier controversia legal que se presente por el uso de los recursos educativos digitales.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E2C43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4CDD3" w14:textId="77777777" w:rsidR="00FB1C0F" w:rsidRPr="00267943" w:rsidRDefault="00FB1C0F" w:rsidP="00385E84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8D612" w14:textId="77777777" w:rsidR="00FB1C0F" w:rsidRPr="00267943" w:rsidRDefault="00FB1C0F" w:rsidP="00385E84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</w:tbl>
    <w:p w14:paraId="24B5595A" w14:textId="5C31956E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05"/>
        <w:gridCol w:w="6285"/>
        <w:gridCol w:w="2797"/>
      </w:tblGrid>
      <w:tr w:rsidR="008664CA" w:rsidRPr="00AD6C0B" w14:paraId="61D8D51D" w14:textId="77777777" w:rsidTr="002B7A49">
        <w:trPr>
          <w:trHeight w:val="403"/>
        </w:trPr>
        <w:tc>
          <w:tcPr>
            <w:tcW w:w="941" w:type="pct"/>
            <w:tcBorders>
              <w:top w:val="single" w:sz="4" w:space="0" w:color="auto"/>
              <w:bottom w:val="nil"/>
            </w:tcBorders>
            <w:vAlign w:val="center"/>
          </w:tcPr>
          <w:p w14:paraId="39902BDC" w14:textId="34EEEB27" w:rsidR="008664CA" w:rsidRDefault="003127E0" w:rsidP="002B7A49">
            <w:pPr>
              <w:rPr>
                <w:rFonts w:ascii="Verdana" w:hAnsi="Verdana"/>
                <w:b/>
                <w:sz w:val="14"/>
              </w:rPr>
            </w:pPr>
            <w:r>
              <w:rPr>
                <w:rFonts w:ascii="Verdana" w:hAnsi="Verdana"/>
                <w:b/>
                <w:sz w:val="14"/>
              </w:rPr>
              <w:t>Fecha de r</w:t>
            </w:r>
            <w:r w:rsidR="008664CA" w:rsidRPr="00AD6C0B">
              <w:rPr>
                <w:rFonts w:ascii="Verdana" w:hAnsi="Verdana"/>
                <w:b/>
                <w:sz w:val="14"/>
              </w:rPr>
              <w:t>evisión</w:t>
            </w:r>
          </w:p>
          <w:p w14:paraId="6AEF6A17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 xml:space="preserve"> </w:t>
            </w:r>
          </w:p>
          <w:p w14:paraId="7DC5E605" w14:textId="77777777" w:rsidR="008664CA" w:rsidRPr="00AD6C0B" w:rsidRDefault="008664CA" w:rsidP="002B7A49">
            <w:pPr>
              <w:rPr>
                <w:rFonts w:ascii="Verdana" w:hAnsi="Verdana"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____________</w:t>
            </w:r>
          </w:p>
        </w:tc>
        <w:tc>
          <w:tcPr>
            <w:tcW w:w="2809" w:type="pct"/>
            <w:tcBorders>
              <w:top w:val="single" w:sz="4" w:space="0" w:color="auto"/>
              <w:bottom w:val="nil"/>
            </w:tcBorders>
            <w:vAlign w:val="center"/>
          </w:tcPr>
          <w:p w14:paraId="2C163CC9" w14:textId="77777777" w:rsidR="008664CA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Nombre del revisor</w:t>
            </w:r>
          </w:p>
          <w:p w14:paraId="6C26C54E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</w:p>
          <w:p w14:paraId="266C3CD2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_______________________________________________________________________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bottom w:val="nil"/>
            </w:tcBorders>
          </w:tcPr>
          <w:p w14:paraId="216604F4" w14:textId="77777777" w:rsidR="008664CA" w:rsidRPr="00AD6C0B" w:rsidRDefault="008664CA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  <w:r w:rsidRPr="00AD6C0B">
              <w:rPr>
                <w:rFonts w:ascii="Verdana" w:hAnsi="Verdana"/>
                <w:color w:val="BFBFBF"/>
                <w:sz w:val="14"/>
              </w:rPr>
              <w:t>Firma y sello</w:t>
            </w:r>
          </w:p>
        </w:tc>
      </w:tr>
      <w:tr w:rsidR="008664CA" w:rsidRPr="00AD6C0B" w14:paraId="345782A8" w14:textId="77777777" w:rsidTr="002B7A49">
        <w:trPr>
          <w:trHeight w:val="803"/>
        </w:trPr>
        <w:tc>
          <w:tcPr>
            <w:tcW w:w="3750" w:type="pct"/>
            <w:gridSpan w:val="2"/>
            <w:tcBorders>
              <w:top w:val="nil"/>
            </w:tcBorders>
          </w:tcPr>
          <w:p w14:paraId="56749685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Observaciones generales</w:t>
            </w:r>
          </w:p>
        </w:tc>
        <w:tc>
          <w:tcPr>
            <w:tcW w:w="1250" w:type="pct"/>
            <w:vMerge/>
            <w:tcBorders>
              <w:top w:val="nil"/>
            </w:tcBorders>
            <w:vAlign w:val="center"/>
          </w:tcPr>
          <w:p w14:paraId="51BF561D" w14:textId="77777777" w:rsidR="008664CA" w:rsidRPr="00AD6C0B" w:rsidRDefault="008664CA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</w:p>
        </w:tc>
      </w:tr>
    </w:tbl>
    <w:p w14:paraId="3E5C01FE" w14:textId="77777777" w:rsidR="00190BAF" w:rsidRPr="0088386A" w:rsidRDefault="008664CA" w:rsidP="0088386A">
      <w:pPr>
        <w:pStyle w:val="Prrafodelista"/>
        <w:numPr>
          <w:ilvl w:val="0"/>
          <w:numId w:val="41"/>
        </w:numPr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</w:pPr>
      <w:r w:rsidRPr="0088386A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Nota</w:t>
      </w:r>
      <w:r w:rsidR="00190BAF" w:rsidRPr="0088386A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 xml:space="preserve"> 1</w:t>
      </w:r>
      <w:r w:rsidRPr="0088386A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:</w:t>
      </w:r>
      <w:r w:rsidR="0086165D" w:rsidRPr="0088386A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 </w:t>
      </w:r>
      <w:r w:rsidR="00190BAF" w:rsidRPr="0088386A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Para emitir dictamen favorable, debe cumplir con la totalidad de requisitos establecidos. </w:t>
      </w:r>
    </w:p>
    <w:p w14:paraId="6F89DEF3" w14:textId="19282D0A" w:rsidR="008664CA" w:rsidRPr="0088386A" w:rsidRDefault="00190BAF" w:rsidP="0088386A">
      <w:pPr>
        <w:pStyle w:val="Prrafodelista"/>
        <w:numPr>
          <w:ilvl w:val="0"/>
          <w:numId w:val="41"/>
        </w:numPr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</w:pPr>
      <w:r w:rsidRPr="0088386A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Nota 2:</w:t>
      </w:r>
      <w:r w:rsidRPr="0088386A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 </w:t>
      </w:r>
      <w:r w:rsidR="008664CA" w:rsidRPr="0088386A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>Adjuntar el presente formulario, al expediente</w:t>
      </w:r>
      <w:r w:rsidR="0086165D" w:rsidRPr="0088386A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>.</w:t>
      </w:r>
    </w:p>
    <w:p w14:paraId="173AF31C" w14:textId="77777777" w:rsidR="008664CA" w:rsidRPr="002E7D43" w:rsidRDefault="008664CA" w:rsidP="002E7D43">
      <w:pPr>
        <w:ind w:left="705" w:hanging="705"/>
        <w:jc w:val="center"/>
        <w:rPr>
          <w:rFonts w:ascii="Arial" w:hAnsi="Arial" w:cs="Arial"/>
          <w:color w:val="000000"/>
        </w:rPr>
      </w:pPr>
    </w:p>
    <w:sectPr w:rsidR="008664CA" w:rsidRPr="002E7D43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27461" w14:textId="77777777" w:rsidR="007339C0" w:rsidRDefault="007339C0" w:rsidP="003D767C">
      <w:r>
        <w:separator/>
      </w:r>
    </w:p>
  </w:endnote>
  <w:endnote w:type="continuationSeparator" w:id="0">
    <w:p w14:paraId="18844BD9" w14:textId="77777777" w:rsidR="007339C0" w:rsidRDefault="007339C0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E5E1A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5975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AAB23" w14:textId="77777777" w:rsidR="007339C0" w:rsidRDefault="007339C0" w:rsidP="003D767C">
      <w:r>
        <w:separator/>
      </w:r>
    </w:p>
  </w:footnote>
  <w:footnote w:type="continuationSeparator" w:id="0">
    <w:p w14:paraId="5D4906C0" w14:textId="77777777" w:rsidR="007339C0" w:rsidRDefault="007339C0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B5AA2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C9D9244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03C0EE6B" w14:textId="77777777" w:rsidR="003F198E" w:rsidRPr="006908E6" w:rsidRDefault="002037B1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7B96FC3" wp14:editId="2001798A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B873233" w14:textId="77777777" w:rsidR="003F198E" w:rsidRPr="00735A5A" w:rsidRDefault="002037B1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4154899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3400F5F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23E91EEF" w14:textId="264A1DB3" w:rsidR="003F198E" w:rsidRPr="00823A74" w:rsidRDefault="00C108F8" w:rsidP="00133DBF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PARA</w:t>
          </w:r>
          <w:r w:rsidR="00E044ED">
            <w:rPr>
              <w:rFonts w:ascii="Arial" w:hAnsi="Arial" w:cs="Arial"/>
              <w:b/>
              <w:sz w:val="24"/>
            </w:rPr>
            <w:t xml:space="preserve"> LA REVISIÓN </w:t>
          </w:r>
          <w:r w:rsidR="002037B1">
            <w:rPr>
              <w:rFonts w:ascii="Arial" w:hAnsi="Arial" w:cs="Arial"/>
              <w:b/>
              <w:sz w:val="24"/>
            </w:rPr>
            <w:t xml:space="preserve">DE </w:t>
          </w:r>
          <w:r w:rsidR="004F0637">
            <w:rPr>
              <w:rFonts w:ascii="Arial" w:hAnsi="Arial" w:cs="Arial"/>
              <w:b/>
              <w:sz w:val="24"/>
            </w:rPr>
            <w:t>EXPEDIE</w:t>
          </w:r>
          <w:r w:rsidR="00666A57">
            <w:rPr>
              <w:rFonts w:ascii="Arial" w:hAnsi="Arial" w:cs="Arial"/>
              <w:b/>
              <w:sz w:val="24"/>
            </w:rPr>
            <w:t>N</w:t>
          </w:r>
          <w:r w:rsidR="004F0637">
            <w:rPr>
              <w:rFonts w:ascii="Arial" w:hAnsi="Arial" w:cs="Arial"/>
              <w:b/>
              <w:sz w:val="24"/>
            </w:rPr>
            <w:t>TE</w:t>
          </w:r>
          <w:r w:rsidR="00133FD5">
            <w:rPr>
              <w:rFonts w:ascii="Arial" w:hAnsi="Arial" w:cs="Arial"/>
              <w:b/>
              <w:sz w:val="24"/>
            </w:rPr>
            <w:t xml:space="preserve"> </w:t>
          </w:r>
          <w:r w:rsidR="00042D6C">
            <w:rPr>
              <w:rFonts w:ascii="Arial" w:hAnsi="Arial" w:cs="Arial"/>
              <w:b/>
              <w:sz w:val="24"/>
            </w:rPr>
            <w:t>TÉCNICO</w:t>
          </w:r>
        </w:p>
      </w:tc>
    </w:tr>
    <w:tr w:rsidR="003F198E" w14:paraId="3152BA54" w14:textId="77777777" w:rsidTr="00133DBF">
      <w:trPr>
        <w:cantSplit/>
        <w:trHeight w:val="60"/>
      </w:trPr>
      <w:tc>
        <w:tcPr>
          <w:tcW w:w="856" w:type="dxa"/>
          <w:vMerge/>
        </w:tcPr>
        <w:p w14:paraId="63306796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02C2A1" w14:textId="7DA61121" w:rsidR="003F198E" w:rsidRPr="00504819" w:rsidRDefault="003F198E" w:rsidP="002E4452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 w:rsidR="002E4452">
            <w:rPr>
              <w:rFonts w:ascii="Arial" w:hAnsi="Arial" w:cs="Arial"/>
              <w:sz w:val="16"/>
            </w:rPr>
            <w:t>: Entrega Educativa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BF16BDD" w14:textId="4DB1AE1D" w:rsidR="003F198E" w:rsidRPr="008A404F" w:rsidRDefault="003F198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8B76F7">
            <w:rPr>
              <w:rFonts w:ascii="Arial" w:hAnsi="Arial" w:cs="Arial"/>
              <w:b/>
              <w:sz w:val="16"/>
              <w:szCs w:val="16"/>
            </w:rPr>
            <w:t>EEV-FOR-0</w:t>
          </w:r>
          <w:r w:rsidR="00042D6C">
            <w:rPr>
              <w:rFonts w:ascii="Arial" w:hAnsi="Arial" w:cs="Arial"/>
              <w:b/>
              <w:sz w:val="16"/>
              <w:szCs w:val="16"/>
            </w:rPr>
            <w:t>8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7C3BACD" w14:textId="0005824C" w:rsidR="003F198E" w:rsidRPr="00504819" w:rsidRDefault="002037B1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042D6C">
            <w:rPr>
              <w:rFonts w:ascii="Arial" w:hAnsi="Arial" w:cs="Arial"/>
              <w:sz w:val="16"/>
              <w:szCs w:val="16"/>
            </w:rPr>
            <w:t>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AE2292E" w14:textId="7777777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88386A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88386A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4DC30294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3335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C10A2A"/>
    <w:multiLevelType w:val="hybridMultilevel"/>
    <w:tmpl w:val="383A5662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D5D09F2"/>
    <w:multiLevelType w:val="hybridMultilevel"/>
    <w:tmpl w:val="FF3AFD6A"/>
    <w:lvl w:ilvl="0" w:tplc="676AB58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3"/>
  </w:num>
  <w:num w:numId="4">
    <w:abstractNumId w:val="7"/>
  </w:num>
  <w:num w:numId="5">
    <w:abstractNumId w:val="33"/>
  </w:num>
  <w:num w:numId="6">
    <w:abstractNumId w:val="18"/>
  </w:num>
  <w:num w:numId="7">
    <w:abstractNumId w:val="34"/>
  </w:num>
  <w:num w:numId="8">
    <w:abstractNumId w:val="17"/>
  </w:num>
  <w:num w:numId="9">
    <w:abstractNumId w:val="4"/>
  </w:num>
  <w:num w:numId="10">
    <w:abstractNumId w:val="37"/>
  </w:num>
  <w:num w:numId="11">
    <w:abstractNumId w:val="26"/>
  </w:num>
  <w:num w:numId="12">
    <w:abstractNumId w:val="16"/>
  </w:num>
  <w:num w:numId="13">
    <w:abstractNumId w:val="19"/>
  </w:num>
  <w:num w:numId="14">
    <w:abstractNumId w:val="10"/>
  </w:num>
  <w:num w:numId="15">
    <w:abstractNumId w:val="35"/>
  </w:num>
  <w:num w:numId="16">
    <w:abstractNumId w:val="27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1"/>
  </w:num>
  <w:num w:numId="23">
    <w:abstractNumId w:val="8"/>
  </w:num>
  <w:num w:numId="24">
    <w:abstractNumId w:val="30"/>
  </w:num>
  <w:num w:numId="25">
    <w:abstractNumId w:val="21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2"/>
  </w:num>
  <w:num w:numId="32">
    <w:abstractNumId w:val="9"/>
  </w:num>
  <w:num w:numId="33">
    <w:abstractNumId w:val="14"/>
  </w:num>
  <w:num w:numId="34">
    <w:abstractNumId w:val="3"/>
  </w:num>
  <w:num w:numId="35">
    <w:abstractNumId w:val="36"/>
  </w:num>
  <w:num w:numId="36">
    <w:abstractNumId w:val="24"/>
  </w:num>
  <w:num w:numId="37">
    <w:abstractNumId w:val="25"/>
  </w:num>
  <w:num w:numId="38">
    <w:abstractNumId w:val="20"/>
  </w:num>
  <w:num w:numId="39">
    <w:abstractNumId w:val="13"/>
  </w:num>
  <w:num w:numId="40">
    <w:abstractNumId w:val="28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7B1"/>
    <w:rsid w:val="00042D6C"/>
    <w:rsid w:val="000461EE"/>
    <w:rsid w:val="00051689"/>
    <w:rsid w:val="000576A2"/>
    <w:rsid w:val="0006042E"/>
    <w:rsid w:val="00063A1B"/>
    <w:rsid w:val="0006777F"/>
    <w:rsid w:val="000A4B3F"/>
    <w:rsid w:val="000D479A"/>
    <w:rsid w:val="000E2596"/>
    <w:rsid w:val="000F23A7"/>
    <w:rsid w:val="00127EF7"/>
    <w:rsid w:val="00133DBF"/>
    <w:rsid w:val="00133FD5"/>
    <w:rsid w:val="001514D4"/>
    <w:rsid w:val="00153DA2"/>
    <w:rsid w:val="0015471C"/>
    <w:rsid w:val="00165462"/>
    <w:rsid w:val="00190BAF"/>
    <w:rsid w:val="001C0ED2"/>
    <w:rsid w:val="001D66EE"/>
    <w:rsid w:val="001E0E0B"/>
    <w:rsid w:val="001F1F30"/>
    <w:rsid w:val="002037B1"/>
    <w:rsid w:val="00220EEE"/>
    <w:rsid w:val="002216A8"/>
    <w:rsid w:val="002573D6"/>
    <w:rsid w:val="00267943"/>
    <w:rsid w:val="002815A9"/>
    <w:rsid w:val="00284555"/>
    <w:rsid w:val="0029731D"/>
    <w:rsid w:val="002C25A3"/>
    <w:rsid w:val="002D1BF6"/>
    <w:rsid w:val="002D4871"/>
    <w:rsid w:val="002D7971"/>
    <w:rsid w:val="002E4452"/>
    <w:rsid w:val="002E7D43"/>
    <w:rsid w:val="00304CDD"/>
    <w:rsid w:val="003127E0"/>
    <w:rsid w:val="00333400"/>
    <w:rsid w:val="00334353"/>
    <w:rsid w:val="0033518A"/>
    <w:rsid w:val="00335EBD"/>
    <w:rsid w:val="00341D44"/>
    <w:rsid w:val="00346403"/>
    <w:rsid w:val="00350DB4"/>
    <w:rsid w:val="00356F9D"/>
    <w:rsid w:val="00361FCA"/>
    <w:rsid w:val="00362EED"/>
    <w:rsid w:val="003870C7"/>
    <w:rsid w:val="003B16D4"/>
    <w:rsid w:val="003D767C"/>
    <w:rsid w:val="003E23E9"/>
    <w:rsid w:val="003E3723"/>
    <w:rsid w:val="003F198E"/>
    <w:rsid w:val="003F26D0"/>
    <w:rsid w:val="00402581"/>
    <w:rsid w:val="00424F28"/>
    <w:rsid w:val="00426666"/>
    <w:rsid w:val="00437BD8"/>
    <w:rsid w:val="0048542C"/>
    <w:rsid w:val="00485FAF"/>
    <w:rsid w:val="00490AC7"/>
    <w:rsid w:val="004A7CA1"/>
    <w:rsid w:val="004C65C5"/>
    <w:rsid w:val="004E2A63"/>
    <w:rsid w:val="004E7021"/>
    <w:rsid w:val="004F0637"/>
    <w:rsid w:val="004F3927"/>
    <w:rsid w:val="00513D55"/>
    <w:rsid w:val="00544E6F"/>
    <w:rsid w:val="00560A42"/>
    <w:rsid w:val="005913F5"/>
    <w:rsid w:val="005D7E41"/>
    <w:rsid w:val="005E6FC3"/>
    <w:rsid w:val="005F3858"/>
    <w:rsid w:val="005F6DD1"/>
    <w:rsid w:val="005F743D"/>
    <w:rsid w:val="00606BBA"/>
    <w:rsid w:val="006424F0"/>
    <w:rsid w:val="00662BC2"/>
    <w:rsid w:val="0066615A"/>
    <w:rsid w:val="00666A57"/>
    <w:rsid w:val="0067323E"/>
    <w:rsid w:val="00690752"/>
    <w:rsid w:val="0069639D"/>
    <w:rsid w:val="006A08F8"/>
    <w:rsid w:val="006B0823"/>
    <w:rsid w:val="006C1ABA"/>
    <w:rsid w:val="006E0CD1"/>
    <w:rsid w:val="006E622B"/>
    <w:rsid w:val="0070071D"/>
    <w:rsid w:val="00703473"/>
    <w:rsid w:val="00716CFD"/>
    <w:rsid w:val="00717020"/>
    <w:rsid w:val="007339C0"/>
    <w:rsid w:val="00733D8C"/>
    <w:rsid w:val="00735A5A"/>
    <w:rsid w:val="007379D5"/>
    <w:rsid w:val="00752743"/>
    <w:rsid w:val="007662BD"/>
    <w:rsid w:val="00766B29"/>
    <w:rsid w:val="00767E3E"/>
    <w:rsid w:val="0077065F"/>
    <w:rsid w:val="0077455D"/>
    <w:rsid w:val="0078101C"/>
    <w:rsid w:val="007829DA"/>
    <w:rsid w:val="00786110"/>
    <w:rsid w:val="0079482C"/>
    <w:rsid w:val="007A24A7"/>
    <w:rsid w:val="007A70C6"/>
    <w:rsid w:val="007C2A60"/>
    <w:rsid w:val="007E31EC"/>
    <w:rsid w:val="007E77A3"/>
    <w:rsid w:val="007F0591"/>
    <w:rsid w:val="007F7979"/>
    <w:rsid w:val="00800721"/>
    <w:rsid w:val="00811F2D"/>
    <w:rsid w:val="00817218"/>
    <w:rsid w:val="00821EA2"/>
    <w:rsid w:val="00823A74"/>
    <w:rsid w:val="00851892"/>
    <w:rsid w:val="00857CB1"/>
    <w:rsid w:val="0086165D"/>
    <w:rsid w:val="008664CA"/>
    <w:rsid w:val="00880B9E"/>
    <w:rsid w:val="008823C3"/>
    <w:rsid w:val="0088386A"/>
    <w:rsid w:val="00885AAE"/>
    <w:rsid w:val="00887B4A"/>
    <w:rsid w:val="008A404F"/>
    <w:rsid w:val="008A584C"/>
    <w:rsid w:val="008A786E"/>
    <w:rsid w:val="008B76F7"/>
    <w:rsid w:val="008E33FE"/>
    <w:rsid w:val="008F7E5C"/>
    <w:rsid w:val="00911141"/>
    <w:rsid w:val="00922D04"/>
    <w:rsid w:val="009235BE"/>
    <w:rsid w:val="009525BE"/>
    <w:rsid w:val="00953D18"/>
    <w:rsid w:val="00974E63"/>
    <w:rsid w:val="0099330D"/>
    <w:rsid w:val="009A4EBD"/>
    <w:rsid w:val="009D16E0"/>
    <w:rsid w:val="009E3088"/>
    <w:rsid w:val="00A218D2"/>
    <w:rsid w:val="00A30CF1"/>
    <w:rsid w:val="00A41D2A"/>
    <w:rsid w:val="00A6732B"/>
    <w:rsid w:val="00A81706"/>
    <w:rsid w:val="00A819DE"/>
    <w:rsid w:val="00AD63B0"/>
    <w:rsid w:val="00B00044"/>
    <w:rsid w:val="00B20EAE"/>
    <w:rsid w:val="00B21CE2"/>
    <w:rsid w:val="00B30829"/>
    <w:rsid w:val="00B34478"/>
    <w:rsid w:val="00B34783"/>
    <w:rsid w:val="00B470C7"/>
    <w:rsid w:val="00B5566E"/>
    <w:rsid w:val="00B71896"/>
    <w:rsid w:val="00B77BB0"/>
    <w:rsid w:val="00B87EA0"/>
    <w:rsid w:val="00BB7841"/>
    <w:rsid w:val="00BC3750"/>
    <w:rsid w:val="00BC42C6"/>
    <w:rsid w:val="00BD5D5D"/>
    <w:rsid w:val="00C108F8"/>
    <w:rsid w:val="00C24B62"/>
    <w:rsid w:val="00C4180B"/>
    <w:rsid w:val="00C43D70"/>
    <w:rsid w:val="00C54697"/>
    <w:rsid w:val="00C66713"/>
    <w:rsid w:val="00C73F5F"/>
    <w:rsid w:val="00CB3880"/>
    <w:rsid w:val="00CC1034"/>
    <w:rsid w:val="00CE462C"/>
    <w:rsid w:val="00CE52BD"/>
    <w:rsid w:val="00D21666"/>
    <w:rsid w:val="00D522D2"/>
    <w:rsid w:val="00D5697E"/>
    <w:rsid w:val="00D644F4"/>
    <w:rsid w:val="00D85046"/>
    <w:rsid w:val="00DA0498"/>
    <w:rsid w:val="00DA2E83"/>
    <w:rsid w:val="00DD18D2"/>
    <w:rsid w:val="00DD43B4"/>
    <w:rsid w:val="00DD77A7"/>
    <w:rsid w:val="00DF1219"/>
    <w:rsid w:val="00E044ED"/>
    <w:rsid w:val="00E4041F"/>
    <w:rsid w:val="00E97F48"/>
    <w:rsid w:val="00ED7B2B"/>
    <w:rsid w:val="00EE4741"/>
    <w:rsid w:val="00EE4E6A"/>
    <w:rsid w:val="00EF29D2"/>
    <w:rsid w:val="00F06221"/>
    <w:rsid w:val="00F23E49"/>
    <w:rsid w:val="00F263AC"/>
    <w:rsid w:val="00F26526"/>
    <w:rsid w:val="00F44CA7"/>
    <w:rsid w:val="00F60EE5"/>
    <w:rsid w:val="00F73A8E"/>
    <w:rsid w:val="00F82037"/>
    <w:rsid w:val="00F97944"/>
    <w:rsid w:val="00FA184B"/>
    <w:rsid w:val="00FB1C0F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8B47584"/>
  <w15:chartTrackingRefBased/>
  <w15:docId w15:val="{54E2CBC8-9054-49C2-8B8A-1AD5C6B2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customStyle="1" w:styleId="Ttulo10">
    <w:name w:val="Título1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10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30</TotalTime>
  <Pages>1</Pages>
  <Words>234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Ana Gabriela Vides Morán</cp:lastModifiedBy>
  <cp:revision>17</cp:revision>
  <cp:lastPrinted>2020-11-16T15:10:00Z</cp:lastPrinted>
  <dcterms:created xsi:type="dcterms:W3CDTF">2020-12-22T18:05:00Z</dcterms:created>
  <dcterms:modified xsi:type="dcterms:W3CDTF">2021-09-07T15:09:00Z</dcterms:modified>
</cp:coreProperties>
</file>