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7F9580" w14:textId="5B8976D2" w:rsidR="0019624F" w:rsidRPr="00831780" w:rsidRDefault="000F5BB4" w:rsidP="00831780">
      <w:pPr>
        <w:pStyle w:val="Prrafodelista"/>
        <w:numPr>
          <w:ilvl w:val="0"/>
          <w:numId w:val="40"/>
        </w:numPr>
        <w:rPr>
          <w:rFonts w:asciiTheme="majorHAnsi" w:hAnsiTheme="majorHAnsi" w:cstheme="majorHAnsi"/>
          <w:b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DATOS DEL CENTRO EDUCATIVO</w:t>
      </w:r>
      <w:r w:rsidR="00194A07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 xml:space="preserve"> PRIVADO</w:t>
      </w:r>
    </w:p>
    <w:p w14:paraId="559725E4" w14:textId="77777777" w:rsidR="00302B10" w:rsidRPr="00831780" w:rsidRDefault="00302B10" w:rsidP="00831780">
      <w:pPr>
        <w:ind w:left="426"/>
        <w:rPr>
          <w:rFonts w:asciiTheme="majorHAnsi" w:hAnsiTheme="majorHAnsi" w:cstheme="majorHAnsi"/>
          <w:color w:val="000000"/>
          <w:szCs w:val="22"/>
          <w:lang w:val="es-GT" w:eastAsia="es-GT"/>
        </w:rPr>
      </w:pPr>
    </w:p>
    <w:tbl>
      <w:tblPr>
        <w:tblW w:w="4759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1"/>
        <w:gridCol w:w="5267"/>
      </w:tblGrid>
      <w:tr w:rsidR="00990330" w:rsidRPr="00831780" w14:paraId="5D4B3636" w14:textId="77777777" w:rsidTr="00B27AC8">
        <w:trPr>
          <w:trHeight w:val="20"/>
          <w:jc w:val="right"/>
        </w:trPr>
        <w:tc>
          <w:tcPr>
            <w:tcW w:w="5000" w:type="pct"/>
            <w:gridSpan w:val="2"/>
            <w:shd w:val="clear" w:color="auto" w:fill="auto"/>
            <w:noWrap/>
            <w:vAlign w:val="center"/>
            <w:hideMark/>
          </w:tcPr>
          <w:p w14:paraId="2295863A" w14:textId="77777777" w:rsidR="00990330" w:rsidRPr="00831780" w:rsidRDefault="00990330" w:rsidP="00E60688">
            <w:pPr>
              <w:spacing w:line="276" w:lineRule="auto"/>
              <w:ind w:left="66"/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831780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NOMBRE DEL CENTRO EDUCATIVO</w:t>
            </w:r>
            <w:r w:rsidR="00F97DED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 xml:space="preserve"> PRIVADO</w:t>
            </w:r>
            <w:r w:rsidRPr="00831780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:</w:t>
            </w:r>
          </w:p>
        </w:tc>
      </w:tr>
      <w:tr w:rsidR="00990330" w:rsidRPr="00831780" w14:paraId="1FD85CC1" w14:textId="77777777" w:rsidTr="00B27AC8">
        <w:trPr>
          <w:trHeight w:val="20"/>
          <w:jc w:val="right"/>
        </w:trPr>
        <w:tc>
          <w:tcPr>
            <w:tcW w:w="5000" w:type="pct"/>
            <w:gridSpan w:val="2"/>
            <w:shd w:val="clear" w:color="auto" w:fill="auto"/>
            <w:noWrap/>
            <w:vAlign w:val="center"/>
            <w:hideMark/>
          </w:tcPr>
          <w:p w14:paraId="296B98F9" w14:textId="77777777" w:rsidR="00990330" w:rsidRPr="00831780" w:rsidRDefault="00990330" w:rsidP="00E60688">
            <w:pPr>
              <w:spacing w:line="276" w:lineRule="auto"/>
              <w:ind w:left="66"/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831780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DIRECCIÓ</w:t>
            </w:r>
            <w:bookmarkStart w:id="0" w:name="_GoBack"/>
            <w:bookmarkEnd w:id="0"/>
            <w:r w:rsidRPr="00831780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N:</w:t>
            </w:r>
          </w:p>
        </w:tc>
      </w:tr>
      <w:tr w:rsidR="00990330" w:rsidRPr="00831780" w14:paraId="09A53AA4" w14:textId="77777777" w:rsidTr="00B27AC8">
        <w:trPr>
          <w:trHeight w:val="20"/>
          <w:jc w:val="right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14:paraId="4A6B18DA" w14:textId="77777777" w:rsidR="00990330" w:rsidRPr="00831780" w:rsidRDefault="00990330" w:rsidP="00E60688">
            <w:pPr>
              <w:spacing w:line="276" w:lineRule="auto"/>
              <w:ind w:left="66"/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831780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NOMBRE DEL PROPIETARIO O REPRESENTANTE LEGAL: </w:t>
            </w:r>
          </w:p>
        </w:tc>
      </w:tr>
      <w:tr w:rsidR="00990330" w:rsidRPr="00831780" w14:paraId="6EF76E49" w14:textId="77777777" w:rsidTr="00B27AC8">
        <w:trPr>
          <w:trHeight w:val="20"/>
          <w:jc w:val="right"/>
        </w:trPr>
        <w:tc>
          <w:tcPr>
            <w:tcW w:w="2527" w:type="pct"/>
            <w:shd w:val="clear" w:color="auto" w:fill="auto"/>
            <w:noWrap/>
            <w:vAlign w:val="center"/>
            <w:hideMark/>
          </w:tcPr>
          <w:p w14:paraId="22C75815" w14:textId="77777777" w:rsidR="00990330" w:rsidRPr="00831780" w:rsidRDefault="00990330" w:rsidP="00E60688">
            <w:pPr>
              <w:spacing w:line="276" w:lineRule="auto"/>
              <w:ind w:left="66"/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831780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TELÉFONO:</w:t>
            </w:r>
          </w:p>
        </w:tc>
        <w:tc>
          <w:tcPr>
            <w:tcW w:w="2473" w:type="pct"/>
            <w:shd w:val="clear" w:color="auto" w:fill="auto"/>
            <w:noWrap/>
            <w:vAlign w:val="center"/>
            <w:hideMark/>
          </w:tcPr>
          <w:p w14:paraId="548AE170" w14:textId="77777777" w:rsidR="00990330" w:rsidRPr="00831780" w:rsidRDefault="00990330" w:rsidP="00E60688">
            <w:pPr>
              <w:spacing w:line="276" w:lineRule="auto"/>
              <w:ind w:left="66"/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831780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CORREO ELECTRÓNICO:</w:t>
            </w:r>
          </w:p>
        </w:tc>
      </w:tr>
      <w:tr w:rsidR="00990330" w:rsidRPr="00831780" w14:paraId="5C7DB567" w14:textId="77777777" w:rsidTr="00B27AC8">
        <w:trPr>
          <w:trHeight w:val="20"/>
          <w:jc w:val="right"/>
        </w:trPr>
        <w:tc>
          <w:tcPr>
            <w:tcW w:w="5000" w:type="pct"/>
            <w:gridSpan w:val="2"/>
            <w:shd w:val="clear" w:color="auto" w:fill="auto"/>
            <w:noWrap/>
            <w:vAlign w:val="bottom"/>
          </w:tcPr>
          <w:p w14:paraId="254ED63D" w14:textId="77777777" w:rsidR="00990330" w:rsidRPr="00831780" w:rsidRDefault="00990330" w:rsidP="00E60688">
            <w:pPr>
              <w:spacing w:line="276" w:lineRule="auto"/>
              <w:ind w:left="66"/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831780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 xml:space="preserve">PROCESO:         ꙱ </w:t>
            </w:r>
            <w:r w:rsidRPr="00831780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>Autorización de funcionamiento          ꙱ Ampliación de servicios</w:t>
            </w:r>
            <w:r w:rsidRPr="00831780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 xml:space="preserve">            </w:t>
            </w:r>
          </w:p>
        </w:tc>
      </w:tr>
    </w:tbl>
    <w:p w14:paraId="5DA5290D" w14:textId="77777777" w:rsidR="00990330" w:rsidRPr="00831780" w:rsidRDefault="00990330" w:rsidP="00831780">
      <w:pPr>
        <w:ind w:left="360"/>
        <w:rPr>
          <w:rFonts w:asciiTheme="majorHAnsi" w:hAnsiTheme="majorHAnsi" w:cstheme="majorHAnsi"/>
          <w:b/>
          <w:color w:val="000000"/>
          <w:szCs w:val="22"/>
          <w:lang w:val="es-GT" w:eastAsia="es-GT"/>
        </w:rPr>
      </w:pPr>
    </w:p>
    <w:p w14:paraId="2424C27F" w14:textId="77777777" w:rsidR="00832A3F" w:rsidRPr="00831780" w:rsidRDefault="00A615AB" w:rsidP="00831780">
      <w:pPr>
        <w:pStyle w:val="Prrafodelista"/>
        <w:numPr>
          <w:ilvl w:val="0"/>
          <w:numId w:val="40"/>
        </w:numPr>
        <w:rPr>
          <w:rFonts w:asciiTheme="majorHAnsi" w:hAnsiTheme="majorHAnsi" w:cstheme="majorHAnsi"/>
          <w:b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CRITERIOS PARA</w:t>
      </w:r>
      <w:r w:rsidR="00F37614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 xml:space="preserve"> EVALUAR LA INFRAESTRUCTURA </w:t>
      </w:r>
      <w:r w:rsidR="00F946B4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DE LA SEDE</w:t>
      </w:r>
    </w:p>
    <w:p w14:paraId="314655C2" w14:textId="77777777" w:rsidR="00246365" w:rsidRPr="00831780" w:rsidRDefault="00010935" w:rsidP="00831780">
      <w:pPr>
        <w:pStyle w:val="Prrafodelista"/>
        <w:numPr>
          <w:ilvl w:val="1"/>
          <w:numId w:val="40"/>
        </w:numPr>
        <w:rPr>
          <w:rFonts w:asciiTheme="majorHAnsi" w:hAnsiTheme="majorHAnsi" w:cstheme="majorHAnsi"/>
          <w:b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UBICACIÓN FÍSICA:</w:t>
      </w:r>
    </w:p>
    <w:p w14:paraId="7254C239" w14:textId="77777777" w:rsidR="00586634" w:rsidRPr="00831780" w:rsidRDefault="00586634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b/>
          <w:color w:val="000000"/>
          <w:szCs w:val="22"/>
          <w:u w:val="single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Coordenadas geográficas</w:t>
      </w:r>
      <w:r w:rsidRPr="00831780">
        <w:rPr>
          <w:rFonts w:asciiTheme="majorHAnsi" w:hAnsiTheme="majorHAnsi" w:cstheme="majorHAnsi"/>
          <w:b/>
          <w:sz w:val="22"/>
          <w:szCs w:val="22"/>
          <w:lang w:val="es-ES"/>
        </w:rPr>
        <w:t xml:space="preserve">: </w:t>
      </w:r>
      <w:r w:rsidRPr="00831780">
        <w:rPr>
          <w:rFonts w:asciiTheme="majorHAnsi" w:hAnsiTheme="majorHAnsi" w:cstheme="majorHAnsi"/>
          <w:szCs w:val="22"/>
          <w:lang w:val="es-ES"/>
        </w:rPr>
        <w:t xml:space="preserve"> ____________________________    </w:t>
      </w:r>
      <w:r w:rsidRPr="00831780">
        <w:rPr>
          <w:rFonts w:asciiTheme="majorHAnsi" w:hAnsiTheme="majorHAnsi" w:cstheme="majorHAnsi"/>
          <w:sz w:val="22"/>
          <w:szCs w:val="22"/>
          <w:lang w:val="es-ES"/>
        </w:rPr>
        <w:t xml:space="preserve"> _</w:t>
      </w:r>
      <w:r w:rsidR="00EB40F1" w:rsidRPr="00831780">
        <w:rPr>
          <w:rFonts w:asciiTheme="majorHAnsi" w:hAnsiTheme="majorHAnsi" w:cstheme="majorHAnsi"/>
          <w:sz w:val="22"/>
          <w:szCs w:val="22"/>
          <w:lang w:val="es-ES"/>
        </w:rPr>
        <w:t>__</w:t>
      </w:r>
      <w:r w:rsidRPr="00831780">
        <w:rPr>
          <w:rFonts w:asciiTheme="majorHAnsi" w:hAnsiTheme="majorHAnsi" w:cstheme="majorHAnsi"/>
          <w:sz w:val="22"/>
          <w:szCs w:val="22"/>
          <w:lang w:val="es-ES"/>
        </w:rPr>
        <w:t>___________________</w:t>
      </w:r>
    </w:p>
    <w:p w14:paraId="38AC013D" w14:textId="77777777" w:rsidR="00F946B4" w:rsidRPr="00831780" w:rsidRDefault="00351389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b/>
          <w:color w:val="000000"/>
          <w:szCs w:val="22"/>
          <w:u w:val="single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Área de </w:t>
      </w:r>
      <w:r w:rsidR="00736A73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la sede</w:t>
      </w:r>
      <w:r w:rsidR="00E64C3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, expresada en Mts</w:t>
      </w:r>
      <w:r w:rsidR="00E64C3C" w:rsidRPr="00831780">
        <w:rPr>
          <w:rFonts w:asciiTheme="majorHAnsi" w:hAnsiTheme="majorHAnsi" w:cstheme="majorHAnsi"/>
          <w:color w:val="000000"/>
          <w:szCs w:val="22"/>
          <w:vertAlign w:val="superscript"/>
          <w:lang w:val="es-GT" w:eastAsia="es-GT"/>
        </w:rPr>
        <w:t>2</w:t>
      </w:r>
      <w:r w:rsidR="00736A73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:</w:t>
      </w:r>
      <w:r w:rsidR="00246365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___________________________</w:t>
      </w:r>
      <w:r w:rsidR="002C2431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____________</w:t>
      </w:r>
      <w:r w:rsidR="00E64C3C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____________</w:t>
      </w:r>
    </w:p>
    <w:p w14:paraId="39B856CE" w14:textId="39AA91D4" w:rsidR="00246365" w:rsidRPr="00831780" w:rsidRDefault="00246365" w:rsidP="00831780">
      <w:pPr>
        <w:pStyle w:val="Prrafodelista"/>
        <w:numPr>
          <w:ilvl w:val="1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SERVICIOS </w:t>
      </w:r>
      <w:r w:rsidR="007457A9" w:rsidRPr="00337F5A">
        <w:rPr>
          <w:rFonts w:asciiTheme="majorHAnsi" w:hAnsiTheme="majorHAnsi" w:cstheme="majorHAnsi"/>
          <w:color w:val="000000"/>
          <w:szCs w:val="22"/>
          <w:lang w:val="es-GT" w:eastAsia="es-GT"/>
        </w:rPr>
        <w:t>BÁSICOS</w:t>
      </w:r>
      <w:r w:rsidR="00F25559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:</w:t>
      </w:r>
    </w:p>
    <w:p w14:paraId="6FE6E7E9" w14:textId="77777777" w:rsidR="00A25C19" w:rsidRPr="00831780" w:rsidRDefault="00FC3968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¿Cuenta con agua potable?</w:t>
      </w:r>
      <w:r w:rsidR="00E077D5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    </w:t>
      </w:r>
      <w:r w:rsidR="002C2431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25C19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SI  </w:t>
      </w:r>
      <w:r w:rsidR="00A25C19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  <w:r w:rsidR="00A25C19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="00A25C19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>NO</w:t>
      </w:r>
      <w:r w:rsidR="00A25C19" w:rsidRPr="00831780">
        <w:rPr>
          <w:rFonts w:asciiTheme="majorHAnsi" w:hAnsiTheme="majorHAnsi" w:cstheme="majorHAnsi"/>
          <w:noProof/>
          <w:lang w:val="es-GT" w:eastAsia="es-GT"/>
        </w:rPr>
        <w:t xml:space="preserve"> </w:t>
      </w:r>
      <w:r w:rsidR="00A25C19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</w:p>
    <w:p w14:paraId="085BD600" w14:textId="77777777" w:rsidR="004510B5" w:rsidRPr="00831780" w:rsidRDefault="00FC3968" w:rsidP="00831780">
      <w:pPr>
        <w:pStyle w:val="Prrafodelista"/>
        <w:ind w:left="2160"/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T</w:t>
      </w:r>
      <w:r w:rsidR="008F393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ipo de 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abastecimiento: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8F393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____________________________________________________</w:t>
      </w:r>
    </w:p>
    <w:p w14:paraId="462D7752" w14:textId="6D9C912E" w:rsidR="00A25C19" w:rsidRPr="00831780" w:rsidRDefault="00FC3968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¿Cuenta con d</w:t>
      </w:r>
      <w:r w:rsidR="00A81E9D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renaje</w:t>
      </w:r>
      <w:r w:rsidR="00337F5A">
        <w:rPr>
          <w:rFonts w:asciiTheme="majorHAnsi" w:hAnsiTheme="majorHAnsi" w:cstheme="majorHAnsi"/>
          <w:color w:val="000000"/>
          <w:szCs w:val="22"/>
          <w:lang w:val="es-GT" w:eastAsia="es-GT"/>
        </w:rPr>
        <w:t>s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?</w:t>
      </w:r>
      <w:r w:rsidR="00A81E9D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 </w:t>
      </w:r>
      <w:r w:rsidR="00E077D5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25C19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SI  </w:t>
      </w:r>
      <w:r w:rsidR="00A25C19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  <w:r w:rsidR="00A25C19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="00A25C19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>NO</w:t>
      </w:r>
      <w:r w:rsidR="00A25C19" w:rsidRPr="00831780">
        <w:rPr>
          <w:rFonts w:asciiTheme="majorHAnsi" w:hAnsiTheme="majorHAnsi" w:cstheme="majorHAnsi"/>
          <w:noProof/>
          <w:lang w:val="es-GT" w:eastAsia="es-GT"/>
        </w:rPr>
        <w:t xml:space="preserve"> </w:t>
      </w:r>
      <w:r w:rsidR="00A25C19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</w:p>
    <w:p w14:paraId="59475CE7" w14:textId="77777777" w:rsidR="00A25C19" w:rsidRPr="00831780" w:rsidRDefault="00FC3968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¿Cuenta con energía eléctrica?</w:t>
      </w:r>
      <w:r w:rsidR="00E64C3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="00E077D5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="00E077D5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E077D5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25C19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SI  </w:t>
      </w:r>
      <w:r w:rsidR="00A25C19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  <w:r w:rsidR="00A25C19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="00A25C19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>NO</w:t>
      </w:r>
      <w:r w:rsidR="00A25C19" w:rsidRPr="00831780">
        <w:rPr>
          <w:rFonts w:asciiTheme="majorHAnsi" w:hAnsiTheme="majorHAnsi" w:cstheme="majorHAnsi"/>
          <w:noProof/>
          <w:lang w:val="es-GT" w:eastAsia="es-GT"/>
        </w:rPr>
        <w:t xml:space="preserve"> </w:t>
      </w:r>
      <w:r w:rsidR="00A25C19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</w:p>
    <w:p w14:paraId="21C3FB23" w14:textId="57B204D0" w:rsidR="00AC0734" w:rsidRPr="00831780" w:rsidRDefault="00FC3968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T</w:t>
      </w:r>
      <w:r w:rsidR="00E64C3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ip</w:t>
      </w:r>
      <w:r w:rsidR="00AC0734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o de voltaje: 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C0734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________________________________________________</w:t>
      </w:r>
      <w:r w:rsidR="00E64C3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___</w:t>
      </w:r>
      <w:r w:rsidR="0026003E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________</w:t>
      </w:r>
      <w:r w:rsidR="00E64C3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_</w:t>
      </w:r>
    </w:p>
    <w:p w14:paraId="768632CC" w14:textId="41759A6C" w:rsidR="000B45A0" w:rsidRPr="00831780" w:rsidRDefault="000B45A0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Cantidad de tomacorrientes en las instalaciones: </w:t>
      </w:r>
      <w:r w:rsidR="00D67509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________________________________________</w:t>
      </w:r>
      <w:r w:rsidR="0026003E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________</w:t>
      </w:r>
      <w:r w:rsidR="00D67509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_</w:t>
      </w:r>
    </w:p>
    <w:p w14:paraId="1557A815" w14:textId="636F88C3" w:rsidR="00D67509" w:rsidRPr="00831780" w:rsidRDefault="00D67509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Cantidad de lámparas </w:t>
      </w:r>
      <w:r w:rsidR="008B5DF5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(cantidad en buen estado/cantidad total)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: _</w:t>
      </w:r>
      <w:r w:rsidR="008B5DF5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_______________________</w:t>
      </w:r>
      <w:r w:rsidR="00010935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____________</w:t>
      </w:r>
    </w:p>
    <w:p w14:paraId="5ED7FDBA" w14:textId="77777777" w:rsidR="00F00787" w:rsidRPr="00831780" w:rsidRDefault="00EF204B" w:rsidP="00831780">
      <w:pPr>
        <w:pStyle w:val="Prrafodelista"/>
        <w:numPr>
          <w:ilvl w:val="1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</w:rPr>
        <w:t>INFRAESTRUCTURA FÍSICA</w:t>
      </w:r>
    </w:p>
    <w:p w14:paraId="1F2DA915" w14:textId="77777777" w:rsidR="00A3671C" w:rsidRPr="00831780" w:rsidRDefault="00A3671C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Existe un ambiente para la dirección:        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52CA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SI </w:t>
      </w:r>
      <w:r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>NO</w:t>
      </w:r>
      <w:r w:rsidRPr="00831780">
        <w:rPr>
          <w:rFonts w:asciiTheme="majorHAnsi" w:hAnsiTheme="majorHAnsi" w:cstheme="majorHAnsi"/>
          <w:noProof/>
          <w:lang w:val="es-GT" w:eastAsia="es-GT"/>
        </w:rPr>
        <w:t xml:space="preserve"> </w:t>
      </w:r>
      <w:r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</w:p>
    <w:p w14:paraId="35BC3C4F" w14:textId="1DEACA82" w:rsidR="00A3671C" w:rsidRPr="00831780" w:rsidRDefault="00A3671C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Existe un área de atención para los estudiantes</w:t>
      </w:r>
      <w:r w:rsidR="00BA715E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y docentes/tutor</w:t>
      </w:r>
      <w:r w:rsidR="009D1A7B">
        <w:rPr>
          <w:rFonts w:asciiTheme="majorHAnsi" w:hAnsiTheme="majorHAnsi" w:cstheme="majorHAnsi"/>
          <w:color w:val="000000"/>
          <w:szCs w:val="22"/>
          <w:lang w:val="es-GT" w:eastAsia="es-GT"/>
        </w:rPr>
        <w:t>: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SI </w:t>
      </w:r>
      <w:r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NO </w:t>
      </w:r>
      <w:r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</w:p>
    <w:p w14:paraId="11626696" w14:textId="77777777" w:rsidR="007A238E" w:rsidRPr="00831780" w:rsidRDefault="001632EB" w:rsidP="00580DA2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Existe iluminación en todos los ambientes:</w:t>
      </w:r>
      <w:r w:rsidR="007A238E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  </w:t>
      </w:r>
      <w:r w:rsidR="00A3671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3671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52CA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3671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SI </w:t>
      </w:r>
      <w:r w:rsidR="00A3671C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  <w:r w:rsidR="00A3671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="00A3671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NO </w:t>
      </w:r>
      <w:r w:rsidR="00A3671C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</w:p>
    <w:p w14:paraId="070651B3" w14:textId="77777777" w:rsidR="007A238E" w:rsidRPr="00831780" w:rsidRDefault="001632EB" w:rsidP="00580DA2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Existe ventilación en todos los ambientes:</w:t>
      </w:r>
      <w:r w:rsidR="007A238E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   </w:t>
      </w:r>
      <w:r w:rsidR="00A3671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3671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52CA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3671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SI </w:t>
      </w:r>
      <w:r w:rsidR="00A3671C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  <w:r w:rsidR="00A3671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="00A3671C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NO </w:t>
      </w:r>
      <w:r w:rsidR="00A3671C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</w:p>
    <w:p w14:paraId="18790544" w14:textId="77777777" w:rsidR="00A52CAB" w:rsidRPr="00831780" w:rsidRDefault="001632EB" w:rsidP="00580DA2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Posee </w:t>
      </w:r>
      <w:r w:rsidR="00A52CA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servicios sanitarios higiénicos: </w:t>
      </w:r>
      <w:r w:rsidR="00A52CA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52CA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52CA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52CA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SI </w:t>
      </w:r>
      <w:r w:rsidR="00A52CAB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  <w:r w:rsidR="00A52CA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="00A52CA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NO </w:t>
      </w:r>
      <w:r w:rsidR="00A52CAB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</w:p>
    <w:p w14:paraId="75CBAEE2" w14:textId="7436ECAC" w:rsidR="00A3671C" w:rsidRPr="00831780" w:rsidRDefault="00A3671C" w:rsidP="00580DA2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Cuenta con acceso a silla</w:t>
      </w:r>
      <w:r w:rsidR="00EF204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s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de ruedas</w:t>
      </w:r>
      <w:r w:rsidR="00A52CA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(no indispensable) </w:t>
      </w:r>
      <w:r w:rsidR="00EF204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580DA2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EF204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SI </w:t>
      </w:r>
      <w:r w:rsidR="00EF204B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  <w:r w:rsidR="00EF204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="00EF204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NO </w:t>
      </w:r>
      <w:r w:rsidR="00EF204B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</w:p>
    <w:p w14:paraId="22010240" w14:textId="77777777" w:rsidR="00370AED" w:rsidRPr="00831780" w:rsidRDefault="005C5F9A" w:rsidP="00831780">
      <w:pPr>
        <w:pStyle w:val="Prrafodelista"/>
        <w:numPr>
          <w:ilvl w:val="1"/>
          <w:numId w:val="40"/>
        </w:numPr>
        <w:rPr>
          <w:rFonts w:asciiTheme="majorHAnsi" w:hAnsiTheme="majorHAnsi" w:cstheme="majorHAnsi"/>
          <w:szCs w:val="22"/>
          <w:lang w:val="es-GT" w:eastAsia="es-GT"/>
        </w:rPr>
      </w:pPr>
      <w:r w:rsidRPr="00831780">
        <w:rPr>
          <w:rFonts w:asciiTheme="majorHAnsi" w:hAnsiTheme="majorHAnsi" w:cstheme="majorHAnsi"/>
          <w:szCs w:val="22"/>
          <w:lang w:val="es-GT" w:eastAsia="es-GT"/>
        </w:rPr>
        <w:t xml:space="preserve">CONECTIVIDAD: </w:t>
      </w:r>
    </w:p>
    <w:p w14:paraId="1BC00554" w14:textId="77777777" w:rsidR="007C21F4" w:rsidRPr="00831780" w:rsidRDefault="007C21F4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Cuenta con servicio de internet contratado:    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1C3FC5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A52CAB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SI </w:t>
      </w:r>
      <w:r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NO </w:t>
      </w:r>
      <w:r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</w:p>
    <w:p w14:paraId="30992435" w14:textId="77777777" w:rsidR="00437D7A" w:rsidRPr="00831780" w:rsidRDefault="00437D7A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Nombre de la empresa que presta el servicio: _____________________________________________________</w:t>
      </w:r>
    </w:p>
    <w:p w14:paraId="7E0EE409" w14:textId="77777777" w:rsidR="00437D7A" w:rsidRPr="00831780" w:rsidRDefault="00437D7A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Velocidad de internet (subida y bajada):   _________________________________________________________</w:t>
      </w:r>
    </w:p>
    <w:p w14:paraId="1C4F24DC" w14:textId="77777777" w:rsidR="00437D7A" w:rsidRPr="00831780" w:rsidRDefault="00030135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Cuenta con un servidor para alojar los servicios </w:t>
      </w:r>
      <w:r w:rsidR="002B4102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web 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(sitio web y plataforma virtual) </w:t>
      </w:r>
      <w:r w:rsidR="00437D7A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SI </w:t>
      </w:r>
      <w:r w:rsidR="00437D7A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  <w:r w:rsidR="00437D7A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="00437D7A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NO </w:t>
      </w:r>
      <w:r w:rsidR="00437D7A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</w:p>
    <w:p w14:paraId="2345BB81" w14:textId="77777777" w:rsidR="00030135" w:rsidRPr="00831780" w:rsidRDefault="00030135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Indique las características del servidor: __________________________________________________________</w:t>
      </w:r>
      <w:r w:rsidR="002B4102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_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</w:p>
    <w:p w14:paraId="45370474" w14:textId="77777777" w:rsidR="002B4102" w:rsidRPr="00831780" w:rsidRDefault="002B4102" w:rsidP="00831780">
      <w:pPr>
        <w:pStyle w:val="Prrafodelista"/>
        <w:ind w:left="2160"/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__________________________________________________________________________________________</w:t>
      </w:r>
    </w:p>
    <w:p w14:paraId="6AB29FA5" w14:textId="77777777" w:rsidR="00B07B12" w:rsidRPr="00831780" w:rsidRDefault="0062172F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Cuenta con </w:t>
      </w:r>
      <w:r w:rsidR="00B07B12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plataforma virtual de aprendizaje:</w:t>
      </w:r>
      <w:r w:rsidR="00437D7A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1C3FC5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030135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</w:r>
      <w:r w:rsidR="00437D7A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SI </w:t>
      </w:r>
      <w:r w:rsidR="00437D7A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  <w:r w:rsidR="00437D7A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="00437D7A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NO </w:t>
      </w:r>
      <w:r w:rsidR="00437D7A"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</w:p>
    <w:p w14:paraId="61A35E0C" w14:textId="77777777" w:rsidR="0062172F" w:rsidRPr="00831780" w:rsidRDefault="00030135" w:rsidP="00831780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I</w:t>
      </w:r>
      <w:r w:rsidR="003910EA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ndique el n</w:t>
      </w:r>
      <w:r w:rsidR="0062172F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ombre de la plataforma virtual de aprendizaje</w:t>
      </w:r>
      <w:r w:rsidR="002B3943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="0062172F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a utilizar</w:t>
      </w:r>
      <w:r w:rsidR="002B3943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:</w:t>
      </w: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__________________________________</w:t>
      </w:r>
      <w:r w:rsidR="002B4102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_</w:t>
      </w:r>
    </w:p>
    <w:p w14:paraId="535BDBC8" w14:textId="6DEF14F4" w:rsidR="002B3943" w:rsidRDefault="002B3943" w:rsidP="00831780">
      <w:pPr>
        <w:pStyle w:val="Prrafodelista"/>
        <w:ind w:left="2160"/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__________________________________________________________________________________________</w:t>
      </w:r>
    </w:p>
    <w:p w14:paraId="0803C710" w14:textId="5A1C67F2" w:rsidR="00A04C77" w:rsidRPr="00435B70" w:rsidRDefault="00A04C77" w:rsidP="00A04C77">
      <w:pPr>
        <w:pStyle w:val="Prrafodelista"/>
        <w:numPr>
          <w:ilvl w:val="1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435B70">
        <w:rPr>
          <w:rFonts w:asciiTheme="majorHAnsi" w:hAnsiTheme="majorHAnsi" w:cstheme="majorHAnsi"/>
          <w:color w:val="000000"/>
          <w:szCs w:val="22"/>
          <w:lang w:val="es-GT" w:eastAsia="es-GT"/>
        </w:rPr>
        <w:t>PREVENCIÓN DE RIESGO:</w:t>
      </w:r>
    </w:p>
    <w:p w14:paraId="0ECCA3E1" w14:textId="184A16C0" w:rsidR="00A04C77" w:rsidRPr="00435B70" w:rsidRDefault="00A04C77" w:rsidP="00A04C77">
      <w:pPr>
        <w:pStyle w:val="Prrafodelista"/>
        <w:numPr>
          <w:ilvl w:val="2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435B7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Protocolo de prevención y reducción de riesgos frente a desastres en la seguridad escolar. SI </w:t>
      </w:r>
      <w:r w:rsidRPr="00435B7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  <w:r w:rsidRPr="00435B7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</w:t>
      </w:r>
      <w:r w:rsidRPr="00435B70">
        <w:rPr>
          <w:rFonts w:asciiTheme="majorHAnsi" w:hAnsiTheme="majorHAnsi" w:cstheme="majorHAnsi"/>
          <w:color w:val="000000"/>
          <w:szCs w:val="22"/>
          <w:lang w:val="es-GT" w:eastAsia="es-GT"/>
        </w:rPr>
        <w:tab/>
        <w:t xml:space="preserve">NO </w:t>
      </w:r>
      <w:r w:rsidRPr="00435B7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꙱</w:t>
      </w:r>
    </w:p>
    <w:p w14:paraId="060B774E" w14:textId="77777777" w:rsidR="00566D02" w:rsidRPr="00831780" w:rsidRDefault="00172B79" w:rsidP="00831780">
      <w:pPr>
        <w:pStyle w:val="Prrafodelista"/>
        <w:numPr>
          <w:ilvl w:val="0"/>
          <w:numId w:val="40"/>
        </w:numPr>
        <w:rPr>
          <w:rFonts w:asciiTheme="majorHAnsi" w:hAnsiTheme="majorHAnsi" w:cstheme="majorHAnsi"/>
          <w:b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b/>
          <w:color w:val="000000"/>
          <w:szCs w:val="22"/>
          <w:lang w:val="es-GT" w:eastAsia="es-GT"/>
        </w:rPr>
        <w:t>ANEXO</w:t>
      </w:r>
    </w:p>
    <w:p w14:paraId="00EC912E" w14:textId="77777777" w:rsidR="00CC1ECF" w:rsidRPr="00831780" w:rsidRDefault="000F5BB4" w:rsidP="00831780">
      <w:pPr>
        <w:pStyle w:val="Prrafodelista"/>
        <w:numPr>
          <w:ilvl w:val="1"/>
          <w:numId w:val="40"/>
        </w:numPr>
        <w:rPr>
          <w:rFonts w:asciiTheme="majorHAnsi" w:hAnsiTheme="majorHAnsi" w:cstheme="majorHAnsi"/>
          <w:color w:val="000000"/>
          <w:szCs w:val="22"/>
          <w:lang w:val="es-GT" w:eastAsia="es-GT"/>
        </w:rPr>
      </w:pPr>
      <w:r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FOTOGRAFIAS </w:t>
      </w:r>
      <w:r w:rsidR="006D62B7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(</w:t>
      </w:r>
      <w:r w:rsidR="008903AF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>al menos 5 que contenga</w:t>
      </w:r>
      <w:r w:rsidR="003A2DBD" w:rsidRPr="00831780">
        <w:rPr>
          <w:rFonts w:asciiTheme="majorHAnsi" w:hAnsiTheme="majorHAnsi" w:cstheme="majorHAnsi"/>
          <w:color w:val="000000"/>
          <w:szCs w:val="22"/>
          <w:lang w:val="es-GT" w:eastAsia="es-GT"/>
        </w:rPr>
        <w:t xml:space="preserve"> una descripción del ambiente que presenta y la ubicación)</w:t>
      </w:r>
    </w:p>
    <w:p w14:paraId="67FD8616" w14:textId="77777777" w:rsidR="00C7246E" w:rsidRPr="00831780" w:rsidRDefault="00C7246E" w:rsidP="00831780">
      <w:pPr>
        <w:jc w:val="both"/>
        <w:rPr>
          <w:rFonts w:asciiTheme="majorHAnsi" w:hAnsiTheme="majorHAnsi" w:cstheme="majorHAnsi"/>
          <w:sz w:val="22"/>
          <w:szCs w:val="22"/>
          <w:lang w:val="es-E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110"/>
        <w:gridCol w:w="6287"/>
        <w:gridCol w:w="2790"/>
      </w:tblGrid>
      <w:tr w:rsidR="00C7246E" w:rsidRPr="00831780" w14:paraId="79CA66A6" w14:textId="77777777" w:rsidTr="001C6BC1">
        <w:trPr>
          <w:trHeight w:val="403"/>
        </w:trPr>
        <w:tc>
          <w:tcPr>
            <w:tcW w:w="879" w:type="pct"/>
            <w:tcBorders>
              <w:top w:val="single" w:sz="4" w:space="0" w:color="auto"/>
              <w:bottom w:val="nil"/>
            </w:tcBorders>
            <w:vAlign w:val="center"/>
          </w:tcPr>
          <w:p w14:paraId="040DDC44" w14:textId="7745C6E9" w:rsidR="00C7246E" w:rsidRPr="00831780" w:rsidRDefault="00194A07" w:rsidP="00831780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Fecha de R</w:t>
            </w:r>
            <w:r w:rsidR="00C7246E" w:rsidRPr="00831780">
              <w:rPr>
                <w:rFonts w:asciiTheme="majorHAnsi" w:hAnsiTheme="majorHAnsi" w:cstheme="majorHAnsi"/>
                <w:b/>
              </w:rPr>
              <w:t>evisión</w:t>
            </w:r>
          </w:p>
          <w:p w14:paraId="22C7C577" w14:textId="77777777" w:rsidR="00C7246E" w:rsidRPr="00831780" w:rsidRDefault="00C7246E" w:rsidP="00831780">
            <w:pPr>
              <w:rPr>
                <w:rFonts w:asciiTheme="majorHAnsi" w:hAnsiTheme="majorHAnsi" w:cstheme="majorHAnsi"/>
                <w:b/>
              </w:rPr>
            </w:pPr>
            <w:r w:rsidRPr="00831780">
              <w:rPr>
                <w:rFonts w:asciiTheme="majorHAnsi" w:hAnsiTheme="majorHAnsi" w:cstheme="majorHAnsi"/>
                <w:b/>
              </w:rPr>
              <w:t xml:space="preserve"> </w:t>
            </w:r>
          </w:p>
          <w:p w14:paraId="64EF38E0" w14:textId="77777777" w:rsidR="00C7246E" w:rsidRPr="00831780" w:rsidRDefault="00201744" w:rsidP="00831780">
            <w:pPr>
              <w:rPr>
                <w:rFonts w:asciiTheme="majorHAnsi" w:hAnsiTheme="majorHAnsi" w:cstheme="majorHAnsi"/>
              </w:rPr>
            </w:pPr>
            <w:r w:rsidRPr="00831780">
              <w:rPr>
                <w:rFonts w:asciiTheme="majorHAnsi" w:hAnsiTheme="majorHAnsi" w:cstheme="majorHAnsi"/>
                <w:szCs w:val="18"/>
              </w:rPr>
              <w:t>____/______/_______</w:t>
            </w:r>
          </w:p>
        </w:tc>
        <w:tc>
          <w:tcPr>
            <w:tcW w:w="2620" w:type="pct"/>
            <w:tcBorders>
              <w:top w:val="single" w:sz="4" w:space="0" w:color="auto"/>
              <w:bottom w:val="nil"/>
            </w:tcBorders>
            <w:vAlign w:val="center"/>
          </w:tcPr>
          <w:p w14:paraId="4865D0A0" w14:textId="77777777" w:rsidR="00C7246E" w:rsidRPr="00831780" w:rsidRDefault="00C7246E" w:rsidP="00831780">
            <w:pPr>
              <w:rPr>
                <w:rFonts w:asciiTheme="majorHAnsi" w:hAnsiTheme="majorHAnsi" w:cstheme="majorHAnsi"/>
                <w:b/>
              </w:rPr>
            </w:pPr>
            <w:r w:rsidRPr="00831780">
              <w:rPr>
                <w:rFonts w:asciiTheme="majorHAnsi" w:hAnsiTheme="majorHAnsi" w:cstheme="majorHAnsi"/>
                <w:b/>
              </w:rPr>
              <w:t>Nombre del revisor</w:t>
            </w:r>
          </w:p>
          <w:p w14:paraId="05016F82" w14:textId="77777777" w:rsidR="00C7246E" w:rsidRPr="00831780" w:rsidRDefault="00C7246E" w:rsidP="00831780">
            <w:pPr>
              <w:rPr>
                <w:rFonts w:asciiTheme="majorHAnsi" w:hAnsiTheme="majorHAnsi" w:cstheme="majorHAnsi"/>
                <w:b/>
              </w:rPr>
            </w:pPr>
          </w:p>
          <w:p w14:paraId="231F787D" w14:textId="77777777" w:rsidR="00C7246E" w:rsidRPr="00831780" w:rsidRDefault="00C7246E" w:rsidP="00831780">
            <w:pPr>
              <w:rPr>
                <w:rFonts w:asciiTheme="majorHAnsi" w:hAnsiTheme="majorHAnsi" w:cstheme="majorHAnsi"/>
                <w:b/>
              </w:rPr>
            </w:pPr>
            <w:r w:rsidRPr="00831780">
              <w:rPr>
                <w:rFonts w:asciiTheme="majorHAnsi" w:hAnsiTheme="majorHAnsi" w:cstheme="majorHAnsi"/>
                <w:szCs w:val="18"/>
              </w:rPr>
              <w:t>_______________________________________</w:t>
            </w:r>
            <w:r w:rsidR="002317BB" w:rsidRPr="00831780">
              <w:rPr>
                <w:rFonts w:asciiTheme="majorHAnsi" w:hAnsiTheme="majorHAnsi" w:cstheme="majorHAnsi"/>
                <w:szCs w:val="18"/>
              </w:rPr>
              <w:t>_____________________</w:t>
            </w:r>
          </w:p>
        </w:tc>
        <w:tc>
          <w:tcPr>
            <w:tcW w:w="1163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95E17F9" w14:textId="77777777" w:rsidR="00C7246E" w:rsidRPr="00831780" w:rsidRDefault="00C7246E" w:rsidP="00831780">
            <w:pPr>
              <w:jc w:val="center"/>
              <w:rPr>
                <w:rFonts w:asciiTheme="majorHAnsi" w:hAnsiTheme="majorHAnsi" w:cstheme="majorHAnsi"/>
                <w:color w:val="BFBFBF"/>
              </w:rPr>
            </w:pPr>
            <w:r w:rsidRPr="00831780">
              <w:rPr>
                <w:rFonts w:asciiTheme="majorHAnsi" w:hAnsiTheme="majorHAnsi" w:cstheme="majorHAnsi"/>
                <w:color w:val="BFBFBF"/>
              </w:rPr>
              <w:t>Firma y sello</w:t>
            </w:r>
          </w:p>
        </w:tc>
      </w:tr>
      <w:tr w:rsidR="00C7246E" w:rsidRPr="00831780" w14:paraId="17FFF307" w14:textId="77777777" w:rsidTr="00831780">
        <w:trPr>
          <w:trHeight w:val="1088"/>
        </w:trPr>
        <w:tc>
          <w:tcPr>
            <w:tcW w:w="3499" w:type="pct"/>
            <w:gridSpan w:val="2"/>
            <w:tcBorders>
              <w:top w:val="nil"/>
            </w:tcBorders>
          </w:tcPr>
          <w:p w14:paraId="64D0DB2C" w14:textId="77777777" w:rsidR="00C7246E" w:rsidRPr="00831780" w:rsidRDefault="00C7246E" w:rsidP="00831780">
            <w:pPr>
              <w:rPr>
                <w:rFonts w:asciiTheme="majorHAnsi" w:hAnsiTheme="majorHAnsi" w:cstheme="majorHAnsi"/>
                <w:b/>
              </w:rPr>
            </w:pPr>
            <w:r w:rsidRPr="00831780">
              <w:rPr>
                <w:rFonts w:asciiTheme="majorHAnsi" w:hAnsiTheme="majorHAnsi" w:cstheme="majorHAnsi"/>
                <w:b/>
              </w:rPr>
              <w:t>Observaciones generales</w:t>
            </w:r>
            <w:r w:rsidR="009A2D48" w:rsidRPr="00831780">
              <w:rPr>
                <w:rFonts w:asciiTheme="majorHAnsi" w:hAnsiTheme="majorHAnsi" w:cstheme="majorHAnsi"/>
                <w:b/>
              </w:rPr>
              <w:t xml:space="preserve"> </w:t>
            </w:r>
            <w:r w:rsidR="009A2D48" w:rsidRPr="00831780">
              <w:rPr>
                <w:rFonts w:asciiTheme="majorHAnsi" w:hAnsiTheme="majorHAnsi" w:cstheme="majorHAnsi"/>
                <w:b/>
                <w:color w:val="404040" w:themeColor="text1" w:themeTint="BF"/>
              </w:rPr>
              <w:t>(aspectos a mejorar)</w:t>
            </w:r>
          </w:p>
        </w:tc>
        <w:tc>
          <w:tcPr>
            <w:tcW w:w="1163" w:type="pct"/>
            <w:vMerge/>
            <w:tcBorders>
              <w:top w:val="nil"/>
            </w:tcBorders>
            <w:vAlign w:val="center"/>
          </w:tcPr>
          <w:p w14:paraId="3B752457" w14:textId="77777777" w:rsidR="00C7246E" w:rsidRPr="00831780" w:rsidRDefault="00C7246E" w:rsidP="00831780">
            <w:pPr>
              <w:jc w:val="center"/>
              <w:rPr>
                <w:rFonts w:asciiTheme="majorHAnsi" w:hAnsiTheme="majorHAnsi" w:cstheme="majorHAnsi"/>
                <w:color w:val="BFBFBF"/>
              </w:rPr>
            </w:pPr>
          </w:p>
        </w:tc>
      </w:tr>
    </w:tbl>
    <w:p w14:paraId="51731C8C" w14:textId="549E937F" w:rsidR="00435B70" w:rsidRPr="004160D4" w:rsidRDefault="00194A07" w:rsidP="00435B70">
      <w:pPr>
        <w:rPr>
          <w:rFonts w:asciiTheme="majorHAnsi" w:hAnsiTheme="majorHAnsi" w:cstheme="majorHAnsi"/>
          <w:color w:val="000000"/>
        </w:rPr>
      </w:pPr>
      <w:r w:rsidRPr="00572141">
        <w:rPr>
          <w:rFonts w:asciiTheme="majorHAnsi" w:hAnsiTheme="majorHAnsi" w:cstheme="majorHAnsi"/>
          <w:b/>
          <w:color w:val="000000"/>
        </w:rPr>
        <w:t>Nota</w:t>
      </w:r>
      <w:r w:rsidR="00435B70" w:rsidRPr="00572141">
        <w:rPr>
          <w:rFonts w:asciiTheme="majorHAnsi" w:hAnsiTheme="majorHAnsi" w:cstheme="majorHAnsi"/>
          <w:b/>
          <w:color w:val="000000"/>
        </w:rPr>
        <w:t xml:space="preserve"> 1</w:t>
      </w:r>
      <w:r w:rsidRPr="00572141">
        <w:rPr>
          <w:rFonts w:asciiTheme="majorHAnsi" w:hAnsiTheme="majorHAnsi" w:cstheme="majorHAnsi"/>
          <w:b/>
          <w:color w:val="000000"/>
        </w:rPr>
        <w:t>:</w:t>
      </w:r>
      <w:r w:rsidRPr="004160D4">
        <w:rPr>
          <w:rFonts w:asciiTheme="majorHAnsi" w:hAnsiTheme="majorHAnsi" w:cstheme="majorHAnsi"/>
          <w:color w:val="000000"/>
        </w:rPr>
        <w:t xml:space="preserve"> </w:t>
      </w:r>
      <w:r w:rsidR="00435B70" w:rsidRPr="004160D4">
        <w:rPr>
          <w:rFonts w:asciiTheme="majorHAnsi" w:hAnsiTheme="majorHAnsi" w:cstheme="majorHAnsi"/>
          <w:color w:val="000000"/>
        </w:rPr>
        <w:t>Para emitir dictamen favorable de la visita ocular al centro educativo privado, debe cumplirse como mínimo, con los incisos siguientes:</w:t>
      </w:r>
      <w:r w:rsidR="004160D4" w:rsidRPr="004160D4">
        <w:rPr>
          <w:rFonts w:asciiTheme="majorHAnsi" w:hAnsiTheme="majorHAnsi" w:cstheme="majorHAnsi"/>
          <w:color w:val="000000"/>
        </w:rPr>
        <w:t xml:space="preserve"> B1, B3, C2, C3, C4, C5, D1, D3, D4, D6 y E1.</w:t>
      </w:r>
    </w:p>
    <w:p w14:paraId="050A8E00" w14:textId="64AE5BEE" w:rsidR="00C7246E" w:rsidRPr="004160D4" w:rsidRDefault="00435B70" w:rsidP="00435B70">
      <w:pPr>
        <w:rPr>
          <w:rFonts w:asciiTheme="majorHAnsi" w:hAnsiTheme="majorHAnsi" w:cstheme="majorHAnsi"/>
          <w:sz w:val="22"/>
          <w:szCs w:val="22"/>
          <w:lang w:val="es-ES"/>
        </w:rPr>
      </w:pPr>
      <w:r w:rsidRPr="00572141">
        <w:rPr>
          <w:rFonts w:asciiTheme="majorHAnsi" w:hAnsiTheme="majorHAnsi" w:cstheme="majorHAnsi"/>
          <w:b/>
          <w:color w:val="000000"/>
        </w:rPr>
        <w:t>Nota 2:</w:t>
      </w:r>
      <w:r w:rsidRPr="004160D4">
        <w:rPr>
          <w:rFonts w:asciiTheme="majorHAnsi" w:hAnsiTheme="majorHAnsi" w:cstheme="majorHAnsi"/>
          <w:color w:val="000000"/>
        </w:rPr>
        <w:t xml:space="preserve"> </w:t>
      </w:r>
      <w:r w:rsidR="00C7246E" w:rsidRPr="004160D4">
        <w:rPr>
          <w:rFonts w:asciiTheme="majorHAnsi" w:hAnsiTheme="majorHAnsi" w:cstheme="majorHAnsi"/>
          <w:color w:val="000000"/>
        </w:rPr>
        <w:t>Adjuntar el presente formulario, al expediente</w:t>
      </w:r>
      <w:r w:rsidR="00194A07" w:rsidRPr="004160D4">
        <w:rPr>
          <w:rFonts w:asciiTheme="majorHAnsi" w:hAnsiTheme="majorHAnsi" w:cstheme="majorHAnsi"/>
          <w:color w:val="000000"/>
        </w:rPr>
        <w:t>.</w:t>
      </w:r>
    </w:p>
    <w:sectPr w:rsidR="00C7246E" w:rsidRPr="004160D4" w:rsidSect="00B30829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A446AB" w14:textId="77777777" w:rsidR="009E592C" w:rsidRDefault="009E592C" w:rsidP="003D767C">
      <w:r>
        <w:separator/>
      </w:r>
    </w:p>
  </w:endnote>
  <w:endnote w:type="continuationSeparator" w:id="0">
    <w:p w14:paraId="4AF7E9EE" w14:textId="77777777" w:rsidR="009E592C" w:rsidRDefault="009E592C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85AB7E" w14:textId="77777777" w:rsidR="004D79A3" w:rsidRPr="00165CB0" w:rsidRDefault="004D79A3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3D98CD" w14:textId="77777777" w:rsidR="004D79A3" w:rsidRPr="00165CB0" w:rsidRDefault="004D79A3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460A4C" w14:textId="77777777" w:rsidR="009E592C" w:rsidRDefault="009E592C" w:rsidP="003D767C">
      <w:r>
        <w:separator/>
      </w:r>
    </w:p>
  </w:footnote>
  <w:footnote w:type="continuationSeparator" w:id="0">
    <w:p w14:paraId="52042B59" w14:textId="77777777" w:rsidR="009E592C" w:rsidRDefault="009E592C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2BB599" w14:textId="77777777" w:rsidR="004D79A3" w:rsidRPr="00823A74" w:rsidRDefault="004D79A3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PLA-PLT-01.02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4D79A3" w14:paraId="2A66BF56" w14:textId="77777777" w:rsidTr="007A24A7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23E27577" w14:textId="77777777" w:rsidR="004D79A3" w:rsidRPr="006908E6" w:rsidRDefault="004D79A3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7F3D04FC" wp14:editId="62F52FCE">
                <wp:extent cx="508000" cy="412750"/>
                <wp:effectExtent l="0" t="0" r="0" b="0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000" cy="412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41C129A0" w14:textId="77777777" w:rsidR="004D79A3" w:rsidRPr="00735A5A" w:rsidRDefault="004D79A3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 w:rsidRPr="00735A5A">
            <w:rPr>
              <w:rFonts w:ascii="Arial" w:hAnsi="Arial" w:cs="Arial"/>
              <w:spacing w:val="20"/>
              <w:sz w:val="16"/>
            </w:rPr>
            <w:t>FORMULARIO</w:t>
          </w:r>
        </w:p>
      </w:tc>
    </w:tr>
    <w:tr w:rsidR="004D79A3" w14:paraId="0A9B71AA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42C70269" w14:textId="77777777" w:rsidR="004D79A3" w:rsidRDefault="004D79A3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67B44A83" w14:textId="2254D762" w:rsidR="004D79A3" w:rsidRPr="00823A74" w:rsidRDefault="00C53C29" w:rsidP="000407AD">
          <w:pPr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DE</w:t>
          </w:r>
          <w:r w:rsidR="000407AD">
            <w:rPr>
              <w:rFonts w:ascii="Arial" w:hAnsi="Arial" w:cs="Arial"/>
              <w:b/>
              <w:sz w:val="24"/>
            </w:rPr>
            <w:t xml:space="preserve"> </w:t>
          </w:r>
          <w:r w:rsidR="004D79A3">
            <w:rPr>
              <w:rFonts w:ascii="Arial" w:hAnsi="Arial" w:cs="Arial"/>
              <w:b/>
              <w:sz w:val="24"/>
            </w:rPr>
            <w:t>VISITA OCULAR</w:t>
          </w:r>
          <w:r w:rsidR="000407AD">
            <w:rPr>
              <w:rFonts w:ascii="Arial" w:hAnsi="Arial" w:cs="Arial"/>
              <w:b/>
              <w:sz w:val="24"/>
            </w:rPr>
            <w:t xml:space="preserve"> DE LA</w:t>
          </w:r>
          <w:r w:rsidR="004D79A3">
            <w:rPr>
              <w:rFonts w:ascii="Arial" w:hAnsi="Arial" w:cs="Arial"/>
              <w:b/>
              <w:sz w:val="24"/>
            </w:rPr>
            <w:t xml:space="preserve"> SEDE </w:t>
          </w:r>
          <w:r w:rsidR="000407AD">
            <w:rPr>
              <w:rFonts w:ascii="Arial" w:hAnsi="Arial" w:cs="Arial"/>
              <w:b/>
              <w:sz w:val="24"/>
            </w:rPr>
            <w:t xml:space="preserve">DEL </w:t>
          </w:r>
          <w:r w:rsidR="004D79A3">
            <w:rPr>
              <w:rFonts w:ascii="Arial" w:hAnsi="Arial" w:cs="Arial"/>
              <w:b/>
              <w:sz w:val="24"/>
            </w:rPr>
            <w:t>CENTRO EDUCATIVO</w:t>
          </w:r>
          <w:r w:rsidR="004B5283">
            <w:rPr>
              <w:rFonts w:ascii="Arial" w:hAnsi="Arial" w:cs="Arial"/>
              <w:b/>
              <w:sz w:val="24"/>
            </w:rPr>
            <w:t xml:space="preserve"> PRIVADO</w:t>
          </w:r>
        </w:p>
      </w:tc>
    </w:tr>
    <w:tr w:rsidR="004D79A3" w14:paraId="72F131B0" w14:textId="77777777" w:rsidTr="00133DBF">
      <w:trPr>
        <w:cantSplit/>
        <w:trHeight w:val="60"/>
      </w:trPr>
      <w:tc>
        <w:tcPr>
          <w:tcW w:w="856" w:type="dxa"/>
          <w:vMerge/>
        </w:tcPr>
        <w:p w14:paraId="086433B8" w14:textId="77777777" w:rsidR="004D79A3" w:rsidRDefault="004D79A3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0720CCB9" w14:textId="159583C7" w:rsidR="004D79A3" w:rsidRPr="00504819" w:rsidRDefault="004D79A3" w:rsidP="00194A07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 xml:space="preserve">: </w:t>
          </w:r>
          <w:r w:rsidR="00194A07">
            <w:rPr>
              <w:rFonts w:ascii="Arial" w:hAnsi="Arial" w:cs="Arial"/>
              <w:sz w:val="16"/>
            </w:rPr>
            <w:t>Entrega Educativa</w:t>
          </w:r>
          <w:r w:rsidR="00CE0682">
            <w:rPr>
              <w:rFonts w:ascii="Arial" w:hAnsi="Arial" w:cs="Arial"/>
              <w:sz w:val="16"/>
            </w:rPr>
            <w:t xml:space="preserve"> 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105A9580" w14:textId="77777777" w:rsidR="004D79A3" w:rsidRPr="008A404F" w:rsidRDefault="004D79A3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201744" w:rsidRPr="00201744">
            <w:rPr>
              <w:rFonts w:ascii="Arial" w:hAnsi="Arial" w:cs="Arial"/>
              <w:b/>
              <w:sz w:val="16"/>
              <w:szCs w:val="16"/>
            </w:rPr>
            <w:t>EEV-FOR-04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7E25FD21" w14:textId="58C3E742" w:rsidR="004D79A3" w:rsidRPr="00504819" w:rsidRDefault="00CE0682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194A07">
            <w:rPr>
              <w:rFonts w:ascii="Arial" w:hAnsi="Arial" w:cs="Arial"/>
              <w:sz w:val="16"/>
              <w:szCs w:val="16"/>
            </w:rPr>
            <w:t>0</w:t>
          </w:r>
          <w:r w:rsidR="0006774A">
            <w:rPr>
              <w:rFonts w:ascii="Arial" w:hAnsi="Arial" w:cs="Arial"/>
              <w:sz w:val="16"/>
              <w:szCs w:val="16"/>
            </w:rPr>
            <w:t>2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126CCC95" w14:textId="77777777" w:rsidR="004D79A3" w:rsidRPr="00051689" w:rsidRDefault="004D79A3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C53C29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C53C29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2A0C2AAB" w14:textId="77777777" w:rsidR="004D79A3" w:rsidRPr="00217FA1" w:rsidRDefault="004D79A3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CB8252" w14:textId="77777777" w:rsidR="004D79A3" w:rsidRPr="0067323E" w:rsidRDefault="004D79A3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C433B9"/>
    <w:multiLevelType w:val="hybridMultilevel"/>
    <w:tmpl w:val="21BCAFA4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5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05E4E91"/>
    <w:multiLevelType w:val="hybridMultilevel"/>
    <w:tmpl w:val="A25893F4"/>
    <w:lvl w:ilvl="0" w:tplc="C59A5CA0">
      <w:start w:val="1"/>
      <w:numFmt w:val="lowerLetter"/>
      <w:lvlText w:val="%1."/>
      <w:lvlJc w:val="left"/>
      <w:pPr>
        <w:ind w:left="1440" w:hanging="360"/>
      </w:pPr>
      <w:rPr>
        <w:rFonts w:asciiTheme="majorHAnsi" w:hAnsiTheme="majorHAnsi" w:cstheme="majorHAnsi"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7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CDE3444"/>
    <w:multiLevelType w:val="hybridMultilevel"/>
    <w:tmpl w:val="685C311C"/>
    <w:lvl w:ilvl="0" w:tplc="71506CA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5ED0B0B4">
      <w:start w:val="1"/>
      <w:numFmt w:val="lowerLetter"/>
      <w:lvlText w:val="%2."/>
      <w:lvlJc w:val="left"/>
      <w:pPr>
        <w:ind w:left="1440" w:hanging="360"/>
      </w:pPr>
      <w:rPr>
        <w:rFonts w:asciiTheme="majorHAnsi" w:hAnsiTheme="majorHAnsi" w:cstheme="majorHAnsi" w:hint="default"/>
        <w:b w:val="0"/>
      </w:rPr>
    </w:lvl>
    <w:lvl w:ilvl="2" w:tplc="100A000F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6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9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3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4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6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8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3"/>
  </w:num>
  <w:num w:numId="2">
    <w:abstractNumId w:val="32"/>
  </w:num>
  <w:num w:numId="3">
    <w:abstractNumId w:val="25"/>
  </w:num>
  <w:num w:numId="4">
    <w:abstractNumId w:val="7"/>
  </w:num>
  <w:num w:numId="5">
    <w:abstractNumId w:val="34"/>
  </w:num>
  <w:num w:numId="6">
    <w:abstractNumId w:val="20"/>
  </w:num>
  <w:num w:numId="7">
    <w:abstractNumId w:val="35"/>
  </w:num>
  <w:num w:numId="8">
    <w:abstractNumId w:val="18"/>
  </w:num>
  <w:num w:numId="9">
    <w:abstractNumId w:val="4"/>
  </w:num>
  <w:num w:numId="10">
    <w:abstractNumId w:val="38"/>
  </w:num>
  <w:num w:numId="11">
    <w:abstractNumId w:val="28"/>
  </w:num>
  <w:num w:numId="12">
    <w:abstractNumId w:val="17"/>
  </w:num>
  <w:num w:numId="13">
    <w:abstractNumId w:val="21"/>
  </w:num>
  <w:num w:numId="14">
    <w:abstractNumId w:val="10"/>
  </w:num>
  <w:num w:numId="15">
    <w:abstractNumId w:val="36"/>
  </w:num>
  <w:num w:numId="16">
    <w:abstractNumId w:val="29"/>
  </w:num>
  <w:num w:numId="17">
    <w:abstractNumId w:val="30"/>
  </w:num>
  <w:num w:numId="18">
    <w:abstractNumId w:val="6"/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2"/>
  </w:num>
  <w:num w:numId="23">
    <w:abstractNumId w:val="8"/>
  </w:num>
  <w:num w:numId="24">
    <w:abstractNumId w:val="31"/>
  </w:num>
  <w:num w:numId="25">
    <w:abstractNumId w:val="23"/>
  </w:num>
  <w:num w:numId="26">
    <w:abstractNumId w:val="5"/>
  </w:num>
  <w:num w:numId="27">
    <w:abstractNumId w:val="13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6"/>
  </w:num>
  <w:num w:numId="31">
    <w:abstractNumId w:val="24"/>
  </w:num>
  <w:num w:numId="32">
    <w:abstractNumId w:val="9"/>
  </w:num>
  <w:num w:numId="33">
    <w:abstractNumId w:val="15"/>
  </w:num>
  <w:num w:numId="34">
    <w:abstractNumId w:val="3"/>
  </w:num>
  <w:num w:numId="35">
    <w:abstractNumId w:val="37"/>
  </w:num>
  <w:num w:numId="36">
    <w:abstractNumId w:val="26"/>
  </w:num>
  <w:num w:numId="37">
    <w:abstractNumId w:val="27"/>
  </w:num>
  <w:num w:numId="38">
    <w:abstractNumId w:val="22"/>
  </w:num>
  <w:num w:numId="39">
    <w:abstractNumId w:val="14"/>
  </w:num>
  <w:num w:numId="40">
    <w:abstractNumId w:val="19"/>
  </w:num>
  <w:num w:numId="4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"/>
  </w:num>
  <w:num w:numId="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46E"/>
    <w:rsid w:val="00000EED"/>
    <w:rsid w:val="00010935"/>
    <w:rsid w:val="00030135"/>
    <w:rsid w:val="0003532C"/>
    <w:rsid w:val="000407AD"/>
    <w:rsid w:val="00041A22"/>
    <w:rsid w:val="00051689"/>
    <w:rsid w:val="00051C92"/>
    <w:rsid w:val="0006042E"/>
    <w:rsid w:val="00063A1B"/>
    <w:rsid w:val="0006774A"/>
    <w:rsid w:val="0006777F"/>
    <w:rsid w:val="0007527C"/>
    <w:rsid w:val="00090B75"/>
    <w:rsid w:val="00095E5E"/>
    <w:rsid w:val="00096141"/>
    <w:rsid w:val="000A1DBF"/>
    <w:rsid w:val="000A4B3F"/>
    <w:rsid w:val="000B45A0"/>
    <w:rsid w:val="000D479A"/>
    <w:rsid w:val="000E2596"/>
    <w:rsid w:val="000F1578"/>
    <w:rsid w:val="000F23A7"/>
    <w:rsid w:val="000F5BB4"/>
    <w:rsid w:val="00107B55"/>
    <w:rsid w:val="00124DDC"/>
    <w:rsid w:val="00133DBF"/>
    <w:rsid w:val="0013505C"/>
    <w:rsid w:val="00153DA2"/>
    <w:rsid w:val="0015471C"/>
    <w:rsid w:val="001632EB"/>
    <w:rsid w:val="001651D5"/>
    <w:rsid w:val="00172B79"/>
    <w:rsid w:val="00181E81"/>
    <w:rsid w:val="0019163F"/>
    <w:rsid w:val="00194A07"/>
    <w:rsid w:val="0019624F"/>
    <w:rsid w:val="001A227F"/>
    <w:rsid w:val="001A7373"/>
    <w:rsid w:val="001C23B5"/>
    <w:rsid w:val="001C3FC5"/>
    <w:rsid w:val="001C6BC1"/>
    <w:rsid w:val="001E0E0B"/>
    <w:rsid w:val="00201744"/>
    <w:rsid w:val="002022D2"/>
    <w:rsid w:val="00215531"/>
    <w:rsid w:val="00220A96"/>
    <w:rsid w:val="002216A8"/>
    <w:rsid w:val="002317BB"/>
    <w:rsid w:val="00243C06"/>
    <w:rsid w:val="00246365"/>
    <w:rsid w:val="002573D6"/>
    <w:rsid w:val="0026003E"/>
    <w:rsid w:val="00271EE5"/>
    <w:rsid w:val="002815A9"/>
    <w:rsid w:val="00284555"/>
    <w:rsid w:val="0029731D"/>
    <w:rsid w:val="002B3943"/>
    <w:rsid w:val="002B4102"/>
    <w:rsid w:val="002C2431"/>
    <w:rsid w:val="002D4871"/>
    <w:rsid w:val="002D669E"/>
    <w:rsid w:val="002D7971"/>
    <w:rsid w:val="00302B10"/>
    <w:rsid w:val="00304CDD"/>
    <w:rsid w:val="00306BA3"/>
    <w:rsid w:val="00320E6F"/>
    <w:rsid w:val="0033518A"/>
    <w:rsid w:val="00335EBD"/>
    <w:rsid w:val="00337F5A"/>
    <w:rsid w:val="003403E3"/>
    <w:rsid w:val="00341D44"/>
    <w:rsid w:val="003458DE"/>
    <w:rsid w:val="00346403"/>
    <w:rsid w:val="00350DB4"/>
    <w:rsid w:val="00351389"/>
    <w:rsid w:val="00356F9D"/>
    <w:rsid w:val="00361FCA"/>
    <w:rsid w:val="00362EED"/>
    <w:rsid w:val="00370AED"/>
    <w:rsid w:val="00372AE3"/>
    <w:rsid w:val="003910EA"/>
    <w:rsid w:val="003A2DBD"/>
    <w:rsid w:val="003D767C"/>
    <w:rsid w:val="003E3723"/>
    <w:rsid w:val="003F198E"/>
    <w:rsid w:val="003F26D0"/>
    <w:rsid w:val="00411A81"/>
    <w:rsid w:val="004160D4"/>
    <w:rsid w:val="0041705D"/>
    <w:rsid w:val="00424F28"/>
    <w:rsid w:val="00435B70"/>
    <w:rsid w:val="00437BD8"/>
    <w:rsid w:val="00437D7A"/>
    <w:rsid w:val="0044308B"/>
    <w:rsid w:val="00450BEB"/>
    <w:rsid w:val="004510B5"/>
    <w:rsid w:val="00461B34"/>
    <w:rsid w:val="004710F8"/>
    <w:rsid w:val="00476E23"/>
    <w:rsid w:val="0048542C"/>
    <w:rsid w:val="00485FAF"/>
    <w:rsid w:val="00495C52"/>
    <w:rsid w:val="004B3F8E"/>
    <w:rsid w:val="004B5283"/>
    <w:rsid w:val="004D650D"/>
    <w:rsid w:val="004D79A3"/>
    <w:rsid w:val="004E2A63"/>
    <w:rsid w:val="004E326D"/>
    <w:rsid w:val="004E7021"/>
    <w:rsid w:val="004F3927"/>
    <w:rsid w:val="00513D55"/>
    <w:rsid w:val="00544E6F"/>
    <w:rsid w:val="00554CAF"/>
    <w:rsid w:val="00556784"/>
    <w:rsid w:val="00566D02"/>
    <w:rsid w:val="005718B2"/>
    <w:rsid w:val="00572141"/>
    <w:rsid w:val="00580DA2"/>
    <w:rsid w:val="00584D81"/>
    <w:rsid w:val="00586634"/>
    <w:rsid w:val="005913F5"/>
    <w:rsid w:val="005953EE"/>
    <w:rsid w:val="005A0D23"/>
    <w:rsid w:val="005C5F9A"/>
    <w:rsid w:val="005D7E41"/>
    <w:rsid w:val="005F6DD1"/>
    <w:rsid w:val="00606BBA"/>
    <w:rsid w:val="0062172F"/>
    <w:rsid w:val="00627DED"/>
    <w:rsid w:val="00630E0D"/>
    <w:rsid w:val="00662BC2"/>
    <w:rsid w:val="0066615A"/>
    <w:rsid w:val="0067323E"/>
    <w:rsid w:val="00690752"/>
    <w:rsid w:val="006939A0"/>
    <w:rsid w:val="006B0823"/>
    <w:rsid w:val="006C1ABA"/>
    <w:rsid w:val="006D62B7"/>
    <w:rsid w:val="006E622B"/>
    <w:rsid w:val="006F1CCF"/>
    <w:rsid w:val="0070071D"/>
    <w:rsid w:val="007122D2"/>
    <w:rsid w:val="00716CFD"/>
    <w:rsid w:val="00733D8C"/>
    <w:rsid w:val="00735A5A"/>
    <w:rsid w:val="00736A73"/>
    <w:rsid w:val="007379D5"/>
    <w:rsid w:val="007457A9"/>
    <w:rsid w:val="00750174"/>
    <w:rsid w:val="00762D19"/>
    <w:rsid w:val="00766B29"/>
    <w:rsid w:val="00767E3E"/>
    <w:rsid w:val="0077065F"/>
    <w:rsid w:val="0078101C"/>
    <w:rsid w:val="00786110"/>
    <w:rsid w:val="0079722D"/>
    <w:rsid w:val="007A238E"/>
    <w:rsid w:val="007A24A7"/>
    <w:rsid w:val="007C21F4"/>
    <w:rsid w:val="007C2A60"/>
    <w:rsid w:val="007E31EC"/>
    <w:rsid w:val="007E77A3"/>
    <w:rsid w:val="007F7979"/>
    <w:rsid w:val="00800721"/>
    <w:rsid w:val="00811F2D"/>
    <w:rsid w:val="00817218"/>
    <w:rsid w:val="00821EA2"/>
    <w:rsid w:val="00823A74"/>
    <w:rsid w:val="00831780"/>
    <w:rsid w:val="00832906"/>
    <w:rsid w:val="00832A3F"/>
    <w:rsid w:val="00851892"/>
    <w:rsid w:val="008740EA"/>
    <w:rsid w:val="00880B9E"/>
    <w:rsid w:val="00887B4A"/>
    <w:rsid w:val="008903AF"/>
    <w:rsid w:val="008A34CC"/>
    <w:rsid w:val="008A404F"/>
    <w:rsid w:val="008A786E"/>
    <w:rsid w:val="008B04CC"/>
    <w:rsid w:val="008B5DF5"/>
    <w:rsid w:val="008C27D6"/>
    <w:rsid w:val="008E5C18"/>
    <w:rsid w:val="008F1B2F"/>
    <w:rsid w:val="008F393C"/>
    <w:rsid w:val="008F5B48"/>
    <w:rsid w:val="00911141"/>
    <w:rsid w:val="009235BE"/>
    <w:rsid w:val="00950014"/>
    <w:rsid w:val="009525BE"/>
    <w:rsid w:val="00953D18"/>
    <w:rsid w:val="0096610C"/>
    <w:rsid w:val="00974E63"/>
    <w:rsid w:val="00990330"/>
    <w:rsid w:val="0099059F"/>
    <w:rsid w:val="009A2D48"/>
    <w:rsid w:val="009A4EBD"/>
    <w:rsid w:val="009D16E0"/>
    <w:rsid w:val="009D1A7B"/>
    <w:rsid w:val="009D6064"/>
    <w:rsid w:val="009E1BDC"/>
    <w:rsid w:val="009E3088"/>
    <w:rsid w:val="009E592C"/>
    <w:rsid w:val="00A04C77"/>
    <w:rsid w:val="00A05AFC"/>
    <w:rsid w:val="00A218D2"/>
    <w:rsid w:val="00A25C19"/>
    <w:rsid w:val="00A27E96"/>
    <w:rsid w:val="00A31A18"/>
    <w:rsid w:val="00A3671C"/>
    <w:rsid w:val="00A41D2A"/>
    <w:rsid w:val="00A52CAB"/>
    <w:rsid w:val="00A615AB"/>
    <w:rsid w:val="00A62880"/>
    <w:rsid w:val="00A6732B"/>
    <w:rsid w:val="00A71459"/>
    <w:rsid w:val="00A7524F"/>
    <w:rsid w:val="00A81E9D"/>
    <w:rsid w:val="00AC0734"/>
    <w:rsid w:val="00AF065C"/>
    <w:rsid w:val="00AF3BD7"/>
    <w:rsid w:val="00B07B12"/>
    <w:rsid w:val="00B20EAE"/>
    <w:rsid w:val="00B21CE2"/>
    <w:rsid w:val="00B27AC8"/>
    <w:rsid w:val="00B30829"/>
    <w:rsid w:val="00B31D55"/>
    <w:rsid w:val="00B33710"/>
    <w:rsid w:val="00B34783"/>
    <w:rsid w:val="00B470C7"/>
    <w:rsid w:val="00B607B0"/>
    <w:rsid w:val="00B77BB0"/>
    <w:rsid w:val="00B95CD7"/>
    <w:rsid w:val="00BA715E"/>
    <w:rsid w:val="00BB7841"/>
    <w:rsid w:val="00BB7D31"/>
    <w:rsid w:val="00BC3750"/>
    <w:rsid w:val="00BC7022"/>
    <w:rsid w:val="00C24B62"/>
    <w:rsid w:val="00C4180B"/>
    <w:rsid w:val="00C43D70"/>
    <w:rsid w:val="00C446EA"/>
    <w:rsid w:val="00C53C29"/>
    <w:rsid w:val="00C6135C"/>
    <w:rsid w:val="00C61ADD"/>
    <w:rsid w:val="00C66713"/>
    <w:rsid w:val="00C7246E"/>
    <w:rsid w:val="00C73F5F"/>
    <w:rsid w:val="00C8040F"/>
    <w:rsid w:val="00CA1E07"/>
    <w:rsid w:val="00CB5386"/>
    <w:rsid w:val="00CC1034"/>
    <w:rsid w:val="00CC1ECF"/>
    <w:rsid w:val="00CC7015"/>
    <w:rsid w:val="00CE0682"/>
    <w:rsid w:val="00CE462C"/>
    <w:rsid w:val="00CE52BD"/>
    <w:rsid w:val="00CF16FD"/>
    <w:rsid w:val="00D14B84"/>
    <w:rsid w:val="00D21666"/>
    <w:rsid w:val="00D522D2"/>
    <w:rsid w:val="00D644F4"/>
    <w:rsid w:val="00D67509"/>
    <w:rsid w:val="00D85046"/>
    <w:rsid w:val="00DA0498"/>
    <w:rsid w:val="00DA2E83"/>
    <w:rsid w:val="00DA3D1E"/>
    <w:rsid w:val="00DB39A5"/>
    <w:rsid w:val="00DC012E"/>
    <w:rsid w:val="00DD43B4"/>
    <w:rsid w:val="00DD77A7"/>
    <w:rsid w:val="00DE5937"/>
    <w:rsid w:val="00E077D5"/>
    <w:rsid w:val="00E4041F"/>
    <w:rsid w:val="00E40693"/>
    <w:rsid w:val="00E552B9"/>
    <w:rsid w:val="00E60688"/>
    <w:rsid w:val="00E64C3C"/>
    <w:rsid w:val="00E732B9"/>
    <w:rsid w:val="00E76B22"/>
    <w:rsid w:val="00E80A47"/>
    <w:rsid w:val="00E97F48"/>
    <w:rsid w:val="00EB40F1"/>
    <w:rsid w:val="00EC2F9D"/>
    <w:rsid w:val="00ED7B2B"/>
    <w:rsid w:val="00EE059E"/>
    <w:rsid w:val="00EE4741"/>
    <w:rsid w:val="00EF204B"/>
    <w:rsid w:val="00EF29D2"/>
    <w:rsid w:val="00F00787"/>
    <w:rsid w:val="00F03B8C"/>
    <w:rsid w:val="00F03FA4"/>
    <w:rsid w:val="00F23E49"/>
    <w:rsid w:val="00F23F84"/>
    <w:rsid w:val="00F25559"/>
    <w:rsid w:val="00F263AC"/>
    <w:rsid w:val="00F26526"/>
    <w:rsid w:val="00F30148"/>
    <w:rsid w:val="00F37614"/>
    <w:rsid w:val="00F37E82"/>
    <w:rsid w:val="00F433B2"/>
    <w:rsid w:val="00F47746"/>
    <w:rsid w:val="00F50519"/>
    <w:rsid w:val="00F82037"/>
    <w:rsid w:val="00F915E8"/>
    <w:rsid w:val="00F946B4"/>
    <w:rsid w:val="00F97DED"/>
    <w:rsid w:val="00FA184B"/>
    <w:rsid w:val="00FB2FF5"/>
    <w:rsid w:val="00FC387D"/>
    <w:rsid w:val="00FC3968"/>
    <w:rsid w:val="00FC66E1"/>
    <w:rsid w:val="00FD62E7"/>
    <w:rsid w:val="00FE57D2"/>
    <w:rsid w:val="00FE78D3"/>
    <w:rsid w:val="00FF1E4C"/>
    <w:rsid w:val="00FF3D7A"/>
    <w:rsid w:val="00FF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1A11A16"/>
  <w15:chartTrackingRefBased/>
  <w15:docId w15:val="{32B8F96A-0D4A-4A6C-9316-195D330F7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46E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Puesto">
    <w:name w:val="Title"/>
    <w:basedOn w:val="Normal"/>
    <w:next w:val="Normal"/>
    <w:link w:val="Puest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PuestoCar">
    <w:name w:val="Puesto Car"/>
    <w:basedOn w:val="Fuentedeprrafopredeter"/>
    <w:link w:val="Puest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rsid w:val="00C667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normal3">
    <w:name w:val="Plain Table 3"/>
    <w:basedOn w:val="Tablanormal"/>
    <w:uiPriority w:val="43"/>
    <w:rsid w:val="0095001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decuadrcula2-nfasis5">
    <w:name w:val="Grid Table 2 Accent 5"/>
    <w:basedOn w:val="Tablanormal"/>
    <w:uiPriority w:val="47"/>
    <w:rsid w:val="00950014"/>
    <w:tblPr>
      <w:tblStyleRowBandSize w:val="1"/>
      <w:tblStyleColBandSize w:val="1"/>
      <w:tblInd w:w="0" w:type="dxa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normal1">
    <w:name w:val="Plain Table 1"/>
    <w:basedOn w:val="Tablanormal"/>
    <w:uiPriority w:val="41"/>
    <w:rsid w:val="00C8040F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7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3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GECUR\Desktop\Ed%20entrega%20virtual\pla-plt-01carta_ver%20(15)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B42C0456-1487-407F-8FCB-68F4CE1F9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pla-plt-01carta_ver (15)</Template>
  <TotalTime>34</TotalTime>
  <Pages>1</Pages>
  <Words>445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DIGECUR</dc:creator>
  <cp:keywords/>
  <dc:description/>
  <cp:lastModifiedBy>Ada Jeannette Marroquin Juarez</cp:lastModifiedBy>
  <cp:revision>14</cp:revision>
  <cp:lastPrinted>2020-10-21T13:49:00Z</cp:lastPrinted>
  <dcterms:created xsi:type="dcterms:W3CDTF">2020-12-22T18:06:00Z</dcterms:created>
  <dcterms:modified xsi:type="dcterms:W3CDTF">2021-04-12T13:44:00Z</dcterms:modified>
</cp:coreProperties>
</file>