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3FEEC5" w14:textId="77777777" w:rsidR="00E30A9A" w:rsidRPr="0074478D" w:rsidRDefault="00E30A9A" w:rsidP="00E30A9A">
      <w:pPr>
        <w:rPr>
          <w:rFonts w:asciiTheme="majorHAnsi" w:hAnsiTheme="majorHAnsi" w:cstheme="majorHAnsi"/>
          <w:sz w:val="22"/>
          <w:szCs w:val="22"/>
        </w:rPr>
      </w:pPr>
      <w:bookmarkStart w:id="0" w:name="_GoBack"/>
      <w:bookmarkEnd w:id="0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40"/>
      </w:tblGrid>
      <w:tr w:rsidR="00011138" w:rsidRPr="0074478D" w14:paraId="40E14D2A" w14:textId="77777777" w:rsidTr="00011138">
        <w:trPr>
          <w:trHeight w:val="431"/>
        </w:trPr>
        <w:tc>
          <w:tcPr>
            <w:tcW w:w="5000" w:type="pct"/>
          </w:tcPr>
          <w:p w14:paraId="03B7E538" w14:textId="77777777" w:rsidR="00011138" w:rsidRPr="0074478D" w:rsidRDefault="00011138" w:rsidP="006439F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4478D">
              <w:rPr>
                <w:rFonts w:asciiTheme="majorHAnsi" w:hAnsiTheme="majorHAnsi" w:cstheme="majorHAnsi"/>
                <w:b/>
                <w:sz w:val="22"/>
                <w:szCs w:val="22"/>
              </w:rPr>
              <w:t>Nombre de la persona:</w:t>
            </w:r>
            <w:r w:rsidRPr="0074478D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</w:tc>
      </w:tr>
      <w:tr w:rsidR="00011138" w:rsidRPr="0074478D" w14:paraId="37D7E377" w14:textId="77777777" w:rsidTr="006439F7">
        <w:tc>
          <w:tcPr>
            <w:tcW w:w="5000" w:type="pct"/>
          </w:tcPr>
          <w:p w14:paraId="1E5A2A76" w14:textId="77777777" w:rsidR="00011138" w:rsidRPr="0074478D" w:rsidRDefault="00011138" w:rsidP="006439F7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74478D">
              <w:rPr>
                <w:rFonts w:asciiTheme="majorHAnsi" w:hAnsiTheme="majorHAnsi" w:cstheme="majorHAnsi"/>
                <w:b/>
                <w:sz w:val="22"/>
                <w:szCs w:val="22"/>
              </w:rPr>
              <w:t>Cargo:</w:t>
            </w:r>
          </w:p>
          <w:p w14:paraId="041BC16B" w14:textId="5D9AC9E8" w:rsidR="00011138" w:rsidRPr="0074478D" w:rsidRDefault="00011138" w:rsidP="008B0E1E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74478D">
              <w:rPr>
                <w:rFonts w:asciiTheme="majorHAnsi" w:hAnsiTheme="majorHAnsi" w:cstheme="maj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478D">
              <w:rPr>
                <w:rFonts w:asciiTheme="majorHAnsi" w:hAnsiTheme="majorHAnsi" w:cstheme="majorHAnsi"/>
                <w:sz w:val="22"/>
                <w:szCs w:val="22"/>
              </w:rPr>
              <w:instrText xml:space="preserve"> FORMCHECKBOX </w:instrText>
            </w:r>
            <w:r w:rsidR="006D4FDE">
              <w:rPr>
                <w:rFonts w:asciiTheme="majorHAnsi" w:hAnsiTheme="majorHAnsi" w:cstheme="majorHAnsi"/>
                <w:sz w:val="22"/>
                <w:szCs w:val="22"/>
              </w:rPr>
            </w:r>
            <w:r w:rsidR="006D4FDE">
              <w:rPr>
                <w:rFonts w:asciiTheme="majorHAnsi" w:hAnsiTheme="majorHAnsi" w:cstheme="majorHAnsi"/>
                <w:sz w:val="22"/>
                <w:szCs w:val="22"/>
              </w:rPr>
              <w:fldChar w:fldCharType="separate"/>
            </w:r>
            <w:r w:rsidRPr="0074478D">
              <w:rPr>
                <w:rFonts w:asciiTheme="majorHAnsi" w:hAnsiTheme="majorHAnsi" w:cstheme="majorHAnsi"/>
                <w:sz w:val="22"/>
                <w:szCs w:val="22"/>
              </w:rPr>
              <w:fldChar w:fldCharType="end"/>
            </w:r>
            <w:r w:rsidR="008B0E1E">
              <w:rPr>
                <w:rFonts w:asciiTheme="majorHAnsi" w:hAnsiTheme="majorHAnsi" w:cstheme="majorHAnsi"/>
                <w:sz w:val="22"/>
                <w:szCs w:val="22"/>
              </w:rPr>
              <w:t xml:space="preserve"> Director de Nivel</w:t>
            </w:r>
            <w:r w:rsidRPr="0074478D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</w:t>
            </w:r>
            <w:r w:rsidRPr="0074478D">
              <w:rPr>
                <w:rFonts w:asciiTheme="majorHAnsi" w:hAnsiTheme="majorHAnsi" w:cstheme="majorHAnsi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478D">
              <w:rPr>
                <w:rFonts w:asciiTheme="majorHAnsi" w:hAnsiTheme="majorHAnsi" w:cstheme="majorHAnsi"/>
                <w:sz w:val="22"/>
                <w:szCs w:val="22"/>
              </w:rPr>
              <w:instrText xml:space="preserve"> FORMCHECKBOX </w:instrText>
            </w:r>
            <w:r w:rsidR="006D4FDE">
              <w:rPr>
                <w:rFonts w:asciiTheme="majorHAnsi" w:hAnsiTheme="majorHAnsi" w:cstheme="majorHAnsi"/>
                <w:sz w:val="22"/>
                <w:szCs w:val="22"/>
              </w:rPr>
            </w:r>
            <w:r w:rsidR="006D4FDE">
              <w:rPr>
                <w:rFonts w:asciiTheme="majorHAnsi" w:hAnsiTheme="majorHAnsi" w:cstheme="majorHAnsi"/>
                <w:sz w:val="22"/>
                <w:szCs w:val="22"/>
              </w:rPr>
              <w:fldChar w:fldCharType="separate"/>
            </w:r>
            <w:r w:rsidRPr="0074478D">
              <w:rPr>
                <w:rFonts w:asciiTheme="majorHAnsi" w:hAnsiTheme="majorHAnsi" w:cstheme="majorHAnsi"/>
                <w:sz w:val="22"/>
                <w:szCs w:val="22"/>
              </w:rPr>
              <w:fldChar w:fldCharType="end"/>
            </w:r>
            <w:r w:rsidRPr="0074478D">
              <w:rPr>
                <w:rFonts w:asciiTheme="majorHAnsi" w:hAnsiTheme="majorHAnsi" w:cstheme="majorHAnsi"/>
                <w:sz w:val="22"/>
                <w:szCs w:val="22"/>
              </w:rPr>
              <w:t xml:space="preserve"> Docente</w:t>
            </w:r>
            <w:r w:rsidR="00A827F3">
              <w:rPr>
                <w:rFonts w:asciiTheme="majorHAnsi" w:hAnsiTheme="majorHAnsi" w:cstheme="majorHAnsi"/>
                <w:sz w:val="22"/>
                <w:szCs w:val="22"/>
              </w:rPr>
              <w:t>/Tutor</w:t>
            </w:r>
            <w:r w:rsidRPr="0074478D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  </w:t>
            </w:r>
          </w:p>
        </w:tc>
      </w:tr>
    </w:tbl>
    <w:p w14:paraId="703E0B8B" w14:textId="1024DE3A" w:rsidR="00011138" w:rsidRDefault="00011138" w:rsidP="00E30A9A">
      <w:pPr>
        <w:rPr>
          <w:rFonts w:asciiTheme="majorHAnsi" w:hAnsiTheme="majorHAnsi" w:cstheme="majorHAnsi"/>
          <w:sz w:val="22"/>
          <w:szCs w:val="22"/>
        </w:rPr>
      </w:pPr>
    </w:p>
    <w:p w14:paraId="4AE78A6D" w14:textId="6933CBCB" w:rsidR="00EF1596" w:rsidRPr="0074478D" w:rsidRDefault="00EF1596" w:rsidP="00EF1596">
      <w:pPr>
        <w:spacing w:after="200" w:line="276" w:lineRule="auto"/>
        <w:rPr>
          <w:rFonts w:asciiTheme="majorHAnsi" w:hAnsiTheme="majorHAnsi" w:cstheme="majorHAnsi"/>
          <w:sz w:val="22"/>
          <w:szCs w:val="22"/>
        </w:rPr>
      </w:pPr>
      <w:r w:rsidRPr="00EF1596">
        <w:rPr>
          <w:rFonts w:asciiTheme="majorHAnsi" w:hAnsiTheme="majorHAnsi" w:cstheme="majorHAnsi"/>
          <w:b/>
          <w:smallCaps/>
        </w:rPr>
        <w:t>Instrucciones:</w:t>
      </w:r>
      <w:r w:rsidRPr="00EF1596">
        <w:rPr>
          <w:rFonts w:asciiTheme="majorHAnsi" w:hAnsiTheme="majorHAnsi" w:cstheme="majorHAnsi"/>
          <w:smallCaps/>
        </w:rPr>
        <w:t xml:space="preserve"> </w:t>
      </w:r>
      <w:r>
        <w:rPr>
          <w:rFonts w:asciiTheme="majorHAnsi" w:hAnsiTheme="majorHAnsi" w:cstheme="majorHAnsi"/>
        </w:rPr>
        <w:t>Marque el cumplimiento de los documentos solicitados, utilizando un formulario para cada persona propuesta</w:t>
      </w:r>
      <w:r w:rsidRPr="00EF1596">
        <w:rPr>
          <w:rFonts w:asciiTheme="majorHAnsi" w:hAnsiTheme="majorHAnsi" w:cstheme="majorHAnsi"/>
        </w:rPr>
        <w:t xml:space="preserve">.  </w:t>
      </w:r>
    </w:p>
    <w:tbl>
      <w:tblPr>
        <w:tblW w:w="486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3"/>
        <w:gridCol w:w="5102"/>
        <w:gridCol w:w="711"/>
        <w:gridCol w:w="709"/>
        <w:gridCol w:w="3071"/>
      </w:tblGrid>
      <w:tr w:rsidR="000A7516" w:rsidRPr="0074478D" w14:paraId="0D7BA954" w14:textId="77777777" w:rsidTr="002F77A1">
        <w:trPr>
          <w:trHeight w:val="578"/>
        </w:trPr>
        <w:tc>
          <w:tcPr>
            <w:tcW w:w="277" w:type="pct"/>
            <w:vAlign w:val="center"/>
          </w:tcPr>
          <w:p w14:paraId="174DBFFF" w14:textId="77777777" w:rsidR="000A7516" w:rsidRPr="0074478D" w:rsidRDefault="000A7516" w:rsidP="002F77A1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No.</w:t>
            </w:r>
          </w:p>
        </w:tc>
        <w:tc>
          <w:tcPr>
            <w:tcW w:w="2512" w:type="pct"/>
            <w:shd w:val="clear" w:color="auto" w:fill="auto"/>
            <w:noWrap/>
            <w:vAlign w:val="center"/>
            <w:hideMark/>
          </w:tcPr>
          <w:p w14:paraId="1CCB4DB7" w14:textId="77777777" w:rsidR="000A7516" w:rsidRPr="0074478D" w:rsidRDefault="000A7516" w:rsidP="006439F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74478D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DOCUMENTOS DE REVISIÓN</w:t>
            </w:r>
          </w:p>
        </w:tc>
        <w:tc>
          <w:tcPr>
            <w:tcW w:w="350" w:type="pct"/>
            <w:shd w:val="clear" w:color="auto" w:fill="auto"/>
            <w:vAlign w:val="center"/>
            <w:hideMark/>
          </w:tcPr>
          <w:p w14:paraId="3E71222C" w14:textId="77777777" w:rsidR="000A7516" w:rsidRPr="0074478D" w:rsidRDefault="000A7516" w:rsidP="006439F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74478D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SI</w:t>
            </w:r>
          </w:p>
        </w:tc>
        <w:tc>
          <w:tcPr>
            <w:tcW w:w="349" w:type="pct"/>
            <w:shd w:val="clear" w:color="auto" w:fill="auto"/>
            <w:vAlign w:val="center"/>
            <w:hideMark/>
          </w:tcPr>
          <w:p w14:paraId="1538D0C6" w14:textId="77777777" w:rsidR="000A7516" w:rsidRPr="0074478D" w:rsidRDefault="000A7516" w:rsidP="006439F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74478D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NO</w:t>
            </w:r>
          </w:p>
        </w:tc>
        <w:tc>
          <w:tcPr>
            <w:tcW w:w="1513" w:type="pct"/>
            <w:shd w:val="clear" w:color="auto" w:fill="auto"/>
            <w:noWrap/>
            <w:vAlign w:val="center"/>
            <w:hideMark/>
          </w:tcPr>
          <w:p w14:paraId="3FADE6CA" w14:textId="77777777" w:rsidR="000A7516" w:rsidRPr="0074478D" w:rsidRDefault="000A7516" w:rsidP="006439F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</w:pPr>
            <w:r w:rsidRPr="0074478D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s-GT" w:eastAsia="es-GT"/>
              </w:rPr>
              <w:t>OBSERVACIONES / RECOMENDACIONES</w:t>
            </w:r>
          </w:p>
        </w:tc>
      </w:tr>
      <w:tr w:rsidR="000A7516" w:rsidRPr="0074478D" w14:paraId="640E1AA6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5C1BBC1A" w14:textId="77777777" w:rsidR="000A7516" w:rsidRPr="0074478D" w:rsidRDefault="000A7516" w:rsidP="00EF1596">
            <w:pPr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1.</w:t>
            </w:r>
          </w:p>
        </w:tc>
        <w:tc>
          <w:tcPr>
            <w:tcW w:w="2512" w:type="pct"/>
            <w:shd w:val="clear" w:color="auto" w:fill="auto"/>
            <w:noWrap/>
            <w:vAlign w:val="center"/>
          </w:tcPr>
          <w:p w14:paraId="2F0C2151" w14:textId="77777777" w:rsidR="000A7516" w:rsidRPr="0074478D" w:rsidRDefault="000A7516" w:rsidP="006439F7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 w:rsidRPr="0074478D">
              <w:rPr>
                <w:rFonts w:asciiTheme="majorHAnsi" w:hAnsiTheme="majorHAnsi" w:cstheme="majorHAnsi"/>
                <w:sz w:val="22"/>
                <w:szCs w:val="22"/>
              </w:rPr>
              <w:t>Curriculum Vitae</w:t>
            </w:r>
          </w:p>
        </w:tc>
        <w:tc>
          <w:tcPr>
            <w:tcW w:w="350" w:type="pct"/>
            <w:shd w:val="clear" w:color="auto" w:fill="auto"/>
            <w:noWrap/>
            <w:vAlign w:val="bottom"/>
          </w:tcPr>
          <w:p w14:paraId="7F66DB2B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</w:tcPr>
          <w:p w14:paraId="27F2EA0C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</w:tcPr>
          <w:p w14:paraId="2D0997B7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  <w:tr w:rsidR="000A7516" w:rsidRPr="0074478D" w14:paraId="37F36545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0C2143F9" w14:textId="77777777" w:rsidR="000A7516" w:rsidRPr="0074478D" w:rsidRDefault="000A7516" w:rsidP="00EF1596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2.</w:t>
            </w:r>
          </w:p>
        </w:tc>
        <w:tc>
          <w:tcPr>
            <w:tcW w:w="2512" w:type="pct"/>
            <w:shd w:val="clear" w:color="auto" w:fill="auto"/>
            <w:noWrap/>
            <w:vAlign w:val="center"/>
            <w:hideMark/>
          </w:tcPr>
          <w:p w14:paraId="73396FFC" w14:textId="3288D774" w:rsidR="000A7516" w:rsidRPr="0074478D" w:rsidRDefault="000A7516" w:rsidP="006439F7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74478D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Copia legible del documento</w:t>
            </w:r>
            <w:r w:rsidR="00F06E74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 xml:space="preserve"> personal</w:t>
            </w:r>
            <w:r w:rsidRPr="0074478D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 xml:space="preserve"> de identificación (DPI)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14:paraId="7D8A1027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49AA0E1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  <w:hideMark/>
          </w:tcPr>
          <w:p w14:paraId="2B1AA331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  <w:tr w:rsidR="000A7516" w:rsidRPr="0074478D" w14:paraId="5231790D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0F80D313" w14:textId="77777777" w:rsidR="000A7516" w:rsidRPr="0074478D" w:rsidRDefault="000A7516" w:rsidP="00EF1596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3.</w:t>
            </w:r>
          </w:p>
        </w:tc>
        <w:tc>
          <w:tcPr>
            <w:tcW w:w="2512" w:type="pct"/>
            <w:shd w:val="clear" w:color="auto" w:fill="auto"/>
            <w:noWrap/>
            <w:vAlign w:val="center"/>
            <w:hideMark/>
          </w:tcPr>
          <w:p w14:paraId="5C2E2C8F" w14:textId="77777777" w:rsidR="000A7516" w:rsidRPr="0074478D" w:rsidRDefault="000A7516" w:rsidP="002F77A1">
            <w:pPr>
              <w:ind w:firstLine="8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74478D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Constancia vigente de carencia de antecedentes penales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14:paraId="72704DAD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960DCFC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  <w:hideMark/>
          </w:tcPr>
          <w:p w14:paraId="740A8231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  <w:tr w:rsidR="000A7516" w:rsidRPr="0074478D" w14:paraId="63A1579B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4EFDCD40" w14:textId="77777777" w:rsidR="000A7516" w:rsidRPr="0074478D" w:rsidRDefault="000A7516" w:rsidP="00EF1596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4.</w:t>
            </w:r>
          </w:p>
        </w:tc>
        <w:tc>
          <w:tcPr>
            <w:tcW w:w="2512" w:type="pct"/>
            <w:shd w:val="clear" w:color="auto" w:fill="auto"/>
            <w:noWrap/>
            <w:vAlign w:val="center"/>
            <w:hideMark/>
          </w:tcPr>
          <w:p w14:paraId="20515DE2" w14:textId="147C1C45" w:rsidR="000A7516" w:rsidRPr="0074478D" w:rsidRDefault="00F548E8" w:rsidP="00F548E8">
            <w:pPr>
              <w:ind w:firstLine="8"/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F548E8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Constancia vigente de carencia de antecedentes en el Registro Nacional de Agresores Sexuales</w:t>
            </w:r>
            <w:r w:rsidR="00EF1596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,</w:t>
            </w:r>
            <w:r w:rsidRPr="00F548E8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 xml:space="preserve"> RENAS 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14:paraId="6C8B631E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A6662B2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  <w:hideMark/>
          </w:tcPr>
          <w:p w14:paraId="04E5169E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  <w:tr w:rsidR="00CF15EC" w:rsidRPr="0074478D" w14:paraId="1EE41B6A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5D8BA720" w14:textId="64AF1621" w:rsidR="00CF15EC" w:rsidRPr="00A114DB" w:rsidRDefault="00CF15EC" w:rsidP="00EF1596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 w:rsidRPr="00A114DB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5.</w:t>
            </w:r>
          </w:p>
        </w:tc>
        <w:tc>
          <w:tcPr>
            <w:tcW w:w="2512" w:type="pct"/>
            <w:shd w:val="clear" w:color="auto" w:fill="auto"/>
            <w:noWrap/>
            <w:vAlign w:val="center"/>
          </w:tcPr>
          <w:p w14:paraId="51977075" w14:textId="5DD452BF" w:rsidR="00CF15EC" w:rsidRPr="00CF15EC" w:rsidRDefault="00CF15EC" w:rsidP="00CF15EC">
            <w:pPr>
              <w:pStyle w:val="Encabezado"/>
              <w:shd w:val="clear" w:color="auto" w:fill="FFFFFF"/>
              <w:tabs>
                <w:tab w:val="clear" w:pos="4252"/>
                <w:tab w:val="clear" w:pos="8504"/>
              </w:tabs>
              <w:jc w:val="both"/>
              <w:rPr>
                <w:rFonts w:ascii="Arial" w:hAnsi="Arial" w:cs="Arial"/>
                <w:bCs/>
                <w:sz w:val="22"/>
                <w:szCs w:val="22"/>
                <w:lang w:val="es-GT"/>
              </w:rPr>
            </w:pPr>
            <w:r w:rsidRPr="00A114DB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Copia legible de las constancias de haber participado en programas de formación según nivel, ciclo y área o asignatura como tutor o facilitador virtual.</w:t>
            </w:r>
            <w:r w:rsidRPr="00333FC0">
              <w:rPr>
                <w:rFonts w:ascii="Arial" w:hAnsi="Arial" w:cs="Arial"/>
                <w:bCs/>
                <w:sz w:val="22"/>
                <w:szCs w:val="22"/>
                <w:lang w:val="es-GT"/>
              </w:rPr>
              <w:t xml:space="preserve"> </w:t>
            </w:r>
          </w:p>
        </w:tc>
        <w:tc>
          <w:tcPr>
            <w:tcW w:w="350" w:type="pct"/>
            <w:shd w:val="clear" w:color="auto" w:fill="auto"/>
            <w:noWrap/>
            <w:vAlign w:val="bottom"/>
          </w:tcPr>
          <w:p w14:paraId="39C21FAE" w14:textId="77777777" w:rsidR="00CF15EC" w:rsidRPr="0074478D" w:rsidRDefault="00CF15EC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</w:tcPr>
          <w:p w14:paraId="6746349E" w14:textId="77777777" w:rsidR="00CF15EC" w:rsidRPr="0074478D" w:rsidRDefault="00CF15EC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</w:tcPr>
          <w:p w14:paraId="0B5D8C82" w14:textId="77777777" w:rsidR="00CF15EC" w:rsidRPr="0074478D" w:rsidRDefault="00CF15EC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  <w:tr w:rsidR="000A7516" w:rsidRPr="0074478D" w14:paraId="2B2E7D24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3FAAB597" w14:textId="631A2104" w:rsidR="000A7516" w:rsidRPr="0074478D" w:rsidRDefault="00CF15EC" w:rsidP="00EF1596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6.</w:t>
            </w:r>
          </w:p>
        </w:tc>
        <w:tc>
          <w:tcPr>
            <w:tcW w:w="2512" w:type="pct"/>
            <w:shd w:val="clear" w:color="auto" w:fill="auto"/>
            <w:noWrap/>
            <w:vAlign w:val="center"/>
            <w:hideMark/>
          </w:tcPr>
          <w:p w14:paraId="13054B5C" w14:textId="5FEB4251" w:rsidR="000A7516" w:rsidRPr="0074478D" w:rsidRDefault="000A7516" w:rsidP="006439F7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74478D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Copia del título académico</w:t>
            </w:r>
            <w:r w:rsidR="00E02FA5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,</w:t>
            </w:r>
            <w:r w:rsidRPr="0074478D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 xml:space="preserve"> ambos lados</w:t>
            </w:r>
            <w:r w:rsidR="00EF1596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, confrontado por el profesional que ejerce funciones de supervisión educativa o por personal de la Dirección Departamental de Educación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14:paraId="4D28B24E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2D4D48C8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  <w:hideMark/>
          </w:tcPr>
          <w:p w14:paraId="08EDF075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  <w:tr w:rsidR="000A7516" w:rsidRPr="0074478D" w14:paraId="520E6721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3183903E" w14:textId="731E73D8" w:rsidR="000A7516" w:rsidRPr="0074478D" w:rsidRDefault="00CF15EC" w:rsidP="00EF1596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7.</w:t>
            </w:r>
          </w:p>
        </w:tc>
        <w:tc>
          <w:tcPr>
            <w:tcW w:w="2512" w:type="pct"/>
            <w:shd w:val="clear" w:color="auto" w:fill="auto"/>
            <w:noWrap/>
            <w:vAlign w:val="center"/>
            <w:hideMark/>
          </w:tcPr>
          <w:p w14:paraId="1F415CEA" w14:textId="77777777" w:rsidR="000A7516" w:rsidRPr="0074478D" w:rsidRDefault="000A7516" w:rsidP="006439F7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74478D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Copia de la cédula docente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14:paraId="29962DF0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16D1B1F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  <w:hideMark/>
          </w:tcPr>
          <w:p w14:paraId="51B619F3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  <w:tr w:rsidR="000A7516" w:rsidRPr="0074478D" w14:paraId="397E75BF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0D9738DB" w14:textId="4548AEB3" w:rsidR="000A7516" w:rsidRPr="0074478D" w:rsidRDefault="00CF15EC" w:rsidP="00EF1596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8.</w:t>
            </w:r>
          </w:p>
        </w:tc>
        <w:tc>
          <w:tcPr>
            <w:tcW w:w="2512" w:type="pct"/>
            <w:shd w:val="clear" w:color="auto" w:fill="auto"/>
            <w:noWrap/>
            <w:vAlign w:val="center"/>
            <w:hideMark/>
          </w:tcPr>
          <w:p w14:paraId="7D6CD131" w14:textId="10765CF1" w:rsidR="000A7516" w:rsidRPr="0074478D" w:rsidRDefault="000A7516" w:rsidP="006439F7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GT" w:eastAsia="es-GT"/>
              </w:rPr>
            </w:pPr>
            <w:r w:rsidRPr="0074478D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 xml:space="preserve">Si es extranjero, copia del permiso para </w:t>
            </w:r>
            <w:r w:rsidR="00E02FA5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trabajar en el país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14:paraId="52A24860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6BF6337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  <w:hideMark/>
          </w:tcPr>
          <w:p w14:paraId="674E14BD" w14:textId="77777777" w:rsidR="000A7516" w:rsidRPr="0074478D" w:rsidRDefault="000A7516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  <w:tr w:rsidR="00F60C01" w:rsidRPr="0074478D" w14:paraId="61B38468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5BF9CA8D" w14:textId="5ABC9A34" w:rsidR="00F60C01" w:rsidRDefault="00CF15EC" w:rsidP="00EF1596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9</w:t>
            </w:r>
          </w:p>
        </w:tc>
        <w:tc>
          <w:tcPr>
            <w:tcW w:w="2512" w:type="pct"/>
            <w:shd w:val="clear" w:color="auto" w:fill="auto"/>
            <w:noWrap/>
            <w:vAlign w:val="center"/>
          </w:tcPr>
          <w:p w14:paraId="67E8FF96" w14:textId="77777777" w:rsidR="00F60C01" w:rsidRDefault="00F60C01" w:rsidP="00F60C01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 w:rsidRPr="00F60C01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Copia legible de la constancia de dominio de idioma Maya, Xinka o Garífuna extendida por la Subdirección o Departamento Técnico de la Dirección Departamental de Educación de su jurisdicción o por la Academia de Lenguas Mayas de Guatemala</w:t>
            </w:r>
            <w:r w:rsidR="00F06E74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 xml:space="preserve"> -</w:t>
            </w:r>
            <w:r w:rsidRPr="00F60C01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ALMG</w:t>
            </w:r>
            <w:r w:rsidR="00F06E74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-</w:t>
            </w:r>
          </w:p>
          <w:p w14:paraId="18DC6621" w14:textId="70A1FD9F" w:rsidR="009D2FCE" w:rsidRPr="00F60C01" w:rsidRDefault="009D2FCE" w:rsidP="00F60C01">
            <w:pP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 w:rsidRPr="009D2FCE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(Para docentes que impartirán un idioma Maya, Xinka o Garífuna)</w:t>
            </w:r>
          </w:p>
        </w:tc>
        <w:tc>
          <w:tcPr>
            <w:tcW w:w="350" w:type="pct"/>
            <w:shd w:val="clear" w:color="auto" w:fill="auto"/>
            <w:noWrap/>
            <w:vAlign w:val="bottom"/>
          </w:tcPr>
          <w:p w14:paraId="5A46D0D6" w14:textId="77777777" w:rsidR="00F60C01" w:rsidRPr="0074478D" w:rsidRDefault="00F60C01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</w:tcPr>
          <w:p w14:paraId="69C67B34" w14:textId="77777777" w:rsidR="00F60C01" w:rsidRPr="0074478D" w:rsidRDefault="00F60C01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</w:tcPr>
          <w:p w14:paraId="7E717572" w14:textId="77777777" w:rsidR="00F60C01" w:rsidRPr="0074478D" w:rsidRDefault="00F60C01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  <w:tr w:rsidR="00F60C01" w:rsidRPr="0074478D" w14:paraId="2B2BCFBE" w14:textId="77777777" w:rsidTr="00EF1596">
        <w:trPr>
          <w:trHeight w:val="382"/>
        </w:trPr>
        <w:tc>
          <w:tcPr>
            <w:tcW w:w="277" w:type="pct"/>
            <w:vAlign w:val="center"/>
          </w:tcPr>
          <w:p w14:paraId="06E2EF2C" w14:textId="2E67C300" w:rsidR="00F60C01" w:rsidRDefault="00CF15EC" w:rsidP="00EF1596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10.</w:t>
            </w:r>
          </w:p>
        </w:tc>
        <w:tc>
          <w:tcPr>
            <w:tcW w:w="2512" w:type="pct"/>
            <w:shd w:val="clear" w:color="auto" w:fill="auto"/>
            <w:noWrap/>
            <w:vAlign w:val="center"/>
          </w:tcPr>
          <w:p w14:paraId="4AFE1E63" w14:textId="2F41DF61" w:rsidR="00F60C01" w:rsidRPr="004871A9" w:rsidRDefault="00F60C01" w:rsidP="004871A9">
            <w:pPr>
              <w:pStyle w:val="Encabezado"/>
              <w:shd w:val="clear" w:color="auto" w:fill="FFFFFF"/>
              <w:tabs>
                <w:tab w:val="clear" w:pos="4252"/>
                <w:tab w:val="clear" w:pos="8504"/>
              </w:tabs>
              <w:jc w:val="both"/>
              <w:rPr>
                <w:rFonts w:ascii="Arial" w:hAnsi="Arial" w:cs="Arial"/>
                <w:bCs/>
                <w:sz w:val="22"/>
                <w:szCs w:val="22"/>
                <w:lang w:val="es-GT"/>
              </w:rPr>
            </w:pPr>
            <w:r w:rsidRPr="00F60C01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Copia legible de la constancia de dominio de idiomas extranjeros</w:t>
            </w:r>
            <w:r w:rsidR="004871A9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 xml:space="preserve">. </w:t>
            </w:r>
            <w:r w:rsidR="004871A9" w:rsidRPr="004871A9">
              <w:rPr>
                <w:rFonts w:asciiTheme="majorHAnsi" w:hAnsiTheme="majorHAnsi" w:cstheme="majorHAnsi"/>
                <w:color w:val="000000"/>
                <w:sz w:val="22"/>
                <w:szCs w:val="22"/>
                <w:lang w:val="es-ES" w:eastAsia="es-GT"/>
              </w:rPr>
              <w:t>(Para docentes que impartirán un idioma extranjero)</w:t>
            </w:r>
          </w:p>
        </w:tc>
        <w:tc>
          <w:tcPr>
            <w:tcW w:w="350" w:type="pct"/>
            <w:shd w:val="clear" w:color="auto" w:fill="auto"/>
            <w:noWrap/>
            <w:vAlign w:val="bottom"/>
          </w:tcPr>
          <w:p w14:paraId="11E086AC" w14:textId="77777777" w:rsidR="00F60C01" w:rsidRPr="0074478D" w:rsidRDefault="00F60C01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349" w:type="pct"/>
            <w:shd w:val="clear" w:color="auto" w:fill="auto"/>
            <w:noWrap/>
            <w:vAlign w:val="bottom"/>
          </w:tcPr>
          <w:p w14:paraId="6D9B2BA1" w14:textId="77777777" w:rsidR="00F60C01" w:rsidRPr="0074478D" w:rsidRDefault="00F60C01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  <w:tc>
          <w:tcPr>
            <w:tcW w:w="1513" w:type="pct"/>
            <w:shd w:val="clear" w:color="auto" w:fill="auto"/>
            <w:noWrap/>
            <w:vAlign w:val="bottom"/>
          </w:tcPr>
          <w:p w14:paraId="74E5B3B3" w14:textId="77777777" w:rsidR="00F60C01" w:rsidRPr="0074478D" w:rsidRDefault="00F60C01" w:rsidP="006439F7">
            <w:pPr>
              <w:rPr>
                <w:rFonts w:asciiTheme="majorHAnsi" w:hAnsiTheme="majorHAnsi" w:cstheme="majorHAnsi"/>
                <w:sz w:val="22"/>
                <w:szCs w:val="22"/>
                <w:lang w:val="es-GT" w:eastAsia="es-GT"/>
              </w:rPr>
            </w:pPr>
          </w:p>
        </w:tc>
      </w:tr>
    </w:tbl>
    <w:p w14:paraId="5DE75C4B" w14:textId="77777777" w:rsidR="00CE462C" w:rsidRPr="0074478D" w:rsidRDefault="00CE462C" w:rsidP="00020902">
      <w:pPr>
        <w:pStyle w:val="Encabezado"/>
        <w:tabs>
          <w:tab w:val="clear" w:pos="4252"/>
          <w:tab w:val="clear" w:pos="8504"/>
        </w:tabs>
        <w:rPr>
          <w:rFonts w:asciiTheme="majorHAnsi" w:hAnsiTheme="majorHAnsi" w:cstheme="majorHAnsi"/>
          <w:sz w:val="22"/>
          <w:szCs w:val="22"/>
          <w:lang w:val="es-G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BFBFBF"/>
        </w:tblBorders>
        <w:tblLook w:val="0000" w:firstRow="0" w:lastRow="0" w:firstColumn="0" w:lastColumn="0" w:noHBand="0" w:noVBand="0"/>
      </w:tblPr>
      <w:tblGrid>
        <w:gridCol w:w="1969"/>
        <w:gridCol w:w="5867"/>
        <w:gridCol w:w="2604"/>
      </w:tblGrid>
      <w:tr w:rsidR="00011138" w:rsidRPr="0074478D" w14:paraId="57412C74" w14:textId="77777777" w:rsidTr="00917943">
        <w:trPr>
          <w:trHeight w:val="416"/>
        </w:trPr>
        <w:tc>
          <w:tcPr>
            <w:tcW w:w="943" w:type="pct"/>
            <w:vAlign w:val="center"/>
          </w:tcPr>
          <w:p w14:paraId="0FCC8B08" w14:textId="3016EB48" w:rsidR="00011138" w:rsidRPr="0074478D" w:rsidRDefault="00E02FA5" w:rsidP="006439F7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2"/>
                <w:szCs w:val="22"/>
              </w:rPr>
              <w:t>Fecha de r</w:t>
            </w:r>
            <w:r w:rsidR="00011138" w:rsidRPr="0074478D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evisión: </w:t>
            </w:r>
          </w:p>
          <w:p w14:paraId="34FE66F5" w14:textId="77777777" w:rsidR="00011138" w:rsidRPr="0074478D" w:rsidRDefault="00011138" w:rsidP="006439F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810" w:type="pct"/>
            <w:vAlign w:val="center"/>
          </w:tcPr>
          <w:p w14:paraId="1EC08F8F" w14:textId="77777777" w:rsidR="00011138" w:rsidRPr="0074478D" w:rsidRDefault="00011138" w:rsidP="006439F7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74478D">
              <w:rPr>
                <w:rFonts w:asciiTheme="majorHAnsi" w:hAnsiTheme="majorHAnsi" w:cstheme="majorHAnsi"/>
                <w:b/>
                <w:sz w:val="22"/>
                <w:szCs w:val="22"/>
              </w:rPr>
              <w:t>Nombre del revisor:</w:t>
            </w:r>
          </w:p>
          <w:p w14:paraId="5C503086" w14:textId="77777777" w:rsidR="00011138" w:rsidRPr="0074478D" w:rsidRDefault="00011138" w:rsidP="006439F7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1247" w:type="pct"/>
            <w:vMerge w:val="restart"/>
          </w:tcPr>
          <w:p w14:paraId="0B625AC7" w14:textId="77777777" w:rsidR="00011138" w:rsidRPr="0074478D" w:rsidRDefault="00011138" w:rsidP="006439F7">
            <w:pPr>
              <w:jc w:val="center"/>
              <w:rPr>
                <w:rFonts w:asciiTheme="majorHAnsi" w:hAnsiTheme="majorHAnsi" w:cstheme="majorHAnsi"/>
                <w:color w:val="BFBFBF"/>
                <w:sz w:val="22"/>
                <w:szCs w:val="22"/>
              </w:rPr>
            </w:pPr>
            <w:r w:rsidRPr="0074478D">
              <w:rPr>
                <w:rFonts w:asciiTheme="majorHAnsi" w:hAnsiTheme="majorHAnsi" w:cstheme="majorHAnsi"/>
                <w:color w:val="BFBFBF"/>
                <w:sz w:val="22"/>
                <w:szCs w:val="22"/>
              </w:rPr>
              <w:t>Firma y sello</w:t>
            </w:r>
          </w:p>
        </w:tc>
      </w:tr>
      <w:tr w:rsidR="00011138" w:rsidRPr="0074478D" w14:paraId="0449D08F" w14:textId="77777777" w:rsidTr="006439F7">
        <w:trPr>
          <w:trHeight w:val="1311"/>
        </w:trPr>
        <w:tc>
          <w:tcPr>
            <w:tcW w:w="3753" w:type="pct"/>
            <w:gridSpan w:val="2"/>
          </w:tcPr>
          <w:p w14:paraId="7A5345C3" w14:textId="77777777" w:rsidR="00011138" w:rsidRPr="0074478D" w:rsidRDefault="00011138" w:rsidP="006439F7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74478D">
              <w:rPr>
                <w:rFonts w:asciiTheme="majorHAnsi" w:hAnsiTheme="majorHAnsi" w:cstheme="majorHAnsi"/>
                <w:b/>
                <w:sz w:val="22"/>
                <w:szCs w:val="22"/>
              </w:rPr>
              <w:t>Observaciones generales:</w:t>
            </w:r>
          </w:p>
          <w:p w14:paraId="67A8520F" w14:textId="77777777" w:rsidR="00011138" w:rsidRPr="0074478D" w:rsidRDefault="00011138" w:rsidP="006439F7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1247" w:type="pct"/>
            <w:vMerge/>
            <w:vAlign w:val="center"/>
          </w:tcPr>
          <w:p w14:paraId="3F60EBFB" w14:textId="77777777" w:rsidR="00011138" w:rsidRPr="0074478D" w:rsidRDefault="00011138" w:rsidP="006439F7">
            <w:pPr>
              <w:jc w:val="center"/>
              <w:rPr>
                <w:rFonts w:asciiTheme="majorHAnsi" w:hAnsiTheme="majorHAnsi" w:cstheme="majorHAnsi"/>
                <w:color w:val="BFBFBF"/>
                <w:sz w:val="22"/>
                <w:szCs w:val="22"/>
              </w:rPr>
            </w:pPr>
          </w:p>
        </w:tc>
      </w:tr>
    </w:tbl>
    <w:p w14:paraId="6194C5A2" w14:textId="77777777" w:rsidR="001F22CD" w:rsidRDefault="00E02FA5" w:rsidP="00E02FA5">
      <w:pPr>
        <w:ind w:left="705" w:hanging="705"/>
        <w:rPr>
          <w:rFonts w:asciiTheme="majorHAnsi" w:hAnsiTheme="majorHAnsi" w:cstheme="majorHAnsi"/>
          <w:b/>
          <w:color w:val="000000"/>
          <w:sz w:val="22"/>
          <w:szCs w:val="22"/>
        </w:rPr>
      </w:pPr>
      <w:r>
        <w:rPr>
          <w:rFonts w:asciiTheme="majorHAnsi" w:hAnsiTheme="majorHAnsi" w:cstheme="majorHAnsi"/>
          <w:b/>
          <w:color w:val="000000"/>
          <w:sz w:val="22"/>
          <w:szCs w:val="22"/>
        </w:rPr>
        <w:t>Nota</w:t>
      </w:r>
      <w:r w:rsidR="001F22CD">
        <w:rPr>
          <w:rFonts w:asciiTheme="majorHAnsi" w:hAnsiTheme="majorHAnsi" w:cstheme="majorHAnsi"/>
          <w:b/>
          <w:color w:val="000000"/>
          <w:sz w:val="22"/>
          <w:szCs w:val="22"/>
        </w:rPr>
        <w:t xml:space="preserve"> 1</w:t>
      </w:r>
      <w:r>
        <w:rPr>
          <w:rFonts w:asciiTheme="majorHAnsi" w:hAnsiTheme="majorHAnsi" w:cstheme="majorHAnsi"/>
          <w:b/>
          <w:color w:val="000000"/>
          <w:sz w:val="22"/>
          <w:szCs w:val="22"/>
        </w:rPr>
        <w:t xml:space="preserve">: </w:t>
      </w:r>
      <w:r w:rsidR="001F22CD" w:rsidRPr="001F22CD">
        <w:rPr>
          <w:rFonts w:asciiTheme="majorHAnsi" w:hAnsiTheme="majorHAnsi" w:cstheme="majorHAnsi"/>
          <w:color w:val="000000"/>
          <w:sz w:val="22"/>
          <w:szCs w:val="22"/>
        </w:rPr>
        <w:t>Para emitir dictamen favorable, debe cumplir con la totalidad de los requisitos.</w:t>
      </w:r>
    </w:p>
    <w:p w14:paraId="1135D392" w14:textId="4C8E97ED" w:rsidR="00011138" w:rsidRPr="001F22CD" w:rsidRDefault="001F22CD" w:rsidP="00E02FA5">
      <w:pPr>
        <w:ind w:left="705" w:hanging="705"/>
        <w:rPr>
          <w:rFonts w:asciiTheme="majorHAnsi" w:hAnsiTheme="majorHAnsi" w:cstheme="majorHAnsi"/>
          <w:color w:val="000000"/>
          <w:sz w:val="22"/>
          <w:szCs w:val="22"/>
        </w:rPr>
      </w:pPr>
      <w:r>
        <w:rPr>
          <w:rFonts w:asciiTheme="majorHAnsi" w:hAnsiTheme="majorHAnsi" w:cstheme="majorHAnsi"/>
          <w:b/>
          <w:color w:val="000000"/>
          <w:sz w:val="22"/>
          <w:szCs w:val="22"/>
        </w:rPr>
        <w:t xml:space="preserve">Nota 2: </w:t>
      </w:r>
      <w:r w:rsidR="00011138" w:rsidRPr="001F22CD">
        <w:rPr>
          <w:rFonts w:asciiTheme="majorHAnsi" w:hAnsiTheme="majorHAnsi" w:cstheme="majorHAnsi"/>
          <w:color w:val="000000"/>
          <w:sz w:val="22"/>
          <w:szCs w:val="22"/>
        </w:rPr>
        <w:t>Adjuntar el presente formulario, al expediente</w:t>
      </w:r>
      <w:r w:rsidR="00E02FA5" w:rsidRPr="001F22CD">
        <w:rPr>
          <w:rFonts w:asciiTheme="majorHAnsi" w:hAnsiTheme="majorHAnsi" w:cstheme="majorHAnsi"/>
          <w:color w:val="000000"/>
          <w:sz w:val="22"/>
          <w:szCs w:val="22"/>
        </w:rPr>
        <w:t>.</w:t>
      </w:r>
    </w:p>
    <w:p w14:paraId="59023AEA" w14:textId="77777777" w:rsidR="00823A74" w:rsidRPr="0074478D" w:rsidRDefault="00823A74" w:rsidP="00766B29">
      <w:pPr>
        <w:jc w:val="both"/>
        <w:rPr>
          <w:rFonts w:asciiTheme="majorHAnsi" w:hAnsiTheme="majorHAnsi" w:cstheme="majorHAnsi"/>
          <w:sz w:val="22"/>
          <w:szCs w:val="22"/>
        </w:rPr>
      </w:pPr>
    </w:p>
    <w:sectPr w:rsidR="00823A74" w:rsidRPr="0074478D" w:rsidSect="003D58BD">
      <w:headerReference w:type="default" r:id="rId7"/>
      <w:footerReference w:type="default" r:id="rId8"/>
      <w:headerReference w:type="first" r:id="rId9"/>
      <w:footerReference w:type="first" r:id="rId10"/>
      <w:pgSz w:w="12242" w:h="15842" w:code="1"/>
      <w:pgMar w:top="476" w:right="658" w:bottom="567" w:left="1134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8E1E8D" w14:textId="77777777" w:rsidR="00C11739" w:rsidRDefault="00C11739" w:rsidP="003D767C">
      <w:r>
        <w:separator/>
      </w:r>
    </w:p>
  </w:endnote>
  <w:endnote w:type="continuationSeparator" w:id="0">
    <w:p w14:paraId="48931DED" w14:textId="77777777" w:rsidR="00C11739" w:rsidRDefault="00C11739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altName w:val="Segoe UI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C58C70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C6B6A7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9B7C7D" w14:textId="77777777" w:rsidR="00C11739" w:rsidRDefault="00C11739" w:rsidP="003D767C">
      <w:r>
        <w:separator/>
      </w:r>
    </w:p>
  </w:footnote>
  <w:footnote w:type="continuationSeparator" w:id="0">
    <w:p w14:paraId="4476A6A4" w14:textId="77777777" w:rsidR="00C11739" w:rsidRDefault="00C11739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BC7F52" w14:textId="77777777" w:rsidR="002815A9" w:rsidRPr="00823A74" w:rsidRDefault="0002090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CF3910">
      <w:rPr>
        <w:rFonts w:ascii="Century Gothic" w:hAnsi="Century Gothic"/>
        <w:sz w:val="10"/>
      </w:rPr>
      <w:t>3</w:t>
    </w:r>
    <w:r w:rsidR="00E703EB">
      <w:rPr>
        <w:rFonts w:ascii="Century Gothic" w:hAnsi="Century Gothic"/>
        <w:sz w:val="10"/>
      </w:rPr>
      <w:t>.02</w:t>
    </w:r>
  </w:p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35"/>
      <w:gridCol w:w="4216"/>
      <w:gridCol w:w="2236"/>
      <w:gridCol w:w="1444"/>
      <w:gridCol w:w="1709"/>
    </w:tblGrid>
    <w:tr w:rsidR="00D3663D" w14:paraId="79DBE058" w14:textId="77777777" w:rsidTr="003D58BD">
      <w:trPr>
        <w:cantSplit/>
        <w:trHeight w:val="82"/>
      </w:trPr>
      <w:tc>
        <w:tcPr>
          <w:tcW w:w="382" w:type="pct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7E6D5F20" w14:textId="77777777" w:rsidR="00D3663D" w:rsidRPr="006908E6" w:rsidRDefault="001B6123" w:rsidP="00511E1B">
          <w:pPr>
            <w:ind w:left="5"/>
            <w:jc w:val="center"/>
          </w:pPr>
          <w:r w:rsidRPr="00E703EB">
            <w:rPr>
              <w:noProof/>
              <w:lang w:val="es-GT" w:eastAsia="es-GT"/>
            </w:rPr>
            <w:drawing>
              <wp:inline distT="0" distB="0" distL="0" distR="0" wp14:anchorId="03BD9C4B" wp14:editId="1C21AD49">
                <wp:extent cx="520700" cy="425450"/>
                <wp:effectExtent l="0" t="0" r="0" b="0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070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18" w:type="pct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44E75605" w14:textId="77777777" w:rsidR="00D3663D" w:rsidRPr="00735A5A" w:rsidRDefault="00E30A9A" w:rsidP="003518A8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D3663D" w14:paraId="1605C926" w14:textId="77777777" w:rsidTr="003D58BD">
      <w:trPr>
        <w:cantSplit/>
        <w:trHeight w:val="294"/>
      </w:trPr>
      <w:tc>
        <w:tcPr>
          <w:tcW w:w="382" w:type="pct"/>
          <w:vMerge/>
          <w:tcBorders>
            <w:right w:val="single" w:sz="4" w:space="0" w:color="auto"/>
          </w:tcBorders>
        </w:tcPr>
        <w:p w14:paraId="033A8AB5" w14:textId="77777777" w:rsidR="00D3663D" w:rsidRDefault="00D3663D" w:rsidP="00511E1B">
          <w:pPr>
            <w:rPr>
              <w:rFonts w:ascii="Arial" w:hAnsi="Arial" w:cs="Arial"/>
            </w:rPr>
          </w:pPr>
        </w:p>
      </w:tc>
      <w:tc>
        <w:tcPr>
          <w:tcW w:w="4618" w:type="pct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77E7E33E" w14:textId="2DA1611F" w:rsidR="00D3663D" w:rsidRPr="00823A74" w:rsidRDefault="00011138" w:rsidP="00511E1B">
          <w:pPr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 xml:space="preserve">REVISIÓN DE </w:t>
          </w:r>
          <w:r w:rsidR="00ED70DC">
            <w:rPr>
              <w:rFonts w:ascii="Arial" w:hAnsi="Arial" w:cs="Arial"/>
              <w:b/>
              <w:sz w:val="24"/>
            </w:rPr>
            <w:t>EXPEDIENTE</w:t>
          </w:r>
          <w:r w:rsidR="00A95214">
            <w:rPr>
              <w:rFonts w:ascii="Arial" w:hAnsi="Arial" w:cs="Arial"/>
              <w:b/>
              <w:sz w:val="24"/>
            </w:rPr>
            <w:t>S</w:t>
          </w:r>
          <w:r w:rsidR="00ED70DC">
            <w:rPr>
              <w:rFonts w:ascii="Arial" w:hAnsi="Arial" w:cs="Arial"/>
              <w:b/>
              <w:sz w:val="24"/>
            </w:rPr>
            <w:t xml:space="preserve"> DE</w:t>
          </w:r>
          <w:r w:rsidR="009A1561">
            <w:rPr>
              <w:rFonts w:ascii="Arial" w:hAnsi="Arial" w:cs="Arial"/>
              <w:b/>
              <w:sz w:val="24"/>
            </w:rPr>
            <w:t xml:space="preserve"> DIRECTORES</w:t>
          </w:r>
          <w:r w:rsidR="002D6FB1">
            <w:rPr>
              <w:rFonts w:ascii="Arial" w:hAnsi="Arial" w:cs="Arial"/>
              <w:b/>
              <w:sz w:val="24"/>
            </w:rPr>
            <w:t xml:space="preserve"> Y </w:t>
          </w:r>
          <w:r w:rsidR="00E30A9A">
            <w:rPr>
              <w:rFonts w:ascii="Arial" w:hAnsi="Arial" w:cs="Arial"/>
              <w:b/>
              <w:sz w:val="24"/>
            </w:rPr>
            <w:t xml:space="preserve">PERSONAL </w:t>
          </w:r>
          <w:r w:rsidR="00C012D3">
            <w:rPr>
              <w:rFonts w:ascii="Arial" w:hAnsi="Arial" w:cs="Arial"/>
              <w:b/>
              <w:sz w:val="24"/>
            </w:rPr>
            <w:t>DOCENTE</w:t>
          </w:r>
          <w:r w:rsidR="0040532F">
            <w:rPr>
              <w:rFonts w:ascii="Arial" w:hAnsi="Arial" w:cs="Arial"/>
              <w:b/>
              <w:sz w:val="24"/>
            </w:rPr>
            <w:t>/TUTOR</w:t>
          </w:r>
        </w:p>
      </w:tc>
    </w:tr>
    <w:tr w:rsidR="00D3663D" w14:paraId="117AE1F6" w14:textId="77777777" w:rsidTr="003D58BD">
      <w:trPr>
        <w:cantSplit/>
        <w:trHeight w:val="60"/>
      </w:trPr>
      <w:tc>
        <w:tcPr>
          <w:tcW w:w="382" w:type="pct"/>
          <w:vMerge/>
        </w:tcPr>
        <w:p w14:paraId="77027884" w14:textId="77777777" w:rsidR="00D3663D" w:rsidRDefault="00D3663D" w:rsidP="00511E1B">
          <w:pPr>
            <w:rPr>
              <w:rFonts w:ascii="Arial" w:hAnsi="Arial" w:cs="Arial"/>
            </w:rPr>
          </w:pPr>
        </w:p>
      </w:tc>
      <w:tc>
        <w:tcPr>
          <w:tcW w:w="2024" w:type="pct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4D64542" w14:textId="6FF67002" w:rsidR="00D3663D" w:rsidRPr="00504819" w:rsidRDefault="00D3663D" w:rsidP="008B0E1E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8B0E1E">
            <w:rPr>
              <w:rFonts w:ascii="Arial" w:hAnsi="Arial" w:cs="Arial"/>
              <w:sz w:val="16"/>
            </w:rPr>
            <w:t>Entrega Educativa</w:t>
          </w:r>
        </w:p>
      </w:tc>
      <w:tc>
        <w:tcPr>
          <w:tcW w:w="1075" w:type="pct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B2BBEA2" w14:textId="4E254EB1" w:rsidR="00D3663D" w:rsidRPr="008A404F" w:rsidRDefault="00D3663D" w:rsidP="008B0E1E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8B0E1E">
            <w:rPr>
              <w:rFonts w:ascii="Arial" w:hAnsi="Arial" w:cs="Arial"/>
              <w:b/>
              <w:sz w:val="16"/>
              <w:szCs w:val="16"/>
            </w:rPr>
            <w:t>EEV-FOR-03</w:t>
          </w:r>
        </w:p>
      </w:tc>
      <w:tc>
        <w:tcPr>
          <w:tcW w:w="696" w:type="pct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83D1587" w14:textId="662E4C81" w:rsidR="00D3663D" w:rsidRPr="00504819" w:rsidRDefault="00D3663D" w:rsidP="00A114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</w:t>
          </w:r>
          <w:r w:rsidR="008B0E1E">
            <w:rPr>
              <w:rFonts w:ascii="Arial" w:hAnsi="Arial" w:cs="Arial"/>
              <w:sz w:val="16"/>
              <w:szCs w:val="16"/>
            </w:rPr>
            <w:t>ersión:</w:t>
          </w:r>
          <w:r w:rsidR="008B0E1E">
            <w:rPr>
              <w:rFonts w:ascii="Arial" w:hAnsi="Arial" w:cs="Arial"/>
              <w:sz w:val="16"/>
              <w:szCs w:val="16"/>
            </w:rPr>
            <w:tab/>
            <w:t>0</w:t>
          </w:r>
          <w:r w:rsidR="00A114DB">
            <w:rPr>
              <w:rFonts w:ascii="Arial" w:hAnsi="Arial" w:cs="Arial"/>
              <w:sz w:val="16"/>
              <w:szCs w:val="16"/>
            </w:rPr>
            <w:t>3</w:t>
          </w:r>
        </w:p>
      </w:tc>
      <w:tc>
        <w:tcPr>
          <w:tcW w:w="823" w:type="pct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A6FE396" w14:textId="77777777" w:rsidR="00D3663D" w:rsidRPr="00051689" w:rsidRDefault="00D3663D" w:rsidP="00511E1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6D4FDE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6D4FDE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323B667F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C0153C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>
    <w:nsid w:val="1A5F698E"/>
    <w:multiLevelType w:val="hybridMultilevel"/>
    <w:tmpl w:val="2AEAB3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2C33BBB"/>
    <w:multiLevelType w:val="multilevel"/>
    <w:tmpl w:val="2460D2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0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3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3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9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9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5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53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5160" w:hanging="1800"/>
      </w:pPr>
      <w:rPr>
        <w:rFonts w:hint="default"/>
      </w:rPr>
    </w:lvl>
  </w:abstractNum>
  <w:abstractNum w:abstractNumId="9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4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2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>
    <w:nsid w:val="73DA379D"/>
    <w:multiLevelType w:val="hybridMultilevel"/>
    <w:tmpl w:val="F3127CB6"/>
    <w:lvl w:ilvl="0" w:tplc="82AA4D9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8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2"/>
  </w:num>
  <w:num w:numId="2">
    <w:abstractNumId w:val="31"/>
  </w:num>
  <w:num w:numId="3">
    <w:abstractNumId w:val="24"/>
  </w:num>
  <w:num w:numId="4">
    <w:abstractNumId w:val="7"/>
  </w:num>
  <w:num w:numId="5">
    <w:abstractNumId w:val="33"/>
  </w:num>
  <w:num w:numId="6">
    <w:abstractNumId w:val="19"/>
  </w:num>
  <w:num w:numId="7">
    <w:abstractNumId w:val="34"/>
  </w:num>
  <w:num w:numId="8">
    <w:abstractNumId w:val="18"/>
  </w:num>
  <w:num w:numId="9">
    <w:abstractNumId w:val="3"/>
  </w:num>
  <w:num w:numId="10">
    <w:abstractNumId w:val="38"/>
  </w:num>
  <w:num w:numId="11">
    <w:abstractNumId w:val="27"/>
  </w:num>
  <w:num w:numId="12">
    <w:abstractNumId w:val="17"/>
  </w:num>
  <w:num w:numId="13">
    <w:abstractNumId w:val="20"/>
  </w:num>
  <w:num w:numId="14">
    <w:abstractNumId w:val="11"/>
  </w:num>
  <w:num w:numId="15">
    <w:abstractNumId w:val="36"/>
  </w:num>
  <w:num w:numId="16">
    <w:abstractNumId w:val="28"/>
  </w:num>
  <w:num w:numId="17">
    <w:abstractNumId w:val="29"/>
  </w:num>
  <w:num w:numId="18">
    <w:abstractNumId w:val="6"/>
  </w:num>
  <w:num w:numId="1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</w:num>
  <w:num w:numId="22">
    <w:abstractNumId w:val="12"/>
  </w:num>
  <w:num w:numId="23">
    <w:abstractNumId w:val="9"/>
  </w:num>
  <w:num w:numId="24">
    <w:abstractNumId w:val="30"/>
  </w:num>
  <w:num w:numId="25">
    <w:abstractNumId w:val="22"/>
  </w:num>
  <w:num w:numId="26">
    <w:abstractNumId w:val="5"/>
  </w:num>
  <w:num w:numId="27">
    <w:abstractNumId w:val="13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6"/>
  </w:num>
  <w:num w:numId="31">
    <w:abstractNumId w:val="23"/>
  </w:num>
  <w:num w:numId="32">
    <w:abstractNumId w:val="10"/>
  </w:num>
  <w:num w:numId="33">
    <w:abstractNumId w:val="15"/>
  </w:num>
  <w:num w:numId="34">
    <w:abstractNumId w:val="2"/>
  </w:num>
  <w:num w:numId="35">
    <w:abstractNumId w:val="37"/>
  </w:num>
  <w:num w:numId="36">
    <w:abstractNumId w:val="25"/>
  </w:num>
  <w:num w:numId="37">
    <w:abstractNumId w:val="26"/>
  </w:num>
  <w:num w:numId="38">
    <w:abstractNumId w:val="21"/>
  </w:num>
  <w:num w:numId="39">
    <w:abstractNumId w:val="14"/>
  </w:num>
  <w:num w:numId="40">
    <w:abstractNumId w:val="4"/>
  </w:num>
  <w:num w:numId="41">
    <w:abstractNumId w:val="35"/>
  </w:num>
  <w:num w:numId="4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8BD"/>
    <w:rsid w:val="00011138"/>
    <w:rsid w:val="00020902"/>
    <w:rsid w:val="00051689"/>
    <w:rsid w:val="00063A1B"/>
    <w:rsid w:val="0006777F"/>
    <w:rsid w:val="000A4B3F"/>
    <w:rsid w:val="000A7516"/>
    <w:rsid w:val="000D0E83"/>
    <w:rsid w:val="000D479A"/>
    <w:rsid w:val="000E2596"/>
    <w:rsid w:val="000F23A7"/>
    <w:rsid w:val="00154151"/>
    <w:rsid w:val="001A6FFE"/>
    <w:rsid w:val="001B6123"/>
    <w:rsid w:val="001C7C39"/>
    <w:rsid w:val="001E0E0B"/>
    <w:rsid w:val="001F22CD"/>
    <w:rsid w:val="002026F8"/>
    <w:rsid w:val="002216A8"/>
    <w:rsid w:val="00221A64"/>
    <w:rsid w:val="002573D6"/>
    <w:rsid w:val="002815A9"/>
    <w:rsid w:val="0029731D"/>
    <w:rsid w:val="002D4871"/>
    <w:rsid w:val="002D6FB1"/>
    <w:rsid w:val="002D7971"/>
    <w:rsid w:val="002F77A1"/>
    <w:rsid w:val="00304CDD"/>
    <w:rsid w:val="0033518A"/>
    <w:rsid w:val="00335EBD"/>
    <w:rsid w:val="00341D44"/>
    <w:rsid w:val="00346403"/>
    <w:rsid w:val="00350DB4"/>
    <w:rsid w:val="003518A8"/>
    <w:rsid w:val="00361FCA"/>
    <w:rsid w:val="00362EED"/>
    <w:rsid w:val="00390AA7"/>
    <w:rsid w:val="003D58BD"/>
    <w:rsid w:val="003D767C"/>
    <w:rsid w:val="003E3723"/>
    <w:rsid w:val="003F065B"/>
    <w:rsid w:val="003F26D0"/>
    <w:rsid w:val="0040532F"/>
    <w:rsid w:val="0040660C"/>
    <w:rsid w:val="00424F28"/>
    <w:rsid w:val="00432C14"/>
    <w:rsid w:val="00433A28"/>
    <w:rsid w:val="00437BD8"/>
    <w:rsid w:val="00447A90"/>
    <w:rsid w:val="0048542C"/>
    <w:rsid w:val="00485FAF"/>
    <w:rsid w:val="004871A9"/>
    <w:rsid w:val="004E2A63"/>
    <w:rsid w:val="004E7021"/>
    <w:rsid w:val="00501E92"/>
    <w:rsid w:val="00511E1B"/>
    <w:rsid w:val="00513D55"/>
    <w:rsid w:val="00544E6F"/>
    <w:rsid w:val="00570CA7"/>
    <w:rsid w:val="005F6DD1"/>
    <w:rsid w:val="00600399"/>
    <w:rsid w:val="00606BBA"/>
    <w:rsid w:val="0066615A"/>
    <w:rsid w:val="0067323E"/>
    <w:rsid w:val="00681908"/>
    <w:rsid w:val="006B0823"/>
    <w:rsid w:val="006B77CB"/>
    <w:rsid w:val="006C1ABA"/>
    <w:rsid w:val="006D4FDE"/>
    <w:rsid w:val="006E088B"/>
    <w:rsid w:val="006E622B"/>
    <w:rsid w:val="0070071D"/>
    <w:rsid w:val="00716CFD"/>
    <w:rsid w:val="007276F1"/>
    <w:rsid w:val="00733D8C"/>
    <w:rsid w:val="00734725"/>
    <w:rsid w:val="00735A5A"/>
    <w:rsid w:val="007379D5"/>
    <w:rsid w:val="0074179B"/>
    <w:rsid w:val="0074478D"/>
    <w:rsid w:val="00766B29"/>
    <w:rsid w:val="0077065F"/>
    <w:rsid w:val="0078101C"/>
    <w:rsid w:val="00786110"/>
    <w:rsid w:val="00786986"/>
    <w:rsid w:val="007C2A60"/>
    <w:rsid w:val="007E31EC"/>
    <w:rsid w:val="007E77A3"/>
    <w:rsid w:val="007F7979"/>
    <w:rsid w:val="00800721"/>
    <w:rsid w:val="00811F2D"/>
    <w:rsid w:val="00817218"/>
    <w:rsid w:val="00821EA2"/>
    <w:rsid w:val="00823A74"/>
    <w:rsid w:val="00835B5D"/>
    <w:rsid w:val="00842CDF"/>
    <w:rsid w:val="00845EE7"/>
    <w:rsid w:val="00851892"/>
    <w:rsid w:val="00880B9E"/>
    <w:rsid w:val="00887B4A"/>
    <w:rsid w:val="008A404F"/>
    <w:rsid w:val="008A786E"/>
    <w:rsid w:val="008B0E1E"/>
    <w:rsid w:val="008B1A2D"/>
    <w:rsid w:val="00911141"/>
    <w:rsid w:val="00917943"/>
    <w:rsid w:val="00920F23"/>
    <w:rsid w:val="009235BE"/>
    <w:rsid w:val="009525BE"/>
    <w:rsid w:val="00953D18"/>
    <w:rsid w:val="00974E63"/>
    <w:rsid w:val="009A0B7E"/>
    <w:rsid w:val="009A1561"/>
    <w:rsid w:val="009A4EBD"/>
    <w:rsid w:val="009D16E0"/>
    <w:rsid w:val="009D2FCE"/>
    <w:rsid w:val="009E3088"/>
    <w:rsid w:val="00A02B60"/>
    <w:rsid w:val="00A07182"/>
    <w:rsid w:val="00A114DB"/>
    <w:rsid w:val="00A218D2"/>
    <w:rsid w:val="00A41D2A"/>
    <w:rsid w:val="00A6732B"/>
    <w:rsid w:val="00A751A2"/>
    <w:rsid w:val="00A827F3"/>
    <w:rsid w:val="00A95214"/>
    <w:rsid w:val="00B0293A"/>
    <w:rsid w:val="00B20EAE"/>
    <w:rsid w:val="00B21CE2"/>
    <w:rsid w:val="00B34783"/>
    <w:rsid w:val="00B470C7"/>
    <w:rsid w:val="00B66F4A"/>
    <w:rsid w:val="00B77BB0"/>
    <w:rsid w:val="00BA2BF2"/>
    <w:rsid w:val="00BC3750"/>
    <w:rsid w:val="00C012D3"/>
    <w:rsid w:val="00C11739"/>
    <w:rsid w:val="00C1661F"/>
    <w:rsid w:val="00C24B62"/>
    <w:rsid w:val="00C34E11"/>
    <w:rsid w:val="00C353F4"/>
    <w:rsid w:val="00C43D70"/>
    <w:rsid w:val="00C56093"/>
    <w:rsid w:val="00C65B2B"/>
    <w:rsid w:val="00C66713"/>
    <w:rsid w:val="00C66868"/>
    <w:rsid w:val="00C73F5F"/>
    <w:rsid w:val="00CC1034"/>
    <w:rsid w:val="00CE462C"/>
    <w:rsid w:val="00CE52BD"/>
    <w:rsid w:val="00CF15EC"/>
    <w:rsid w:val="00CF3910"/>
    <w:rsid w:val="00D048BD"/>
    <w:rsid w:val="00D21666"/>
    <w:rsid w:val="00D3663D"/>
    <w:rsid w:val="00D644F4"/>
    <w:rsid w:val="00D85046"/>
    <w:rsid w:val="00DA0498"/>
    <w:rsid w:val="00DA2E83"/>
    <w:rsid w:val="00DD43B4"/>
    <w:rsid w:val="00DD77A7"/>
    <w:rsid w:val="00E02FA5"/>
    <w:rsid w:val="00E30A9A"/>
    <w:rsid w:val="00E4041F"/>
    <w:rsid w:val="00E703EB"/>
    <w:rsid w:val="00E7102E"/>
    <w:rsid w:val="00E97F48"/>
    <w:rsid w:val="00ED70DC"/>
    <w:rsid w:val="00ED7B2B"/>
    <w:rsid w:val="00EE4741"/>
    <w:rsid w:val="00EF1596"/>
    <w:rsid w:val="00F06E74"/>
    <w:rsid w:val="00F23E49"/>
    <w:rsid w:val="00F548E8"/>
    <w:rsid w:val="00F60939"/>
    <w:rsid w:val="00F60C01"/>
    <w:rsid w:val="00F82037"/>
    <w:rsid w:val="00FA184B"/>
    <w:rsid w:val="00FB4FD7"/>
    <w:rsid w:val="00FC66E1"/>
    <w:rsid w:val="00FD62E7"/>
    <w:rsid w:val="00FE57D2"/>
    <w:rsid w:val="00FE78D3"/>
    <w:rsid w:val="00FF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7ABD98F6"/>
  <w15:chartTrackingRefBased/>
  <w15:docId w15:val="{0543F2F5-EA9F-4DE7-B1AE-F92CA4AC3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uiPriority w:val="99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uiPriority w:val="99"/>
    <w:rsid w:val="003D767C"/>
    <w:rPr>
      <w:color w:val="0000FF"/>
      <w:u w:val="single"/>
    </w:rPr>
  </w:style>
  <w:style w:type="character" w:styleId="Refdecomentario">
    <w:name w:val="annotation reference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Puesto">
    <w:name w:val="Title"/>
    <w:basedOn w:val="Normal"/>
    <w:next w:val="Normal"/>
    <w:link w:val="Puest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uestoCar">
    <w:name w:val="Puesto Car"/>
    <w:link w:val="Puest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59"/>
    <w:rsid w:val="00C667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1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d%20entrega%20virtual\FORMULARIOS\NOMINA%20DEL%20PERSONAL%20DOCENTE%20Y%20ADMINISTRATIV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NOMINA DEL PERSONAL DOCENTE Y ADMINISTRATIVO</Template>
  <TotalTime>1</TotalTime>
  <Pages>1</Pages>
  <Words>263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DIGECUR</dc:creator>
  <cp:keywords/>
  <dc:description/>
  <cp:lastModifiedBy>Ada Jeannette Marroquin Juarez</cp:lastModifiedBy>
  <cp:revision>2</cp:revision>
  <cp:lastPrinted>2020-11-13T14:25:00Z</cp:lastPrinted>
  <dcterms:created xsi:type="dcterms:W3CDTF">2022-05-04T18:00:00Z</dcterms:created>
  <dcterms:modified xsi:type="dcterms:W3CDTF">2022-05-04T18:00:00Z</dcterms:modified>
</cp:coreProperties>
</file>