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04410" w14:textId="77777777" w:rsidR="00E30A9A" w:rsidRPr="008B6BBE" w:rsidRDefault="00E30A9A" w:rsidP="00E30A9A">
      <w:pPr>
        <w:rPr>
          <w:rFonts w:asciiTheme="majorHAnsi" w:hAnsiTheme="majorHAnsi" w:cstheme="majorHAnsi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"/>
        <w:gridCol w:w="5273"/>
        <w:gridCol w:w="9166"/>
      </w:tblGrid>
      <w:tr w:rsidR="008B6BBE" w:rsidRPr="008B6BBE" w14:paraId="333B118B" w14:textId="77777777" w:rsidTr="00E30A9A">
        <w:trPr>
          <w:trHeight w:val="40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FEE3" w14:textId="77777777" w:rsidR="00E30A9A" w:rsidRPr="008B6BBE" w:rsidRDefault="00E30A9A" w:rsidP="00845EE7">
            <w:pPr>
              <w:rPr>
                <w:rFonts w:asciiTheme="majorHAnsi" w:hAnsiTheme="majorHAnsi" w:cstheme="majorHAnsi"/>
                <w:lang w:val="es-GT" w:eastAsia="es-GT"/>
              </w:rPr>
            </w:pPr>
          </w:p>
        </w:tc>
        <w:tc>
          <w:tcPr>
            <w:tcW w:w="48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4C05" w14:textId="77777777" w:rsidR="00E30A9A" w:rsidRPr="00136791" w:rsidRDefault="00E30A9A" w:rsidP="00845EE7">
            <w:pPr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</w:pP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NOMBRE DEL CENTRO EDUCATIVO</w:t>
            </w:r>
            <w:r w:rsidR="00E2344E"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 xml:space="preserve"> PRIVADO</w:t>
            </w: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:</w:t>
            </w:r>
          </w:p>
        </w:tc>
      </w:tr>
      <w:tr w:rsidR="008B6BBE" w:rsidRPr="008B6BBE" w14:paraId="7C098638" w14:textId="77777777" w:rsidTr="00E30A9A">
        <w:trPr>
          <w:trHeight w:val="46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BE09" w14:textId="77777777" w:rsidR="00E30A9A" w:rsidRPr="008B6BBE" w:rsidRDefault="00E30A9A" w:rsidP="00845EE7">
            <w:pPr>
              <w:rPr>
                <w:rFonts w:asciiTheme="majorHAnsi" w:hAnsiTheme="majorHAnsi" w:cstheme="majorHAnsi"/>
                <w:lang w:val="es-GT" w:eastAsia="es-GT"/>
              </w:rPr>
            </w:pPr>
          </w:p>
        </w:tc>
        <w:tc>
          <w:tcPr>
            <w:tcW w:w="48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3567A" w14:textId="77777777" w:rsidR="00E30A9A" w:rsidRPr="00136791" w:rsidRDefault="00E30A9A" w:rsidP="00845EE7">
            <w:pPr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</w:pP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DIRECCIÓN:</w:t>
            </w:r>
          </w:p>
        </w:tc>
      </w:tr>
      <w:tr w:rsidR="008B6BBE" w:rsidRPr="008B6BBE" w14:paraId="3CFF952B" w14:textId="77777777" w:rsidTr="00E30A9A">
        <w:trPr>
          <w:trHeight w:val="503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14F2" w14:textId="77777777" w:rsidR="00E30A9A" w:rsidRPr="008B6BBE" w:rsidRDefault="00E30A9A" w:rsidP="00845EE7">
            <w:pPr>
              <w:rPr>
                <w:rFonts w:asciiTheme="majorHAnsi" w:hAnsiTheme="majorHAnsi" w:cstheme="majorHAnsi"/>
                <w:lang w:val="es-GT" w:eastAsia="es-GT"/>
              </w:rPr>
            </w:pPr>
          </w:p>
        </w:tc>
        <w:tc>
          <w:tcPr>
            <w:tcW w:w="48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5279" w14:textId="77777777" w:rsidR="00E30A9A" w:rsidRPr="00136791" w:rsidRDefault="00E30A9A" w:rsidP="00845EE7">
            <w:pPr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</w:pP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NOMBRE DEL PROPIETARIO O REPRESENTANTE LEGAL: </w:t>
            </w:r>
          </w:p>
        </w:tc>
      </w:tr>
      <w:tr w:rsidR="008B6BBE" w:rsidRPr="008B6BBE" w14:paraId="4777DFC4" w14:textId="77777777" w:rsidTr="00E30A9A">
        <w:trPr>
          <w:trHeight w:val="423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68B7" w14:textId="77777777" w:rsidR="00E30A9A" w:rsidRPr="008B6BBE" w:rsidRDefault="00E30A9A" w:rsidP="00845EE7">
            <w:pPr>
              <w:rPr>
                <w:rFonts w:asciiTheme="majorHAnsi" w:hAnsiTheme="majorHAnsi" w:cstheme="majorHAnsi"/>
                <w:lang w:val="es-GT" w:eastAsia="es-GT"/>
              </w:rPr>
            </w:pP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0302" w14:textId="77777777" w:rsidR="00E30A9A" w:rsidRPr="00136791" w:rsidRDefault="00E30A9A" w:rsidP="00845EE7">
            <w:pPr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</w:pP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TELÉFONO:</w:t>
            </w:r>
          </w:p>
        </w:tc>
        <w:tc>
          <w:tcPr>
            <w:tcW w:w="3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24FE" w14:textId="77777777" w:rsidR="00E30A9A" w:rsidRPr="00136791" w:rsidRDefault="00E30A9A" w:rsidP="00845EE7">
            <w:pPr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</w:pP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CORREO ELECTRÓNICO:</w:t>
            </w:r>
            <w:bookmarkStart w:id="0" w:name="_GoBack"/>
            <w:bookmarkEnd w:id="0"/>
          </w:p>
        </w:tc>
      </w:tr>
      <w:tr w:rsidR="008B6BBE" w:rsidRPr="008B6BBE" w14:paraId="1037F80D" w14:textId="77777777" w:rsidTr="00E30A9A">
        <w:trPr>
          <w:trHeight w:val="413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04495" w14:textId="77777777" w:rsidR="00E30A9A" w:rsidRPr="008B6BBE" w:rsidRDefault="00E30A9A" w:rsidP="00845EE7">
            <w:pPr>
              <w:rPr>
                <w:rFonts w:asciiTheme="majorHAnsi" w:hAnsiTheme="majorHAnsi" w:cstheme="majorHAnsi"/>
                <w:lang w:val="es-GT" w:eastAsia="es-GT"/>
              </w:rPr>
            </w:pPr>
          </w:p>
        </w:tc>
        <w:tc>
          <w:tcPr>
            <w:tcW w:w="48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3F4ED" w14:textId="18D6AC98" w:rsidR="00E30A9A" w:rsidRPr="008B6BBE" w:rsidRDefault="00E30A9A" w:rsidP="00521B30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>PROCESO: ꙱</w:t>
            </w:r>
            <w:r w:rsidRPr="008B6BBE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Autorización de funcionamiento          </w:t>
            </w:r>
            <w:r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 xml:space="preserve">꙱ </w:t>
            </w:r>
            <w:r w:rsidRPr="008B6BBE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Ampliación de servicios           </w:t>
            </w:r>
            <w:r w:rsidR="00521B30" w:rsidRPr="008B6BBE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</w:t>
            </w:r>
            <w:r w:rsidR="00AD7A2C" w:rsidRPr="00136791">
              <w:rPr>
                <w:rFonts w:asciiTheme="majorHAnsi" w:hAnsiTheme="majorHAnsi" w:cstheme="majorHAnsi"/>
                <w:b/>
                <w:sz w:val="22"/>
                <w:szCs w:val="22"/>
                <w:lang w:val="es-GT" w:eastAsia="es-GT"/>
              </w:rPr>
              <w:t xml:space="preserve">꙱ </w:t>
            </w:r>
            <w:r w:rsidR="00AD7A2C" w:rsidRPr="00AD7A2C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Revalidación de autorización de funcionamiento</w:t>
            </w:r>
            <w:r w:rsidR="00AD7A2C" w:rsidRPr="008B6BBE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           </w:t>
            </w:r>
          </w:p>
        </w:tc>
      </w:tr>
    </w:tbl>
    <w:p w14:paraId="4E33B6EE" w14:textId="77777777" w:rsidR="00E30A9A" w:rsidRPr="008B6BBE" w:rsidRDefault="00E30A9A" w:rsidP="00E30A9A">
      <w:pPr>
        <w:pStyle w:val="Prrafodelista"/>
        <w:spacing w:after="200" w:line="276" w:lineRule="auto"/>
        <w:ind w:left="360"/>
        <w:rPr>
          <w:rFonts w:asciiTheme="majorHAnsi" w:hAnsiTheme="majorHAnsi" w:cstheme="majorHAnsi"/>
          <w:b/>
          <w:smallCaps/>
        </w:rPr>
      </w:pPr>
    </w:p>
    <w:p w14:paraId="30FDA8BF" w14:textId="2F88CE37" w:rsidR="00E30A9A" w:rsidRPr="008B6BBE" w:rsidRDefault="00E30A9A" w:rsidP="00E30A9A">
      <w:pPr>
        <w:pStyle w:val="Prrafodelista"/>
        <w:spacing w:after="200" w:line="276" w:lineRule="auto"/>
        <w:ind w:left="360"/>
        <w:rPr>
          <w:rFonts w:asciiTheme="majorHAnsi" w:hAnsiTheme="majorHAnsi" w:cstheme="majorHAnsi"/>
          <w:b/>
        </w:rPr>
      </w:pPr>
      <w:r w:rsidRPr="008B6BBE">
        <w:rPr>
          <w:rFonts w:asciiTheme="majorHAnsi" w:hAnsiTheme="majorHAnsi" w:cstheme="majorHAnsi"/>
          <w:b/>
          <w:smallCaps/>
        </w:rPr>
        <w:t>Instrucciones:</w:t>
      </w:r>
      <w:r w:rsidRPr="008B6BBE">
        <w:rPr>
          <w:rFonts w:asciiTheme="majorHAnsi" w:hAnsiTheme="majorHAnsi" w:cstheme="majorHAnsi"/>
          <w:smallCaps/>
        </w:rPr>
        <w:t xml:space="preserve"> </w:t>
      </w:r>
      <w:r w:rsidRPr="008B6BBE">
        <w:rPr>
          <w:rFonts w:asciiTheme="majorHAnsi" w:hAnsiTheme="majorHAnsi" w:cstheme="majorHAnsi"/>
        </w:rPr>
        <w:t>Enliste la información que se solicita para el personal administrativo y docente</w:t>
      </w:r>
      <w:r w:rsidR="00B17D74">
        <w:rPr>
          <w:rFonts w:asciiTheme="majorHAnsi" w:hAnsiTheme="majorHAnsi" w:cstheme="majorHAnsi"/>
        </w:rPr>
        <w:t>/tutor</w:t>
      </w:r>
      <w:r w:rsidRPr="008B6BBE">
        <w:rPr>
          <w:rFonts w:asciiTheme="majorHAnsi" w:hAnsiTheme="majorHAnsi" w:cstheme="majorHAnsi"/>
        </w:rPr>
        <w:t xml:space="preserve"> del centro educativo</w:t>
      </w:r>
      <w:r w:rsidR="00433770">
        <w:rPr>
          <w:rFonts w:asciiTheme="majorHAnsi" w:hAnsiTheme="majorHAnsi" w:cstheme="majorHAnsi"/>
        </w:rPr>
        <w:t xml:space="preserve"> privado</w:t>
      </w:r>
      <w:r w:rsidRPr="008B6BBE">
        <w:rPr>
          <w:rFonts w:asciiTheme="majorHAnsi" w:hAnsiTheme="majorHAnsi" w:cstheme="majorHAnsi"/>
        </w:rPr>
        <w:t xml:space="preserve">. Agregue todas las filas que sean necesarias en cada recuadro.  </w:t>
      </w:r>
    </w:p>
    <w:p w14:paraId="0E3F6A87" w14:textId="77777777" w:rsidR="00E30A9A" w:rsidRDefault="00E30A9A" w:rsidP="00E30A9A">
      <w:pPr>
        <w:pStyle w:val="Prrafodelista"/>
        <w:numPr>
          <w:ilvl w:val="0"/>
          <w:numId w:val="40"/>
        </w:numPr>
        <w:spacing w:after="200" w:line="276" w:lineRule="auto"/>
        <w:rPr>
          <w:rFonts w:asciiTheme="majorHAnsi" w:hAnsiTheme="majorHAnsi" w:cstheme="majorHAnsi"/>
          <w:b/>
        </w:rPr>
      </w:pPr>
      <w:r w:rsidRPr="008B6BBE">
        <w:rPr>
          <w:rFonts w:asciiTheme="majorHAnsi" w:hAnsiTheme="majorHAnsi" w:cstheme="majorHAnsi"/>
          <w:b/>
        </w:rPr>
        <w:t>Información del personal administrativo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782"/>
        <w:gridCol w:w="4179"/>
        <w:gridCol w:w="2492"/>
        <w:gridCol w:w="2444"/>
        <w:gridCol w:w="2400"/>
      </w:tblGrid>
      <w:tr w:rsidR="00B17D74" w:rsidRPr="00157505" w14:paraId="44DEC200" w14:textId="77777777" w:rsidTr="00B17D74">
        <w:trPr>
          <w:jc w:val="center"/>
        </w:trPr>
        <w:tc>
          <w:tcPr>
            <w:tcW w:w="782" w:type="dxa"/>
            <w:vAlign w:val="center"/>
          </w:tcPr>
          <w:p w14:paraId="31E666EE" w14:textId="77777777" w:rsidR="00B17D74" w:rsidRPr="00157505" w:rsidRDefault="00B17D74" w:rsidP="00157505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157505">
              <w:rPr>
                <w:rFonts w:asciiTheme="majorHAnsi" w:hAnsiTheme="majorHAnsi" w:cstheme="majorHAnsi"/>
                <w:b/>
              </w:rPr>
              <w:t>No.</w:t>
            </w:r>
          </w:p>
        </w:tc>
        <w:tc>
          <w:tcPr>
            <w:tcW w:w="4179" w:type="dxa"/>
            <w:vAlign w:val="center"/>
          </w:tcPr>
          <w:p w14:paraId="6F07808A" w14:textId="77777777" w:rsidR="00B17D74" w:rsidRPr="00157505" w:rsidRDefault="00B17D74" w:rsidP="00157505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157505">
              <w:rPr>
                <w:rFonts w:asciiTheme="majorHAnsi" w:hAnsiTheme="majorHAnsi" w:cstheme="majorHAnsi"/>
                <w:b/>
              </w:rPr>
              <w:t>NOMBRE</w:t>
            </w:r>
          </w:p>
        </w:tc>
        <w:tc>
          <w:tcPr>
            <w:tcW w:w="2492" w:type="dxa"/>
            <w:vAlign w:val="center"/>
          </w:tcPr>
          <w:p w14:paraId="0DDB244C" w14:textId="77777777" w:rsidR="00B17D74" w:rsidRPr="00157505" w:rsidRDefault="00B17D74" w:rsidP="00157505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157505">
              <w:rPr>
                <w:rFonts w:asciiTheme="majorHAnsi" w:hAnsiTheme="majorHAnsi" w:cstheme="majorHAnsi"/>
                <w:b/>
              </w:rPr>
              <w:t>TÍTULO</w:t>
            </w:r>
          </w:p>
        </w:tc>
        <w:tc>
          <w:tcPr>
            <w:tcW w:w="2444" w:type="dxa"/>
            <w:vAlign w:val="center"/>
          </w:tcPr>
          <w:p w14:paraId="2B0C3C52" w14:textId="77777777" w:rsidR="00B17D74" w:rsidRPr="00157505" w:rsidRDefault="00B17D74" w:rsidP="00157505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157505">
              <w:rPr>
                <w:rFonts w:asciiTheme="majorHAnsi" w:hAnsiTheme="majorHAnsi" w:cstheme="majorHAnsi"/>
                <w:b/>
              </w:rPr>
              <w:t>CUI</w:t>
            </w:r>
          </w:p>
        </w:tc>
        <w:tc>
          <w:tcPr>
            <w:tcW w:w="2400" w:type="dxa"/>
            <w:vAlign w:val="center"/>
          </w:tcPr>
          <w:p w14:paraId="50653D18" w14:textId="035CEB78" w:rsidR="00B17D74" w:rsidRDefault="00B17D74" w:rsidP="00B17D74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CARGO</w:t>
            </w:r>
          </w:p>
        </w:tc>
      </w:tr>
      <w:tr w:rsidR="00B17D74" w14:paraId="4D28E2C3" w14:textId="77777777" w:rsidTr="004A1014">
        <w:trPr>
          <w:jc w:val="center"/>
        </w:trPr>
        <w:tc>
          <w:tcPr>
            <w:tcW w:w="782" w:type="dxa"/>
          </w:tcPr>
          <w:p w14:paraId="30C551AB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179" w:type="dxa"/>
          </w:tcPr>
          <w:p w14:paraId="1CDAD488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92" w:type="dxa"/>
          </w:tcPr>
          <w:p w14:paraId="12181CDB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44" w:type="dxa"/>
          </w:tcPr>
          <w:p w14:paraId="4217C0EB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00" w:type="dxa"/>
          </w:tcPr>
          <w:p w14:paraId="431A3CC6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  <w:tr w:rsidR="00B17D74" w14:paraId="4C600039" w14:textId="77777777" w:rsidTr="004A1014">
        <w:trPr>
          <w:jc w:val="center"/>
        </w:trPr>
        <w:tc>
          <w:tcPr>
            <w:tcW w:w="782" w:type="dxa"/>
          </w:tcPr>
          <w:p w14:paraId="349023C3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179" w:type="dxa"/>
          </w:tcPr>
          <w:p w14:paraId="18B8D046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92" w:type="dxa"/>
          </w:tcPr>
          <w:p w14:paraId="051ADE82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44" w:type="dxa"/>
          </w:tcPr>
          <w:p w14:paraId="72D6C2DE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00" w:type="dxa"/>
          </w:tcPr>
          <w:p w14:paraId="1C313961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  <w:tr w:rsidR="00B17D74" w14:paraId="02D4C5E6" w14:textId="77777777" w:rsidTr="004A1014">
        <w:trPr>
          <w:jc w:val="center"/>
        </w:trPr>
        <w:tc>
          <w:tcPr>
            <w:tcW w:w="782" w:type="dxa"/>
          </w:tcPr>
          <w:p w14:paraId="19F572DC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179" w:type="dxa"/>
          </w:tcPr>
          <w:p w14:paraId="784427D4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92" w:type="dxa"/>
          </w:tcPr>
          <w:p w14:paraId="69B8DBE9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44" w:type="dxa"/>
          </w:tcPr>
          <w:p w14:paraId="73D9690F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00" w:type="dxa"/>
          </w:tcPr>
          <w:p w14:paraId="7F7C0D7A" w14:textId="77777777" w:rsidR="00B17D74" w:rsidRDefault="00B17D74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</w:tbl>
    <w:p w14:paraId="37B8B73C" w14:textId="77777777" w:rsidR="00E30A9A" w:rsidRPr="008B6BBE" w:rsidRDefault="00E30A9A" w:rsidP="00E30A9A">
      <w:pPr>
        <w:tabs>
          <w:tab w:val="left" w:pos="3740"/>
        </w:tabs>
        <w:rPr>
          <w:rFonts w:asciiTheme="majorHAnsi" w:hAnsiTheme="majorHAnsi" w:cstheme="majorHAnsi"/>
          <w:b/>
        </w:rPr>
      </w:pPr>
    </w:p>
    <w:p w14:paraId="445A58DB" w14:textId="585C78F6" w:rsidR="00E30A9A" w:rsidRDefault="00E30A9A" w:rsidP="00E30A9A">
      <w:pPr>
        <w:pStyle w:val="Prrafodelista"/>
        <w:numPr>
          <w:ilvl w:val="0"/>
          <w:numId w:val="40"/>
        </w:numPr>
        <w:spacing w:after="200" w:line="276" w:lineRule="auto"/>
        <w:rPr>
          <w:rFonts w:asciiTheme="majorHAnsi" w:hAnsiTheme="majorHAnsi" w:cstheme="majorHAnsi"/>
          <w:b/>
        </w:rPr>
      </w:pPr>
      <w:r w:rsidRPr="008B6BBE">
        <w:rPr>
          <w:rFonts w:asciiTheme="majorHAnsi" w:hAnsiTheme="majorHAnsi" w:cstheme="majorHAnsi"/>
          <w:b/>
        </w:rPr>
        <w:t>Información del personal docente</w:t>
      </w:r>
      <w:r w:rsidR="001F13EA">
        <w:rPr>
          <w:rFonts w:asciiTheme="majorHAnsi" w:hAnsiTheme="majorHAnsi" w:cstheme="majorHAnsi"/>
          <w:b/>
        </w:rPr>
        <w:t>/tutor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55"/>
        <w:gridCol w:w="3044"/>
        <w:gridCol w:w="1967"/>
        <w:gridCol w:w="2016"/>
        <w:gridCol w:w="1899"/>
        <w:gridCol w:w="1951"/>
        <w:gridCol w:w="1835"/>
      </w:tblGrid>
      <w:tr w:rsidR="001F13EA" w:rsidRPr="008B6BBE" w14:paraId="022B056C" w14:textId="77777777" w:rsidTr="001F13EA">
        <w:trPr>
          <w:trHeight w:val="769"/>
        </w:trPr>
        <w:tc>
          <w:tcPr>
            <w:tcW w:w="855" w:type="dxa"/>
            <w:vAlign w:val="center"/>
          </w:tcPr>
          <w:p w14:paraId="590FB528" w14:textId="77777777" w:rsidR="001F13EA" w:rsidRPr="008B6BBE" w:rsidRDefault="001F13EA" w:rsidP="008B6BBE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8B6BBE">
              <w:rPr>
                <w:rFonts w:asciiTheme="majorHAnsi" w:hAnsiTheme="majorHAnsi" w:cstheme="majorHAnsi"/>
                <w:b/>
              </w:rPr>
              <w:t>No.</w:t>
            </w:r>
          </w:p>
        </w:tc>
        <w:tc>
          <w:tcPr>
            <w:tcW w:w="3044" w:type="dxa"/>
            <w:vAlign w:val="center"/>
          </w:tcPr>
          <w:p w14:paraId="4AA59313" w14:textId="77777777" w:rsidR="001F13EA" w:rsidRPr="008B6BBE" w:rsidRDefault="001F13EA" w:rsidP="008B6BBE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8B6BBE">
              <w:rPr>
                <w:rFonts w:asciiTheme="majorHAnsi" w:hAnsiTheme="majorHAnsi" w:cstheme="majorHAnsi"/>
                <w:b/>
              </w:rPr>
              <w:t>NOMBRE</w:t>
            </w:r>
          </w:p>
        </w:tc>
        <w:tc>
          <w:tcPr>
            <w:tcW w:w="1967" w:type="dxa"/>
            <w:vAlign w:val="center"/>
          </w:tcPr>
          <w:p w14:paraId="4D082E0C" w14:textId="77777777" w:rsidR="001F13EA" w:rsidRPr="008B6BBE" w:rsidRDefault="001F13EA" w:rsidP="008B6BBE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8B6BBE">
              <w:rPr>
                <w:rFonts w:asciiTheme="majorHAnsi" w:hAnsiTheme="majorHAnsi" w:cstheme="majorHAnsi"/>
                <w:b/>
              </w:rPr>
              <w:t>TÍTULO</w:t>
            </w:r>
          </w:p>
        </w:tc>
        <w:tc>
          <w:tcPr>
            <w:tcW w:w="2016" w:type="dxa"/>
            <w:vAlign w:val="center"/>
          </w:tcPr>
          <w:p w14:paraId="4DDB5CA6" w14:textId="549A180F" w:rsidR="001F13EA" w:rsidRPr="008B6BBE" w:rsidRDefault="001F13EA" w:rsidP="008B6BBE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8B6BBE">
              <w:rPr>
                <w:rFonts w:asciiTheme="majorHAnsi" w:hAnsiTheme="majorHAnsi" w:cstheme="majorHAnsi"/>
                <w:b/>
              </w:rPr>
              <w:t>No. REGISTRO</w:t>
            </w:r>
            <w:r w:rsidR="005C7E9C">
              <w:rPr>
                <w:rFonts w:asciiTheme="majorHAnsi" w:hAnsiTheme="majorHAnsi" w:cstheme="majorHAnsi"/>
                <w:b/>
              </w:rPr>
              <w:t xml:space="preserve"> DEL TÍTULO</w:t>
            </w:r>
          </w:p>
        </w:tc>
        <w:tc>
          <w:tcPr>
            <w:tcW w:w="1899" w:type="dxa"/>
            <w:vAlign w:val="center"/>
          </w:tcPr>
          <w:p w14:paraId="737E216C" w14:textId="77777777" w:rsidR="001F13EA" w:rsidRPr="008B6BBE" w:rsidRDefault="001F13EA" w:rsidP="008B6BBE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8B6BBE">
              <w:rPr>
                <w:rFonts w:asciiTheme="majorHAnsi" w:hAnsiTheme="majorHAnsi" w:cstheme="majorHAnsi"/>
                <w:b/>
              </w:rPr>
              <w:t>CUI</w:t>
            </w:r>
          </w:p>
        </w:tc>
        <w:tc>
          <w:tcPr>
            <w:tcW w:w="1951" w:type="dxa"/>
            <w:vAlign w:val="center"/>
          </w:tcPr>
          <w:p w14:paraId="48D51343" w14:textId="10D03D6C" w:rsidR="001F13EA" w:rsidRPr="008B6BBE" w:rsidRDefault="001F13EA" w:rsidP="008B6BBE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 w:rsidRPr="008B6BBE">
              <w:rPr>
                <w:rFonts w:asciiTheme="majorHAnsi" w:hAnsiTheme="majorHAnsi" w:cstheme="majorHAnsi"/>
                <w:b/>
              </w:rPr>
              <w:t>NIVE</w:t>
            </w:r>
            <w:r>
              <w:rPr>
                <w:rFonts w:asciiTheme="majorHAnsi" w:hAnsiTheme="majorHAnsi" w:cstheme="majorHAnsi"/>
                <w:b/>
              </w:rPr>
              <w:t>L</w:t>
            </w:r>
            <w:r w:rsidRPr="008B6BBE">
              <w:rPr>
                <w:rFonts w:asciiTheme="majorHAnsi" w:hAnsiTheme="majorHAnsi" w:cstheme="majorHAnsi"/>
                <w:b/>
              </w:rPr>
              <w:t>, CICLO</w:t>
            </w:r>
            <w:r w:rsidR="005C7E9C">
              <w:rPr>
                <w:rFonts w:asciiTheme="majorHAnsi" w:hAnsiTheme="majorHAnsi" w:cstheme="majorHAnsi"/>
                <w:b/>
              </w:rPr>
              <w:t xml:space="preserve"> ASIGNADO</w:t>
            </w:r>
          </w:p>
        </w:tc>
        <w:tc>
          <w:tcPr>
            <w:tcW w:w="1835" w:type="dxa"/>
            <w:vAlign w:val="center"/>
          </w:tcPr>
          <w:p w14:paraId="1E4AAE54" w14:textId="600A554D" w:rsidR="001F13EA" w:rsidRPr="008B6BBE" w:rsidRDefault="001F13EA" w:rsidP="001F13EA">
            <w:pPr>
              <w:pStyle w:val="Prrafodelista"/>
              <w:spacing w:after="200" w:line="276" w:lineRule="auto"/>
              <w:ind w:left="0"/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ÁREA/SUBÁREA O ASIGNATURA</w:t>
            </w:r>
            <w:r w:rsidR="005C7E9C">
              <w:rPr>
                <w:rFonts w:asciiTheme="majorHAnsi" w:hAnsiTheme="majorHAnsi" w:cstheme="majorHAnsi"/>
                <w:b/>
              </w:rPr>
              <w:t xml:space="preserve"> QUE IMPARTIRÁ</w:t>
            </w:r>
          </w:p>
        </w:tc>
      </w:tr>
      <w:tr w:rsidR="001F13EA" w14:paraId="1B6DCA26" w14:textId="77777777" w:rsidTr="001F13EA">
        <w:trPr>
          <w:trHeight w:val="479"/>
        </w:trPr>
        <w:tc>
          <w:tcPr>
            <w:tcW w:w="855" w:type="dxa"/>
          </w:tcPr>
          <w:p w14:paraId="477BBF8C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044" w:type="dxa"/>
          </w:tcPr>
          <w:p w14:paraId="71704A5B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67" w:type="dxa"/>
          </w:tcPr>
          <w:p w14:paraId="7BE1767F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016" w:type="dxa"/>
          </w:tcPr>
          <w:p w14:paraId="138BE6A4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99" w:type="dxa"/>
          </w:tcPr>
          <w:p w14:paraId="791BE8D5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51" w:type="dxa"/>
          </w:tcPr>
          <w:p w14:paraId="3EC0299E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35" w:type="dxa"/>
          </w:tcPr>
          <w:p w14:paraId="72E372D6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  <w:tr w:rsidR="001F13EA" w14:paraId="34B44E3F" w14:textId="77777777" w:rsidTr="001F13EA">
        <w:trPr>
          <w:trHeight w:val="479"/>
        </w:trPr>
        <w:tc>
          <w:tcPr>
            <w:tcW w:w="855" w:type="dxa"/>
          </w:tcPr>
          <w:p w14:paraId="5DF0CE7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044" w:type="dxa"/>
          </w:tcPr>
          <w:p w14:paraId="7A2DDA6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67" w:type="dxa"/>
          </w:tcPr>
          <w:p w14:paraId="4C20E1E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016" w:type="dxa"/>
          </w:tcPr>
          <w:p w14:paraId="2487738D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99" w:type="dxa"/>
          </w:tcPr>
          <w:p w14:paraId="7B689BC5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51" w:type="dxa"/>
          </w:tcPr>
          <w:p w14:paraId="772CD391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35" w:type="dxa"/>
          </w:tcPr>
          <w:p w14:paraId="588A0806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  <w:tr w:rsidR="001F13EA" w14:paraId="3CFB90AF" w14:textId="77777777" w:rsidTr="001F13EA">
        <w:trPr>
          <w:trHeight w:val="479"/>
        </w:trPr>
        <w:tc>
          <w:tcPr>
            <w:tcW w:w="855" w:type="dxa"/>
          </w:tcPr>
          <w:p w14:paraId="042A91F8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044" w:type="dxa"/>
          </w:tcPr>
          <w:p w14:paraId="702E8AB7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67" w:type="dxa"/>
          </w:tcPr>
          <w:p w14:paraId="448C9474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016" w:type="dxa"/>
          </w:tcPr>
          <w:p w14:paraId="6027F74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99" w:type="dxa"/>
          </w:tcPr>
          <w:p w14:paraId="7846A0DB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51" w:type="dxa"/>
          </w:tcPr>
          <w:p w14:paraId="4895DCA2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35" w:type="dxa"/>
          </w:tcPr>
          <w:p w14:paraId="5D9DFBF2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  <w:tr w:rsidR="001F13EA" w14:paraId="5CB90D4D" w14:textId="77777777" w:rsidTr="001F13EA">
        <w:trPr>
          <w:trHeight w:val="479"/>
        </w:trPr>
        <w:tc>
          <w:tcPr>
            <w:tcW w:w="855" w:type="dxa"/>
          </w:tcPr>
          <w:p w14:paraId="19EA5D1F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044" w:type="dxa"/>
          </w:tcPr>
          <w:p w14:paraId="4F03360B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67" w:type="dxa"/>
          </w:tcPr>
          <w:p w14:paraId="493D1E4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016" w:type="dxa"/>
          </w:tcPr>
          <w:p w14:paraId="48BFABA3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99" w:type="dxa"/>
          </w:tcPr>
          <w:p w14:paraId="7C28733D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51" w:type="dxa"/>
          </w:tcPr>
          <w:p w14:paraId="36D9E1FF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35" w:type="dxa"/>
          </w:tcPr>
          <w:p w14:paraId="2ED377D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  <w:tr w:rsidR="001F13EA" w14:paraId="092D2856" w14:textId="77777777" w:rsidTr="001F13EA">
        <w:trPr>
          <w:trHeight w:val="479"/>
        </w:trPr>
        <w:tc>
          <w:tcPr>
            <w:tcW w:w="855" w:type="dxa"/>
          </w:tcPr>
          <w:p w14:paraId="424026DA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044" w:type="dxa"/>
          </w:tcPr>
          <w:p w14:paraId="321F57E8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67" w:type="dxa"/>
          </w:tcPr>
          <w:p w14:paraId="777C2988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016" w:type="dxa"/>
          </w:tcPr>
          <w:p w14:paraId="715246D5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99" w:type="dxa"/>
          </w:tcPr>
          <w:p w14:paraId="7C74401A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951" w:type="dxa"/>
          </w:tcPr>
          <w:p w14:paraId="12CC26D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35" w:type="dxa"/>
          </w:tcPr>
          <w:p w14:paraId="5EE43669" w14:textId="77777777" w:rsidR="001F13EA" w:rsidRDefault="001F13EA" w:rsidP="008B6BBE">
            <w:pPr>
              <w:pStyle w:val="Prrafodelista"/>
              <w:spacing w:after="200" w:line="276" w:lineRule="auto"/>
              <w:ind w:left="0"/>
              <w:rPr>
                <w:rFonts w:asciiTheme="majorHAnsi" w:hAnsiTheme="majorHAnsi" w:cstheme="majorHAnsi"/>
                <w:b/>
              </w:rPr>
            </w:pPr>
          </w:p>
        </w:tc>
      </w:tr>
    </w:tbl>
    <w:p w14:paraId="247114FB" w14:textId="77777777" w:rsidR="00823A74" w:rsidRPr="008B6BBE" w:rsidRDefault="00823A74" w:rsidP="00766B29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79D9BD8E" w14:textId="77777777" w:rsidR="00823A74" w:rsidRPr="008B6BBE" w:rsidRDefault="00823A74" w:rsidP="00766B29">
      <w:pPr>
        <w:jc w:val="both"/>
        <w:rPr>
          <w:rFonts w:asciiTheme="majorHAnsi" w:hAnsiTheme="majorHAnsi" w:cstheme="majorHAnsi"/>
          <w:sz w:val="22"/>
          <w:szCs w:val="22"/>
        </w:rPr>
      </w:pPr>
    </w:p>
    <w:sectPr w:rsidR="00823A74" w:rsidRPr="008B6BBE" w:rsidSect="00433A28">
      <w:headerReference w:type="default" r:id="rId7"/>
      <w:footerReference w:type="default" r:id="rId8"/>
      <w:headerReference w:type="first" r:id="rId9"/>
      <w:footerReference w:type="first" r:id="rId10"/>
      <w:pgSz w:w="15842" w:h="12242" w:orient="landscape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94C5E9" w14:textId="77777777" w:rsidR="007816F9" w:rsidRDefault="007816F9" w:rsidP="003D767C">
      <w:r>
        <w:separator/>
      </w:r>
    </w:p>
  </w:endnote>
  <w:endnote w:type="continuationSeparator" w:id="0">
    <w:p w14:paraId="402B3D43" w14:textId="77777777" w:rsidR="007816F9" w:rsidRDefault="007816F9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D4E13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CE6FA6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57C30" w14:textId="77777777" w:rsidR="007816F9" w:rsidRDefault="007816F9" w:rsidP="003D767C">
      <w:r>
        <w:separator/>
      </w:r>
    </w:p>
  </w:footnote>
  <w:footnote w:type="continuationSeparator" w:id="0">
    <w:p w14:paraId="63A122A1" w14:textId="77777777" w:rsidR="007816F9" w:rsidRDefault="007816F9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0CAE9C" w14:textId="77777777" w:rsidR="002815A9" w:rsidRPr="00823A74" w:rsidRDefault="0002090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CF3910">
      <w:rPr>
        <w:rFonts w:ascii="Century Gothic" w:hAnsi="Century Gothic"/>
        <w:sz w:val="10"/>
      </w:rPr>
      <w:t>3</w:t>
    </w:r>
    <w:r w:rsidR="00E703EB">
      <w:rPr>
        <w:rFonts w:ascii="Century Gothic" w:hAnsi="Century Gothic"/>
        <w:sz w:val="10"/>
      </w:rPr>
      <w:t>.02</w:t>
    </w:r>
  </w:p>
  <w:tbl>
    <w:tblPr>
      <w:tblW w:w="147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128"/>
      <w:gridCol w:w="5976"/>
      <w:gridCol w:w="3175"/>
      <w:gridCol w:w="2054"/>
      <w:gridCol w:w="2429"/>
    </w:tblGrid>
    <w:tr w:rsidR="00D3663D" w14:paraId="34DC999D" w14:textId="77777777" w:rsidTr="003518A8">
      <w:trPr>
        <w:cantSplit/>
        <w:trHeight w:val="82"/>
      </w:trPr>
      <w:tc>
        <w:tcPr>
          <w:tcW w:w="1128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1F936234" w14:textId="77777777" w:rsidR="00D3663D" w:rsidRPr="006908E6" w:rsidRDefault="00521B30" w:rsidP="00511E1B">
          <w:pPr>
            <w:ind w:left="5"/>
            <w:jc w:val="center"/>
          </w:pPr>
          <w:r w:rsidRPr="00E703EB">
            <w:rPr>
              <w:noProof/>
              <w:lang w:val="es-GT" w:eastAsia="es-GT"/>
            </w:rPr>
            <w:drawing>
              <wp:inline distT="0" distB="0" distL="0" distR="0" wp14:anchorId="017F5557" wp14:editId="0CF995C5">
                <wp:extent cx="520700" cy="425450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070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34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42B1BF6" w14:textId="77777777" w:rsidR="00D3663D" w:rsidRPr="00735A5A" w:rsidRDefault="00E30A9A" w:rsidP="003518A8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D3663D" w14:paraId="73C63AEE" w14:textId="77777777" w:rsidTr="00D3663D">
      <w:trPr>
        <w:cantSplit/>
        <w:trHeight w:val="294"/>
      </w:trPr>
      <w:tc>
        <w:tcPr>
          <w:tcW w:w="1128" w:type="dxa"/>
          <w:vMerge/>
          <w:tcBorders>
            <w:right w:val="single" w:sz="4" w:space="0" w:color="auto"/>
          </w:tcBorders>
        </w:tcPr>
        <w:p w14:paraId="0DFDEF95" w14:textId="77777777" w:rsidR="00D3663D" w:rsidRDefault="00D3663D" w:rsidP="00511E1B">
          <w:pPr>
            <w:rPr>
              <w:rFonts w:ascii="Arial" w:hAnsi="Arial" w:cs="Arial"/>
            </w:rPr>
          </w:pPr>
        </w:p>
      </w:tc>
      <w:tc>
        <w:tcPr>
          <w:tcW w:w="13634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61DCEEE9" w14:textId="6AC82236" w:rsidR="00D3663D" w:rsidRPr="00823A74" w:rsidRDefault="00E30A9A" w:rsidP="00511E1B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NOMINA DEL PERSONAL DOCENTE</w:t>
          </w:r>
          <w:r w:rsidR="00F4324E">
            <w:rPr>
              <w:rFonts w:ascii="Arial" w:hAnsi="Arial" w:cs="Arial"/>
              <w:b/>
              <w:sz w:val="24"/>
            </w:rPr>
            <w:t>/TUTOR</w:t>
          </w:r>
          <w:r>
            <w:rPr>
              <w:rFonts w:ascii="Arial" w:hAnsi="Arial" w:cs="Arial"/>
              <w:b/>
              <w:sz w:val="24"/>
            </w:rPr>
            <w:t xml:space="preserve"> Y ADMINISTRATIVO</w:t>
          </w:r>
        </w:p>
      </w:tc>
    </w:tr>
    <w:tr w:rsidR="00D3663D" w14:paraId="1E9BFF49" w14:textId="77777777" w:rsidTr="00D3663D">
      <w:trPr>
        <w:cantSplit/>
        <w:trHeight w:val="60"/>
      </w:trPr>
      <w:tc>
        <w:tcPr>
          <w:tcW w:w="1128" w:type="dxa"/>
          <w:vMerge/>
        </w:tcPr>
        <w:p w14:paraId="16CFB7F2" w14:textId="77777777" w:rsidR="00D3663D" w:rsidRDefault="00D3663D" w:rsidP="00511E1B">
          <w:pPr>
            <w:rPr>
              <w:rFonts w:ascii="Arial" w:hAnsi="Arial" w:cs="Arial"/>
            </w:rPr>
          </w:pPr>
        </w:p>
      </w:tc>
      <w:tc>
        <w:tcPr>
          <w:tcW w:w="597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9D07F94" w14:textId="37DF6D2D" w:rsidR="00D3663D" w:rsidRPr="00504819" w:rsidRDefault="00D3663D" w:rsidP="00511E1B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>:</w:t>
          </w:r>
          <w:r w:rsidR="00157505">
            <w:rPr>
              <w:rFonts w:ascii="Arial" w:hAnsi="Arial" w:cs="Arial"/>
              <w:sz w:val="16"/>
            </w:rPr>
            <w:t xml:space="preserve"> Entrega Educativa</w:t>
          </w:r>
        </w:p>
      </w:tc>
      <w:tc>
        <w:tcPr>
          <w:tcW w:w="3175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EBB213E" w14:textId="7DAADB7D" w:rsidR="00D3663D" w:rsidRPr="008A404F" w:rsidRDefault="00D3663D" w:rsidP="0015750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157505">
            <w:rPr>
              <w:rFonts w:ascii="Arial" w:hAnsi="Arial" w:cs="Arial"/>
              <w:b/>
              <w:sz w:val="16"/>
              <w:szCs w:val="16"/>
            </w:rPr>
            <w:t>EVV-FOR-02</w:t>
          </w:r>
        </w:p>
      </w:tc>
      <w:tc>
        <w:tcPr>
          <w:tcW w:w="2054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BF6FE26" w14:textId="5257D459" w:rsidR="00D3663D" w:rsidRPr="00504819" w:rsidRDefault="00D3663D" w:rsidP="00511E1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</w:t>
          </w:r>
          <w:r w:rsidR="00157505">
            <w:rPr>
              <w:rFonts w:ascii="Arial" w:hAnsi="Arial" w:cs="Arial"/>
              <w:sz w:val="16"/>
              <w:szCs w:val="16"/>
            </w:rPr>
            <w:t>ersión:</w:t>
          </w:r>
          <w:r w:rsidR="00157505">
            <w:rPr>
              <w:rFonts w:ascii="Arial" w:hAnsi="Arial" w:cs="Arial"/>
              <w:sz w:val="16"/>
              <w:szCs w:val="16"/>
            </w:rPr>
            <w:tab/>
            <w:t>0</w:t>
          </w:r>
          <w:r w:rsidR="00BB0CE0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2428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D80BB3E" w14:textId="77777777" w:rsidR="00D3663D" w:rsidRPr="00051689" w:rsidRDefault="00D3663D" w:rsidP="00511E1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25134E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25134E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619D4B1D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3A232D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1A5F698E"/>
    <w:multiLevelType w:val="hybridMultilevel"/>
    <w:tmpl w:val="2AEAB3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1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1"/>
  </w:num>
  <w:num w:numId="2">
    <w:abstractNumId w:val="30"/>
  </w:num>
  <w:num w:numId="3">
    <w:abstractNumId w:val="23"/>
  </w:num>
  <w:num w:numId="4">
    <w:abstractNumId w:val="7"/>
  </w:num>
  <w:num w:numId="5">
    <w:abstractNumId w:val="32"/>
  </w:num>
  <w:num w:numId="6">
    <w:abstractNumId w:val="18"/>
  </w:num>
  <w:num w:numId="7">
    <w:abstractNumId w:val="33"/>
  </w:num>
  <w:num w:numId="8">
    <w:abstractNumId w:val="17"/>
  </w:num>
  <w:num w:numId="9">
    <w:abstractNumId w:val="3"/>
  </w:num>
  <w:num w:numId="10">
    <w:abstractNumId w:val="36"/>
  </w:num>
  <w:num w:numId="11">
    <w:abstractNumId w:val="26"/>
  </w:num>
  <w:num w:numId="12">
    <w:abstractNumId w:val="16"/>
  </w:num>
  <w:num w:numId="13">
    <w:abstractNumId w:val="19"/>
  </w:num>
  <w:num w:numId="14">
    <w:abstractNumId w:val="10"/>
  </w:num>
  <w:num w:numId="15">
    <w:abstractNumId w:val="34"/>
  </w:num>
  <w:num w:numId="16">
    <w:abstractNumId w:val="27"/>
  </w:num>
  <w:num w:numId="17">
    <w:abstractNumId w:val="28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1"/>
  </w:num>
  <w:num w:numId="23">
    <w:abstractNumId w:val="8"/>
  </w:num>
  <w:num w:numId="24">
    <w:abstractNumId w:val="29"/>
  </w:num>
  <w:num w:numId="25">
    <w:abstractNumId w:val="21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2"/>
  </w:num>
  <w:num w:numId="32">
    <w:abstractNumId w:val="9"/>
  </w:num>
  <w:num w:numId="33">
    <w:abstractNumId w:val="14"/>
  </w:num>
  <w:num w:numId="34">
    <w:abstractNumId w:val="2"/>
  </w:num>
  <w:num w:numId="35">
    <w:abstractNumId w:val="35"/>
  </w:num>
  <w:num w:numId="36">
    <w:abstractNumId w:val="24"/>
  </w:num>
  <w:num w:numId="37">
    <w:abstractNumId w:val="25"/>
  </w:num>
  <w:num w:numId="38">
    <w:abstractNumId w:val="20"/>
  </w:num>
  <w:num w:numId="39">
    <w:abstractNumId w:val="13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B30"/>
    <w:rsid w:val="00020902"/>
    <w:rsid w:val="00051689"/>
    <w:rsid w:val="00063A1B"/>
    <w:rsid w:val="0006777F"/>
    <w:rsid w:val="000A4B3F"/>
    <w:rsid w:val="000D479A"/>
    <w:rsid w:val="000E2596"/>
    <w:rsid w:val="000F23A7"/>
    <w:rsid w:val="00136791"/>
    <w:rsid w:val="00145B09"/>
    <w:rsid w:val="00157505"/>
    <w:rsid w:val="00176425"/>
    <w:rsid w:val="001A6FFE"/>
    <w:rsid w:val="001E0E0B"/>
    <w:rsid w:val="001F13EA"/>
    <w:rsid w:val="002216A8"/>
    <w:rsid w:val="00221A64"/>
    <w:rsid w:val="0025134E"/>
    <w:rsid w:val="002573D6"/>
    <w:rsid w:val="002815A9"/>
    <w:rsid w:val="0029731D"/>
    <w:rsid w:val="002D4871"/>
    <w:rsid w:val="002D7971"/>
    <w:rsid w:val="00304CDD"/>
    <w:rsid w:val="0033518A"/>
    <w:rsid w:val="00335EBD"/>
    <w:rsid w:val="00341D44"/>
    <w:rsid w:val="00346403"/>
    <w:rsid w:val="00350DB4"/>
    <w:rsid w:val="003518A8"/>
    <w:rsid w:val="00361FCA"/>
    <w:rsid w:val="00362EED"/>
    <w:rsid w:val="00363CB9"/>
    <w:rsid w:val="003D767C"/>
    <w:rsid w:val="003E3723"/>
    <w:rsid w:val="003E4739"/>
    <w:rsid w:val="003F26D0"/>
    <w:rsid w:val="00424F28"/>
    <w:rsid w:val="00433770"/>
    <w:rsid w:val="00433A28"/>
    <w:rsid w:val="00437BD8"/>
    <w:rsid w:val="0048542C"/>
    <w:rsid w:val="00485FAF"/>
    <w:rsid w:val="004D7FD1"/>
    <w:rsid w:val="004E2A63"/>
    <w:rsid w:val="004E66EF"/>
    <w:rsid w:val="004E7021"/>
    <w:rsid w:val="00511E1B"/>
    <w:rsid w:val="00513D55"/>
    <w:rsid w:val="00521B30"/>
    <w:rsid w:val="0053554E"/>
    <w:rsid w:val="00544E6F"/>
    <w:rsid w:val="005C7E9C"/>
    <w:rsid w:val="005F6DD1"/>
    <w:rsid w:val="00600399"/>
    <w:rsid w:val="00606BBA"/>
    <w:rsid w:val="0066615A"/>
    <w:rsid w:val="0067323E"/>
    <w:rsid w:val="006B0823"/>
    <w:rsid w:val="006C1ABA"/>
    <w:rsid w:val="006E088B"/>
    <w:rsid w:val="006E622B"/>
    <w:rsid w:val="0070071D"/>
    <w:rsid w:val="00716457"/>
    <w:rsid w:val="00716CFD"/>
    <w:rsid w:val="00733D8C"/>
    <w:rsid w:val="00735A5A"/>
    <w:rsid w:val="007379D5"/>
    <w:rsid w:val="0074179B"/>
    <w:rsid w:val="0075322E"/>
    <w:rsid w:val="00766B29"/>
    <w:rsid w:val="0077065F"/>
    <w:rsid w:val="0078101C"/>
    <w:rsid w:val="007816F9"/>
    <w:rsid w:val="00786110"/>
    <w:rsid w:val="00786986"/>
    <w:rsid w:val="007C2A60"/>
    <w:rsid w:val="007E31EC"/>
    <w:rsid w:val="007E77A3"/>
    <w:rsid w:val="007F7979"/>
    <w:rsid w:val="00800721"/>
    <w:rsid w:val="00811F2D"/>
    <w:rsid w:val="00817218"/>
    <w:rsid w:val="00821EA2"/>
    <w:rsid w:val="00823A74"/>
    <w:rsid w:val="00835B5D"/>
    <w:rsid w:val="00842CDF"/>
    <w:rsid w:val="00845EE7"/>
    <w:rsid w:val="00851892"/>
    <w:rsid w:val="00880B9E"/>
    <w:rsid w:val="00887B4A"/>
    <w:rsid w:val="008A404F"/>
    <w:rsid w:val="008A786E"/>
    <w:rsid w:val="008B6BBE"/>
    <w:rsid w:val="00911141"/>
    <w:rsid w:val="009235BE"/>
    <w:rsid w:val="009525BE"/>
    <w:rsid w:val="00953D18"/>
    <w:rsid w:val="00974E63"/>
    <w:rsid w:val="00981115"/>
    <w:rsid w:val="009A4EBD"/>
    <w:rsid w:val="009D16E0"/>
    <w:rsid w:val="009E3088"/>
    <w:rsid w:val="00A218D2"/>
    <w:rsid w:val="00A41D2A"/>
    <w:rsid w:val="00A6732B"/>
    <w:rsid w:val="00A751A2"/>
    <w:rsid w:val="00AD7A2C"/>
    <w:rsid w:val="00B0293A"/>
    <w:rsid w:val="00B17D74"/>
    <w:rsid w:val="00B20EAE"/>
    <w:rsid w:val="00B21CE2"/>
    <w:rsid w:val="00B34783"/>
    <w:rsid w:val="00B470C7"/>
    <w:rsid w:val="00B77BB0"/>
    <w:rsid w:val="00BB0CE0"/>
    <w:rsid w:val="00BC3750"/>
    <w:rsid w:val="00BD23BB"/>
    <w:rsid w:val="00C24B62"/>
    <w:rsid w:val="00C43D70"/>
    <w:rsid w:val="00C66713"/>
    <w:rsid w:val="00C73F5F"/>
    <w:rsid w:val="00C742A9"/>
    <w:rsid w:val="00CC1034"/>
    <w:rsid w:val="00CE462C"/>
    <w:rsid w:val="00CE52BD"/>
    <w:rsid w:val="00CF3910"/>
    <w:rsid w:val="00D21666"/>
    <w:rsid w:val="00D3663D"/>
    <w:rsid w:val="00D644F4"/>
    <w:rsid w:val="00D85046"/>
    <w:rsid w:val="00DA0498"/>
    <w:rsid w:val="00DA2E83"/>
    <w:rsid w:val="00DB09A8"/>
    <w:rsid w:val="00DD43B4"/>
    <w:rsid w:val="00DD77A7"/>
    <w:rsid w:val="00E2344E"/>
    <w:rsid w:val="00E30A9A"/>
    <w:rsid w:val="00E4041F"/>
    <w:rsid w:val="00E703EB"/>
    <w:rsid w:val="00E96E41"/>
    <w:rsid w:val="00E97F48"/>
    <w:rsid w:val="00EC2A53"/>
    <w:rsid w:val="00ED7B2B"/>
    <w:rsid w:val="00EE4741"/>
    <w:rsid w:val="00F23E49"/>
    <w:rsid w:val="00F4324E"/>
    <w:rsid w:val="00F4367E"/>
    <w:rsid w:val="00F82037"/>
    <w:rsid w:val="00FA184B"/>
    <w:rsid w:val="00FC66E1"/>
    <w:rsid w:val="00FD62E7"/>
    <w:rsid w:val="00FE57D2"/>
    <w:rsid w:val="00FE78D3"/>
    <w:rsid w:val="00FF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59AA4E00"/>
  <w15:chartTrackingRefBased/>
  <w15:docId w15:val="{9DB57841-2E6A-41E7-93FD-5E525B18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uiPriority w:val="99"/>
    <w:rsid w:val="003D767C"/>
    <w:rPr>
      <w:color w:val="0000FF"/>
      <w:u w:val="single"/>
    </w:rPr>
  </w:style>
  <w:style w:type="character" w:styleId="Refdecomentario">
    <w:name w:val="annotation reference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customStyle="1" w:styleId="Ttulo10">
    <w:name w:val="Título1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10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FORMULARIOS\NOMINA%20DEL%20PERSONAL%20DOCENTE%20Y%20ADMINISTRATIV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NOMINA DEL PERSONAL DOCENTE Y ADMINISTRATIVO.dot</Template>
  <TotalTime>14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Yeris Omar Berrios Cutzal</cp:lastModifiedBy>
  <cp:revision>9</cp:revision>
  <cp:lastPrinted>2020-11-13T14:24:00Z</cp:lastPrinted>
  <dcterms:created xsi:type="dcterms:W3CDTF">2020-12-22T18:05:00Z</dcterms:created>
  <dcterms:modified xsi:type="dcterms:W3CDTF">2021-03-09T16:18:00Z</dcterms:modified>
</cp:coreProperties>
</file>