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5CE970" w14:textId="19B7A1FC" w:rsidR="008664CA" w:rsidRDefault="002E4452" w:rsidP="002E4452">
      <w:pPr>
        <w:tabs>
          <w:tab w:val="left" w:pos="7821"/>
        </w:tabs>
        <w:ind w:left="705" w:hanging="705"/>
        <w:rPr>
          <w:rFonts w:ascii="Arial" w:hAnsi="Arial" w:cs="Arial"/>
          <w:color w:val="000000"/>
        </w:rPr>
      </w:pPr>
      <w:bookmarkStart w:id="0" w:name="_GoBack"/>
      <w:bookmarkEnd w:id="0"/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5"/>
        <w:gridCol w:w="7072"/>
      </w:tblGrid>
      <w:tr w:rsidR="008664CA" w:rsidRPr="00752743" w14:paraId="41A17D7A" w14:textId="77777777" w:rsidTr="002B7A49">
        <w:trPr>
          <w:trHeight w:val="405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31A5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CENTRO EDUCATIVO</w:t>
            </w:r>
            <w:r w:rsidR="00F97944"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PRIVADO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:</w:t>
            </w:r>
          </w:p>
        </w:tc>
      </w:tr>
      <w:tr w:rsidR="008664CA" w:rsidRPr="00752743" w14:paraId="1A8D9E08" w14:textId="77777777" w:rsidTr="002B7A49">
        <w:trPr>
          <w:trHeight w:val="465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98CB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DIRECCIÓN:</w:t>
            </w:r>
          </w:p>
        </w:tc>
      </w:tr>
      <w:tr w:rsidR="008664CA" w:rsidRPr="00752743" w14:paraId="4AA7004E" w14:textId="77777777" w:rsidTr="002B7A49">
        <w:trPr>
          <w:trHeight w:val="503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45D2A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NOMBRE DEL PROPIETARIO O REPRESENTANTE LEGAL: </w:t>
            </w:r>
          </w:p>
        </w:tc>
      </w:tr>
      <w:tr w:rsidR="008664CA" w:rsidRPr="00752743" w14:paraId="417E8B5C" w14:textId="77777777" w:rsidTr="002B7A49">
        <w:trPr>
          <w:trHeight w:val="423"/>
        </w:trPr>
        <w:tc>
          <w:tcPr>
            <w:tcW w:w="1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8755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TELÉFONO: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76EE" w14:textId="77777777" w:rsidR="008664CA" w:rsidRPr="00DF1219" w:rsidRDefault="008664CA" w:rsidP="002B7A49">
            <w:pPr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CORREO ELECTRÓNICO:</w:t>
            </w:r>
          </w:p>
        </w:tc>
      </w:tr>
      <w:tr w:rsidR="008664CA" w:rsidRPr="00752743" w14:paraId="77D32048" w14:textId="77777777" w:rsidTr="002B7A49">
        <w:trPr>
          <w:trHeight w:val="413"/>
        </w:trPr>
        <w:tc>
          <w:tcPr>
            <w:tcW w:w="46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52EDA" w14:textId="1C3155D0" w:rsidR="008664CA" w:rsidRPr="00752743" w:rsidRDefault="008664CA" w:rsidP="002B7A49">
            <w:pPr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</w:pP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PROCESO: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꙱ 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Autorización de funcionamiento         </w:t>
            </w:r>
            <w:r w:rsidRPr="00DF1219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 xml:space="preserve"> ꙱</w:t>
            </w:r>
            <w:r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Ampliación de servicios           </w:t>
            </w:r>
            <w:r w:rsidR="006A08F8" w:rsidRPr="00922D04">
              <w:rPr>
                <w:rFonts w:asciiTheme="majorHAnsi" w:hAnsiTheme="majorHAnsi" w:cstheme="majorHAnsi"/>
                <w:b/>
                <w:color w:val="000000"/>
                <w:szCs w:val="22"/>
                <w:lang w:val="es-GT" w:eastAsia="es-GT"/>
              </w:rPr>
              <w:t>꙱</w:t>
            </w:r>
            <w:r w:rsidR="006A08F8" w:rsidRPr="00922D04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Revalidación de autorización de funcionamiento</w:t>
            </w:r>
            <w:r w:rsidR="006A08F8" w:rsidRPr="00752743">
              <w:rPr>
                <w:rFonts w:asciiTheme="majorHAnsi" w:hAnsiTheme="majorHAnsi" w:cstheme="majorHAnsi"/>
                <w:color w:val="000000"/>
                <w:szCs w:val="22"/>
                <w:lang w:val="es-GT" w:eastAsia="es-GT"/>
              </w:rPr>
              <w:t xml:space="preserve">            </w:t>
            </w:r>
          </w:p>
        </w:tc>
      </w:tr>
    </w:tbl>
    <w:p w14:paraId="798A681C" w14:textId="77777777" w:rsidR="008664CA" w:rsidRDefault="008664CA" w:rsidP="002E7D43">
      <w:pPr>
        <w:ind w:left="705" w:hanging="705"/>
        <w:jc w:val="center"/>
        <w:rPr>
          <w:rFonts w:ascii="Arial" w:hAnsi="Arial" w:cs="Arial"/>
          <w:color w:val="000000"/>
        </w:rPr>
      </w:pPr>
    </w:p>
    <w:p w14:paraId="4DC8E10C" w14:textId="77777777" w:rsidR="008664CA" w:rsidRPr="00267943" w:rsidRDefault="008664CA" w:rsidP="002E7D43">
      <w:pPr>
        <w:ind w:left="705" w:hanging="705"/>
        <w:jc w:val="center"/>
        <w:rPr>
          <w:rFonts w:asciiTheme="majorHAnsi" w:hAnsiTheme="majorHAnsi" w:cstheme="majorHAnsi"/>
          <w:color w:val="000000"/>
          <w:sz w:val="22"/>
          <w:szCs w:val="22"/>
        </w:rPr>
      </w:pPr>
    </w:p>
    <w:tbl>
      <w:tblPr>
        <w:tblpPr w:leftFromText="141" w:rightFromText="141" w:vertAnchor="text" w:tblpXSpec="center" w:tblpY="1"/>
        <w:tblOverlap w:val="never"/>
        <w:tblW w:w="465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"/>
        <w:gridCol w:w="4995"/>
        <w:gridCol w:w="580"/>
        <w:gridCol w:w="580"/>
        <w:gridCol w:w="4005"/>
      </w:tblGrid>
      <w:tr w:rsidR="005F743D" w:rsidRPr="00267943" w14:paraId="7526C0DE" w14:textId="77777777" w:rsidTr="00A819DE">
        <w:trPr>
          <w:trHeight w:val="465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E6E7256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bookmarkStart w:id="1" w:name="_Hlk66172268"/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REQUISITOS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E251313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SI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F59A4D5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9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D154C8E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OBSERVACIONES/RECOMENDACIONES</w:t>
            </w:r>
          </w:p>
        </w:tc>
      </w:tr>
      <w:tr w:rsidR="006E0CD1" w:rsidRPr="00267943" w14:paraId="619F9C41" w14:textId="77777777" w:rsidTr="00A819DE">
        <w:trPr>
          <w:trHeight w:val="36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018D8A" w14:textId="6BEEBF69" w:rsidR="006E0CD1" w:rsidRPr="00267943" w:rsidRDefault="006E0CD1" w:rsidP="002E4452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Requisitos del expediente administrativo</w:t>
            </w:r>
          </w:p>
        </w:tc>
      </w:tr>
      <w:tr w:rsidR="005F743D" w:rsidRPr="00267943" w14:paraId="34CB649D" w14:textId="77777777" w:rsidTr="00A819DE">
        <w:trPr>
          <w:trHeight w:val="311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20A51" w14:textId="645C1ACC" w:rsidR="005F743D" w:rsidRPr="00267943" w:rsidRDefault="005F743D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Carta de solicitud con datos generales del centro educativo</w:t>
            </w:r>
            <w:r w:rsidR="0033435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privado</w:t>
            </w:r>
            <w:r w:rsidRPr="0026794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, servicios educativos solicitados</w:t>
            </w:r>
            <w:r w:rsidR="00857CB1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o por revalidar</w:t>
            </w:r>
            <w:r w:rsidRPr="0026794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y propuesta de cuotas</w:t>
            </w:r>
            <w:r w:rsidR="00857CB1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 xml:space="preserve"> en el caso de autorización de funcionamiento 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2C76D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800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82A9" w14:textId="77777777" w:rsidR="005F743D" w:rsidRPr="00267943" w:rsidRDefault="005F743D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3C7F381B" w14:textId="77777777" w:rsidTr="00A819DE">
        <w:trPr>
          <w:trHeight w:val="300"/>
        </w:trPr>
        <w:tc>
          <w:tcPr>
            <w:tcW w:w="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F9EFE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6CD0" w14:textId="294A669A" w:rsidR="005F743D" w:rsidRPr="00267943" w:rsidRDefault="008E33FE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Indica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los grados, niveles y carreras 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28D3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0882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459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21452770" w14:textId="77777777" w:rsidTr="00A819DE">
        <w:trPr>
          <w:trHeight w:val="300"/>
        </w:trPr>
        <w:tc>
          <w:tcPr>
            <w:tcW w:w="1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9833C1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66C0D" w14:textId="3B0384C1" w:rsidR="005F743D" w:rsidRPr="00267943" w:rsidRDefault="008E33FE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Propuesta de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cuotas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E8CC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84D3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344D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1A7A08BB" w14:textId="77777777" w:rsidTr="00A819DE">
        <w:trPr>
          <w:trHeight w:val="300"/>
        </w:trPr>
        <w:tc>
          <w:tcPr>
            <w:tcW w:w="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C69D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E59AB" w14:textId="0BA576FF" w:rsidR="005F743D" w:rsidRPr="00267943" w:rsidRDefault="008E33FE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F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irmad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a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por el propietario o representante legal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2A67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A4AD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74D36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5F743D" w:rsidRPr="00267943" w14:paraId="40F05CE4" w14:textId="77777777" w:rsidTr="00A819DE">
        <w:trPr>
          <w:trHeight w:val="375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DA801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Copia del documento de identidad (DPI) del propietario o representante legal 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FF6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33B1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FC7F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190FC272" w14:textId="77777777" w:rsidTr="00A819DE">
        <w:trPr>
          <w:trHeight w:val="300"/>
        </w:trPr>
        <w:tc>
          <w:tcPr>
            <w:tcW w:w="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7EFA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2918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Es legible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4340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DDDAC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C6C8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7D675C71" w14:textId="77777777" w:rsidTr="00A819DE">
        <w:trPr>
          <w:trHeight w:val="300"/>
        </w:trPr>
        <w:tc>
          <w:tcPr>
            <w:tcW w:w="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35673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34BE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Corresponde al propietario o representante legal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C5B5B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6F20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F9E4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46A90B04" w14:textId="77777777" w:rsidTr="00A819DE">
        <w:trPr>
          <w:trHeight w:val="30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593C" w14:textId="65D2D5AC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Constancia vigente de carencia de antecedentes penales del propietario o representante legal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01C7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04DC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61DD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7398416F" w14:textId="77777777" w:rsidTr="00A819DE">
        <w:trPr>
          <w:trHeight w:val="300"/>
        </w:trPr>
        <w:tc>
          <w:tcPr>
            <w:tcW w:w="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866FA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6C72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Es legible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3344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FC073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C249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4AF27EDF" w14:textId="77777777" w:rsidTr="00A819DE">
        <w:trPr>
          <w:trHeight w:val="300"/>
        </w:trPr>
        <w:tc>
          <w:tcPr>
            <w:tcW w:w="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33423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0374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Corresponde al propietario o representante legal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195C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BC50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0409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0B334D52" w14:textId="77777777" w:rsidTr="00A819DE">
        <w:trPr>
          <w:trHeight w:val="300"/>
        </w:trPr>
        <w:tc>
          <w:tcPr>
            <w:tcW w:w="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144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96593" w14:textId="7C5E849C" w:rsidR="005F743D" w:rsidRPr="00267943" w:rsidRDefault="002E4452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Está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vigente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(Emisión no mayor a seis meses)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9A90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37D7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0F6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39CAB0FA" w14:textId="77777777" w:rsidTr="00A819DE">
        <w:trPr>
          <w:trHeight w:val="525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A0746" w14:textId="207D80DF" w:rsidR="005F743D" w:rsidRPr="00267943" w:rsidRDefault="005F743D" w:rsidP="00490AC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Constancia vigente de </w:t>
            </w:r>
            <w:r w:rsidR="00490AC7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carencia de antecedentes en el Registro N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acional de </w:t>
            </w:r>
            <w:r w:rsidR="00490AC7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Agresores S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exuales</w:t>
            </w:r>
            <w:r w:rsidR="008E33FE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,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RENAS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E305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0171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48F5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338984F0" w14:textId="77777777" w:rsidTr="00A819DE">
        <w:trPr>
          <w:trHeight w:val="300"/>
        </w:trPr>
        <w:tc>
          <w:tcPr>
            <w:tcW w:w="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435B9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B7F3" w14:textId="6CF6EB8A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Es legible</w:t>
            </w:r>
            <w:r w:rsidR="00490AC7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B286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BC94B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643F3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30E36075" w14:textId="77777777" w:rsidTr="00A819DE">
        <w:trPr>
          <w:trHeight w:val="300"/>
        </w:trPr>
        <w:tc>
          <w:tcPr>
            <w:tcW w:w="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C5DA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C0DC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Corresponde al propietario o representante legal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F72B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FEF8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3B78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3400E3C3" w14:textId="77777777" w:rsidTr="00A819DE">
        <w:trPr>
          <w:trHeight w:val="300"/>
        </w:trPr>
        <w:tc>
          <w:tcPr>
            <w:tcW w:w="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37B5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CE01" w14:textId="6C85DD1B" w:rsidR="005F743D" w:rsidRPr="00267943" w:rsidRDefault="00490AC7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Está</w:t>
            </w:r>
            <w:r w:rsidR="005F743D"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vigente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(Emisión no mayor a seis meses)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4DF7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CA86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C6A26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5C34AA0F" w14:textId="77777777" w:rsidTr="00A819DE">
        <w:trPr>
          <w:trHeight w:val="57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6CE9" w14:textId="13E95B38" w:rsidR="005F743D" w:rsidRPr="00267943" w:rsidRDefault="005F743D" w:rsidP="00490AC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Nómina</w:t>
            </w:r>
            <w:r w:rsidR="00490AC7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del personal docente</w:t>
            </w:r>
            <w:r w:rsidR="008E33FE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/tutor</w:t>
            </w:r>
            <w:r w:rsidR="00490AC7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 xml:space="preserve"> y administrativo se</w:t>
            </w: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gún formato EEV</w:t>
            </w: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-FOR-02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DB8C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74679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8E24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267943"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  <w:t> </w:t>
            </w:r>
          </w:p>
        </w:tc>
      </w:tr>
      <w:tr w:rsidR="005F743D" w:rsidRPr="00267943" w14:paraId="132491F9" w14:textId="77777777" w:rsidTr="00A819DE">
        <w:trPr>
          <w:trHeight w:val="30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CD704" w14:textId="77777777" w:rsidR="005F743D" w:rsidRPr="00DD18D2" w:rsidRDefault="005F743D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DD18D2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Copia de la resolución de autorización del contrato de adhesión emitida por DIACO*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19EED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AC849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2585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5F743D" w:rsidRPr="00267943" w14:paraId="547428C8" w14:textId="77777777" w:rsidTr="00A819DE">
        <w:trPr>
          <w:trHeight w:val="30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0BB1F" w14:textId="541BCD7A" w:rsidR="005F743D" w:rsidRPr="00DD18D2" w:rsidRDefault="005F743D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DD18D2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Copia del contrato de adhesión autorizad</w:t>
            </w:r>
            <w:r w:rsidR="006E0CD1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o</w:t>
            </w:r>
            <w:r w:rsidRPr="00DD18D2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*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780E9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92CCE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F8C397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5F743D" w:rsidRPr="00267943" w14:paraId="47EB9BE1" w14:textId="77777777" w:rsidTr="00A819DE">
        <w:trPr>
          <w:trHeight w:val="30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D71F4" w14:textId="77777777" w:rsidR="005F743D" w:rsidRPr="00DD18D2" w:rsidRDefault="005F743D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DD18D2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Constancia de autorización del libro de quejas*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94354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38D55F" w14:textId="77777777" w:rsidR="005F743D" w:rsidRPr="00267943" w:rsidRDefault="005F743D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E478B" w14:textId="77777777" w:rsidR="005F743D" w:rsidRPr="00267943" w:rsidRDefault="005F743D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  <w:tr w:rsidR="006A08F8" w:rsidRPr="00FB1C0F" w14:paraId="79D16B71" w14:textId="77777777" w:rsidTr="00A819DE">
        <w:trPr>
          <w:trHeight w:val="300"/>
        </w:trPr>
        <w:tc>
          <w:tcPr>
            <w:tcW w:w="25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11DA1" w14:textId="2C1B3400" w:rsidR="006A08F8" w:rsidRPr="00FB1C0F" w:rsidRDefault="006A08F8" w:rsidP="002E4452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  <w:r w:rsidRPr="00FB1C0F"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  <w:t>Memoria de labores de cada año de funcionamiento*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AA2CD" w14:textId="77777777" w:rsidR="006A08F8" w:rsidRPr="00FB1C0F" w:rsidRDefault="006A08F8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448F1" w14:textId="77777777" w:rsidR="006A08F8" w:rsidRPr="00FB1C0F" w:rsidRDefault="006A08F8" w:rsidP="002E4452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  <w:tc>
          <w:tcPr>
            <w:tcW w:w="1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F47C6" w14:textId="77777777" w:rsidR="006A08F8" w:rsidRPr="00FB1C0F" w:rsidRDefault="006A08F8" w:rsidP="002E4452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</w:p>
        </w:tc>
      </w:tr>
    </w:tbl>
    <w:bookmarkEnd w:id="1"/>
    <w:p w14:paraId="4234FF01" w14:textId="696ED7A6" w:rsidR="00F06221" w:rsidRPr="00BC42C6" w:rsidRDefault="003127E0" w:rsidP="00BC42C6">
      <w:pPr>
        <w:ind w:left="1413" w:hanging="705"/>
        <w:rPr>
          <w:rFonts w:asciiTheme="majorHAnsi" w:hAnsiTheme="majorHAnsi" w:cstheme="majorHAnsi"/>
          <w:sz w:val="18"/>
          <w:szCs w:val="18"/>
          <w:lang w:val="es-GT" w:eastAsia="es-GT"/>
        </w:rPr>
      </w:pPr>
      <w:r w:rsidRPr="00BC42C6">
        <w:rPr>
          <w:rFonts w:asciiTheme="majorHAnsi" w:hAnsiTheme="majorHAnsi" w:cstheme="majorHAnsi"/>
          <w:sz w:val="18"/>
          <w:szCs w:val="18"/>
          <w:lang w:val="es-GT" w:eastAsia="es-GT"/>
        </w:rPr>
        <w:t xml:space="preserve">*Aplica para solicitudes de ampliación de </w:t>
      </w:r>
      <w:r w:rsidR="00F06221" w:rsidRPr="00BC42C6">
        <w:rPr>
          <w:rFonts w:asciiTheme="majorHAnsi" w:hAnsiTheme="majorHAnsi" w:cstheme="majorHAnsi"/>
          <w:sz w:val="18"/>
          <w:szCs w:val="18"/>
          <w:lang w:val="es-GT" w:eastAsia="es-GT"/>
        </w:rPr>
        <w:t>servicios</w:t>
      </w:r>
      <w:r w:rsidRPr="00BC42C6">
        <w:rPr>
          <w:rFonts w:asciiTheme="majorHAnsi" w:hAnsiTheme="majorHAnsi" w:cstheme="majorHAnsi"/>
          <w:sz w:val="18"/>
          <w:szCs w:val="18"/>
          <w:lang w:val="es-GT" w:eastAsia="es-GT"/>
        </w:rPr>
        <w:t xml:space="preserve"> educativos</w:t>
      </w:r>
      <w:r w:rsidR="006A08F8" w:rsidRPr="00BC42C6">
        <w:rPr>
          <w:rFonts w:asciiTheme="majorHAnsi" w:hAnsiTheme="majorHAnsi" w:cstheme="majorHAnsi"/>
          <w:sz w:val="18"/>
          <w:szCs w:val="18"/>
          <w:lang w:val="es-GT" w:eastAsia="es-GT"/>
        </w:rPr>
        <w:t xml:space="preserve"> y revalidación de autorización de funcionamiento</w:t>
      </w:r>
      <w:r w:rsidRPr="00BC42C6">
        <w:rPr>
          <w:rFonts w:asciiTheme="majorHAnsi" w:hAnsiTheme="majorHAnsi" w:cstheme="majorHAnsi"/>
          <w:sz w:val="18"/>
          <w:szCs w:val="18"/>
          <w:lang w:val="es-GT" w:eastAsia="es-GT"/>
        </w:rPr>
        <w:t>.</w:t>
      </w:r>
    </w:p>
    <w:p w14:paraId="02967417" w14:textId="254F58A6" w:rsidR="003127E0" w:rsidRDefault="003127E0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p w14:paraId="7008949F" w14:textId="143A7A12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p w14:paraId="2269C401" w14:textId="4E912E6F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p w14:paraId="32AF2A86" w14:textId="04FF1420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p w14:paraId="48B3C101" w14:textId="330011BD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p w14:paraId="24B5595A" w14:textId="5C31956E" w:rsidR="00FB1C0F" w:rsidRDefault="00FB1C0F" w:rsidP="00F06221">
      <w:pPr>
        <w:ind w:left="705" w:hanging="705"/>
        <w:rPr>
          <w:rFonts w:asciiTheme="majorHAnsi" w:hAnsiTheme="majorHAnsi" w:cstheme="majorHAnsi"/>
          <w:color w:val="FF0000"/>
          <w:sz w:val="22"/>
          <w:szCs w:val="22"/>
          <w:lang w:val="es-GT" w:eastAsia="es-G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105"/>
        <w:gridCol w:w="6285"/>
        <w:gridCol w:w="2797"/>
      </w:tblGrid>
      <w:tr w:rsidR="008664CA" w:rsidRPr="00AD6C0B" w14:paraId="61D8D51D" w14:textId="77777777" w:rsidTr="002B7A49">
        <w:trPr>
          <w:trHeight w:val="403"/>
        </w:trPr>
        <w:tc>
          <w:tcPr>
            <w:tcW w:w="941" w:type="pct"/>
            <w:tcBorders>
              <w:top w:val="single" w:sz="4" w:space="0" w:color="auto"/>
              <w:bottom w:val="nil"/>
            </w:tcBorders>
            <w:vAlign w:val="center"/>
          </w:tcPr>
          <w:p w14:paraId="39902BDC" w14:textId="34EEEB27" w:rsidR="008664CA" w:rsidRDefault="003127E0" w:rsidP="002B7A49">
            <w:pPr>
              <w:rPr>
                <w:rFonts w:ascii="Verdana" w:hAnsi="Verdana"/>
                <w:b/>
                <w:sz w:val="14"/>
              </w:rPr>
            </w:pPr>
            <w:r>
              <w:rPr>
                <w:rFonts w:ascii="Verdana" w:hAnsi="Verdana"/>
                <w:b/>
                <w:sz w:val="14"/>
              </w:rPr>
              <w:t>Fecha de r</w:t>
            </w:r>
            <w:r w:rsidR="008664CA" w:rsidRPr="00AD6C0B">
              <w:rPr>
                <w:rFonts w:ascii="Verdana" w:hAnsi="Verdana"/>
                <w:b/>
                <w:sz w:val="14"/>
              </w:rPr>
              <w:t>evisión</w:t>
            </w:r>
          </w:p>
          <w:p w14:paraId="6AEF6A17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 xml:space="preserve"> </w:t>
            </w:r>
          </w:p>
          <w:p w14:paraId="7DC5E605" w14:textId="77777777" w:rsidR="008664CA" w:rsidRPr="00AD6C0B" w:rsidRDefault="008664CA" w:rsidP="002B7A49">
            <w:pPr>
              <w:rPr>
                <w:rFonts w:ascii="Verdana" w:hAnsi="Verdana"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</w:t>
            </w:r>
            <w:r>
              <w:rPr>
                <w:rFonts w:ascii="Arial Narrow" w:hAnsi="Arial Narrow" w:cs="Arial"/>
                <w:sz w:val="14"/>
                <w:szCs w:val="18"/>
              </w:rPr>
              <w:t>/</w:t>
            </w:r>
            <w:r w:rsidRPr="00AD6C0B">
              <w:rPr>
                <w:rFonts w:ascii="Arial Narrow" w:hAnsi="Arial Narrow" w:cs="Arial"/>
                <w:sz w:val="14"/>
                <w:szCs w:val="18"/>
              </w:rPr>
              <w:t>____________</w:t>
            </w:r>
          </w:p>
        </w:tc>
        <w:tc>
          <w:tcPr>
            <w:tcW w:w="2809" w:type="pct"/>
            <w:tcBorders>
              <w:top w:val="single" w:sz="4" w:space="0" w:color="auto"/>
              <w:bottom w:val="nil"/>
            </w:tcBorders>
            <w:vAlign w:val="center"/>
          </w:tcPr>
          <w:p w14:paraId="2C163CC9" w14:textId="77777777" w:rsidR="008664CA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Nombre del revisor</w:t>
            </w:r>
          </w:p>
          <w:p w14:paraId="6C26C54E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</w:p>
          <w:p w14:paraId="266C3CD2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Arial Narrow" w:hAnsi="Arial Narrow" w:cs="Arial"/>
                <w:sz w:val="14"/>
                <w:szCs w:val="18"/>
              </w:rPr>
              <w:t>_______________________________________________________________________</w:t>
            </w:r>
          </w:p>
        </w:tc>
        <w:tc>
          <w:tcPr>
            <w:tcW w:w="1250" w:type="pct"/>
            <w:vMerge w:val="restart"/>
            <w:tcBorders>
              <w:top w:val="single" w:sz="4" w:space="0" w:color="auto"/>
              <w:bottom w:val="nil"/>
            </w:tcBorders>
          </w:tcPr>
          <w:p w14:paraId="216604F4" w14:textId="77777777" w:rsidR="008664CA" w:rsidRPr="00AD6C0B" w:rsidRDefault="008664CA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  <w:r w:rsidRPr="00AD6C0B">
              <w:rPr>
                <w:rFonts w:ascii="Verdana" w:hAnsi="Verdana"/>
                <w:color w:val="BFBFBF"/>
                <w:sz w:val="14"/>
              </w:rPr>
              <w:t>Firma y sello</w:t>
            </w:r>
          </w:p>
        </w:tc>
      </w:tr>
      <w:tr w:rsidR="008664CA" w:rsidRPr="00AD6C0B" w14:paraId="345782A8" w14:textId="77777777" w:rsidTr="002B7A49">
        <w:trPr>
          <w:trHeight w:val="803"/>
        </w:trPr>
        <w:tc>
          <w:tcPr>
            <w:tcW w:w="3750" w:type="pct"/>
            <w:gridSpan w:val="2"/>
            <w:tcBorders>
              <w:top w:val="nil"/>
            </w:tcBorders>
          </w:tcPr>
          <w:p w14:paraId="56749685" w14:textId="77777777" w:rsidR="008664CA" w:rsidRPr="00AD6C0B" w:rsidRDefault="008664CA" w:rsidP="002B7A49">
            <w:pPr>
              <w:rPr>
                <w:rFonts w:ascii="Verdana" w:hAnsi="Verdana"/>
                <w:b/>
                <w:sz w:val="14"/>
              </w:rPr>
            </w:pPr>
            <w:r w:rsidRPr="00AD6C0B">
              <w:rPr>
                <w:rFonts w:ascii="Verdana" w:hAnsi="Verdana"/>
                <w:b/>
                <w:sz w:val="14"/>
              </w:rPr>
              <w:t>Observaciones generales</w:t>
            </w:r>
          </w:p>
        </w:tc>
        <w:tc>
          <w:tcPr>
            <w:tcW w:w="1250" w:type="pct"/>
            <w:vMerge/>
            <w:tcBorders>
              <w:top w:val="nil"/>
            </w:tcBorders>
            <w:vAlign w:val="center"/>
          </w:tcPr>
          <w:p w14:paraId="51BF561D" w14:textId="77777777" w:rsidR="008664CA" w:rsidRPr="00AD6C0B" w:rsidRDefault="008664CA" w:rsidP="002B7A49">
            <w:pPr>
              <w:jc w:val="center"/>
              <w:rPr>
                <w:rFonts w:ascii="Verdana" w:hAnsi="Verdana"/>
                <w:color w:val="BFBFBF"/>
                <w:sz w:val="14"/>
              </w:rPr>
            </w:pPr>
          </w:p>
        </w:tc>
      </w:tr>
    </w:tbl>
    <w:p w14:paraId="3E5C01FE" w14:textId="77777777" w:rsidR="00190BAF" w:rsidRDefault="008664CA" w:rsidP="003870C7">
      <w:pPr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</w:pPr>
      <w:r w:rsidRPr="00190BAF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Nota</w:t>
      </w:r>
      <w:r w:rsidR="00190BAF" w:rsidRPr="00190BAF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 xml:space="preserve"> 1</w:t>
      </w:r>
      <w:r w:rsidRPr="00190BAF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:</w:t>
      </w:r>
      <w:r w:rsidR="0086165D" w:rsidRPr="00BC42C6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 </w:t>
      </w:r>
      <w:r w:rsidR="00190BAF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Para emitir dictamen favorable, debe cumplir con la totalidad de requisitos establecidos. </w:t>
      </w:r>
    </w:p>
    <w:p w14:paraId="6F89DEF3" w14:textId="19282D0A" w:rsidR="008664CA" w:rsidRPr="00BC42C6" w:rsidRDefault="00190BAF" w:rsidP="003870C7">
      <w:pPr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</w:pPr>
      <w:r w:rsidRPr="00190BAF">
        <w:rPr>
          <w:rFonts w:asciiTheme="majorHAnsi" w:hAnsiTheme="majorHAnsi" w:cstheme="majorHAnsi"/>
          <w:b/>
          <w:color w:val="000000"/>
          <w:sz w:val="22"/>
          <w:szCs w:val="22"/>
          <w:lang w:val="es-GT" w:eastAsia="es-GT"/>
        </w:rPr>
        <w:t>Nota 2:</w:t>
      </w:r>
      <w:r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 xml:space="preserve"> </w:t>
      </w:r>
      <w:r w:rsidR="008664CA" w:rsidRPr="00BC42C6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>Adjuntar el presente formulario, al expediente</w:t>
      </w:r>
      <w:r w:rsidR="0086165D" w:rsidRPr="00BC42C6">
        <w:rPr>
          <w:rFonts w:asciiTheme="majorHAnsi" w:hAnsiTheme="majorHAnsi" w:cstheme="majorHAnsi"/>
          <w:color w:val="000000"/>
          <w:sz w:val="22"/>
          <w:szCs w:val="22"/>
          <w:lang w:val="es-GT" w:eastAsia="es-GT"/>
        </w:rPr>
        <w:t>.</w:t>
      </w:r>
    </w:p>
    <w:p w14:paraId="173AF31C" w14:textId="77777777" w:rsidR="008664CA" w:rsidRPr="002E7D43" w:rsidRDefault="008664CA" w:rsidP="002E7D43">
      <w:pPr>
        <w:ind w:left="705" w:hanging="705"/>
        <w:jc w:val="center"/>
        <w:rPr>
          <w:rFonts w:ascii="Arial" w:hAnsi="Arial" w:cs="Arial"/>
          <w:color w:val="000000"/>
        </w:rPr>
      </w:pPr>
    </w:p>
    <w:sectPr w:rsidR="008664CA" w:rsidRPr="002E7D43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BB2FD" w14:textId="77777777" w:rsidR="001E16FB" w:rsidRDefault="001E16FB" w:rsidP="003D767C">
      <w:r>
        <w:separator/>
      </w:r>
    </w:p>
  </w:endnote>
  <w:endnote w:type="continuationSeparator" w:id="0">
    <w:p w14:paraId="794E9D5A" w14:textId="77777777" w:rsidR="001E16FB" w:rsidRDefault="001E16FB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3E5E1A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FE5975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DBC2CF" w14:textId="77777777" w:rsidR="001E16FB" w:rsidRDefault="001E16FB" w:rsidP="003D767C">
      <w:r>
        <w:separator/>
      </w:r>
    </w:p>
  </w:footnote>
  <w:footnote w:type="continuationSeparator" w:id="0">
    <w:p w14:paraId="0B16A131" w14:textId="77777777" w:rsidR="001E16FB" w:rsidRDefault="001E16FB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AB5AA2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C9D9244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03C0EE6B" w14:textId="77777777" w:rsidR="003F198E" w:rsidRPr="006908E6" w:rsidRDefault="002037B1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7B96FC3" wp14:editId="2001798A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B873233" w14:textId="77777777" w:rsidR="003F198E" w:rsidRPr="00735A5A" w:rsidRDefault="002037B1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3F198E" w14:paraId="4154899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3400F5F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23E91EEF" w14:textId="7EF311F6" w:rsidR="003F198E" w:rsidRPr="00823A74" w:rsidRDefault="00C108F8" w:rsidP="00133DBF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PARA</w:t>
          </w:r>
          <w:r w:rsidR="00E044ED">
            <w:rPr>
              <w:rFonts w:ascii="Arial" w:hAnsi="Arial" w:cs="Arial"/>
              <w:b/>
              <w:sz w:val="24"/>
            </w:rPr>
            <w:t xml:space="preserve"> LA REVISIÓN </w:t>
          </w:r>
          <w:r w:rsidR="002037B1">
            <w:rPr>
              <w:rFonts w:ascii="Arial" w:hAnsi="Arial" w:cs="Arial"/>
              <w:b/>
              <w:sz w:val="24"/>
            </w:rPr>
            <w:t xml:space="preserve">DE </w:t>
          </w:r>
          <w:r w:rsidR="004F0637" w:rsidRPr="00CD6AE9">
            <w:rPr>
              <w:rFonts w:ascii="Arial" w:hAnsi="Arial" w:cs="Arial"/>
              <w:b/>
              <w:sz w:val="24"/>
            </w:rPr>
            <w:t>EXPEDIE</w:t>
          </w:r>
          <w:r w:rsidR="00666A57" w:rsidRPr="00CD6AE9">
            <w:rPr>
              <w:rFonts w:ascii="Arial" w:hAnsi="Arial" w:cs="Arial"/>
              <w:b/>
              <w:sz w:val="24"/>
            </w:rPr>
            <w:t>N</w:t>
          </w:r>
          <w:r w:rsidR="004F0637" w:rsidRPr="00CD6AE9">
            <w:rPr>
              <w:rFonts w:ascii="Arial" w:hAnsi="Arial" w:cs="Arial"/>
              <w:b/>
              <w:sz w:val="24"/>
            </w:rPr>
            <w:t>TE</w:t>
          </w:r>
          <w:r w:rsidR="00A655AA" w:rsidRPr="00CD6AE9">
            <w:rPr>
              <w:rFonts w:ascii="Arial" w:hAnsi="Arial" w:cs="Arial"/>
              <w:b/>
              <w:sz w:val="24"/>
            </w:rPr>
            <w:t xml:space="preserve"> ADMINISTRATIVO</w:t>
          </w:r>
        </w:p>
      </w:tc>
    </w:tr>
    <w:tr w:rsidR="003F198E" w14:paraId="3152BA54" w14:textId="77777777" w:rsidTr="00133DBF">
      <w:trPr>
        <w:cantSplit/>
        <w:trHeight w:val="60"/>
      </w:trPr>
      <w:tc>
        <w:tcPr>
          <w:tcW w:w="856" w:type="dxa"/>
          <w:vMerge/>
        </w:tcPr>
        <w:p w14:paraId="63306796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02C2A1" w14:textId="7DA61121" w:rsidR="003F198E" w:rsidRPr="00504819" w:rsidRDefault="003F198E" w:rsidP="002E4452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 w:rsidR="002E4452">
            <w:rPr>
              <w:rFonts w:ascii="Arial" w:hAnsi="Arial" w:cs="Arial"/>
              <w:sz w:val="16"/>
            </w:rPr>
            <w:t>: Entrega Educativa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BF16BDD" w14:textId="1706A1DA" w:rsidR="003F198E" w:rsidRPr="008A404F" w:rsidRDefault="003F198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8B76F7">
            <w:rPr>
              <w:rFonts w:ascii="Arial" w:hAnsi="Arial" w:cs="Arial"/>
              <w:b/>
              <w:sz w:val="16"/>
              <w:szCs w:val="16"/>
            </w:rPr>
            <w:t>EEV-FOR-01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7C3BACD" w14:textId="30A1A9BD" w:rsidR="003F198E" w:rsidRPr="00504819" w:rsidRDefault="002037B1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CD6AE9">
            <w:rPr>
              <w:rFonts w:ascii="Arial" w:hAnsi="Arial" w:cs="Arial"/>
              <w:sz w:val="16"/>
              <w:szCs w:val="16"/>
            </w:rPr>
            <w:t>Versión:</w:t>
          </w:r>
          <w:r w:rsidRPr="00CD6AE9">
            <w:rPr>
              <w:rFonts w:ascii="Arial" w:hAnsi="Arial" w:cs="Arial"/>
              <w:sz w:val="16"/>
              <w:szCs w:val="16"/>
            </w:rPr>
            <w:tab/>
          </w:r>
          <w:r w:rsidR="00A655AA" w:rsidRPr="00CD6AE9">
            <w:rPr>
              <w:rFonts w:ascii="Arial" w:hAnsi="Arial" w:cs="Arial"/>
              <w:sz w:val="16"/>
              <w:szCs w:val="16"/>
            </w:rPr>
            <w:t>3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AE2292E" w14:textId="77777777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AF1BD7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AF1BD7">
            <w:rPr>
              <w:rFonts w:ascii="Arial" w:hAnsi="Arial" w:cs="Arial"/>
              <w:noProof/>
              <w:sz w:val="16"/>
            </w:rPr>
            <w:t>2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4DC30294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53335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5D5D09F2"/>
    <w:multiLevelType w:val="hybridMultilevel"/>
    <w:tmpl w:val="FF3AFD6A"/>
    <w:lvl w:ilvl="0" w:tplc="676AB58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1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1"/>
  </w:num>
  <w:num w:numId="2">
    <w:abstractNumId w:val="30"/>
  </w:num>
  <w:num w:numId="3">
    <w:abstractNumId w:val="22"/>
  </w:num>
  <w:num w:numId="4">
    <w:abstractNumId w:val="6"/>
  </w:num>
  <w:num w:numId="5">
    <w:abstractNumId w:val="32"/>
  </w:num>
  <w:num w:numId="6">
    <w:abstractNumId w:val="17"/>
  </w:num>
  <w:num w:numId="7">
    <w:abstractNumId w:val="33"/>
  </w:num>
  <w:num w:numId="8">
    <w:abstractNumId w:val="16"/>
  </w:num>
  <w:num w:numId="9">
    <w:abstractNumId w:val="3"/>
  </w:num>
  <w:num w:numId="10">
    <w:abstractNumId w:val="36"/>
  </w:num>
  <w:num w:numId="11">
    <w:abstractNumId w:val="25"/>
  </w:num>
  <w:num w:numId="12">
    <w:abstractNumId w:val="15"/>
  </w:num>
  <w:num w:numId="13">
    <w:abstractNumId w:val="18"/>
  </w:num>
  <w:num w:numId="14">
    <w:abstractNumId w:val="9"/>
  </w:num>
  <w:num w:numId="15">
    <w:abstractNumId w:val="34"/>
  </w:num>
  <w:num w:numId="16">
    <w:abstractNumId w:val="26"/>
  </w:num>
  <w:num w:numId="17">
    <w:abstractNumId w:val="28"/>
  </w:num>
  <w:num w:numId="18">
    <w:abstractNumId w:val="5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0"/>
  </w:num>
  <w:num w:numId="23">
    <w:abstractNumId w:val="7"/>
  </w:num>
  <w:num w:numId="24">
    <w:abstractNumId w:val="29"/>
  </w:num>
  <w:num w:numId="25">
    <w:abstractNumId w:val="20"/>
  </w:num>
  <w:num w:numId="26">
    <w:abstractNumId w:val="4"/>
  </w:num>
  <w:num w:numId="27">
    <w:abstractNumId w:val="1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4"/>
  </w:num>
  <w:num w:numId="31">
    <w:abstractNumId w:val="21"/>
  </w:num>
  <w:num w:numId="32">
    <w:abstractNumId w:val="8"/>
  </w:num>
  <w:num w:numId="33">
    <w:abstractNumId w:val="13"/>
  </w:num>
  <w:num w:numId="34">
    <w:abstractNumId w:val="2"/>
  </w:num>
  <w:num w:numId="35">
    <w:abstractNumId w:val="35"/>
  </w:num>
  <w:num w:numId="36">
    <w:abstractNumId w:val="23"/>
  </w:num>
  <w:num w:numId="37">
    <w:abstractNumId w:val="24"/>
  </w:num>
  <w:num w:numId="38">
    <w:abstractNumId w:val="19"/>
  </w:num>
  <w:num w:numId="39">
    <w:abstractNumId w:val="12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7B1"/>
    <w:rsid w:val="000461EE"/>
    <w:rsid w:val="00051689"/>
    <w:rsid w:val="000576A2"/>
    <w:rsid w:val="0006042E"/>
    <w:rsid w:val="00063A1B"/>
    <w:rsid w:val="0006777F"/>
    <w:rsid w:val="000A4B3F"/>
    <w:rsid w:val="000D479A"/>
    <w:rsid w:val="000E2596"/>
    <w:rsid w:val="000F23A7"/>
    <w:rsid w:val="00127EF7"/>
    <w:rsid w:val="00133DBF"/>
    <w:rsid w:val="001514D4"/>
    <w:rsid w:val="00153DA2"/>
    <w:rsid w:val="0015471C"/>
    <w:rsid w:val="00165462"/>
    <w:rsid w:val="00190BAF"/>
    <w:rsid w:val="001C0ED2"/>
    <w:rsid w:val="001D66EE"/>
    <w:rsid w:val="001E0E0B"/>
    <w:rsid w:val="001E16FB"/>
    <w:rsid w:val="001F1F30"/>
    <w:rsid w:val="002037B1"/>
    <w:rsid w:val="002216A8"/>
    <w:rsid w:val="002573D6"/>
    <w:rsid w:val="00267943"/>
    <w:rsid w:val="002815A9"/>
    <w:rsid w:val="00284555"/>
    <w:rsid w:val="0029731D"/>
    <w:rsid w:val="002C25A3"/>
    <w:rsid w:val="002D1BF6"/>
    <w:rsid w:val="002D4871"/>
    <w:rsid w:val="002D7971"/>
    <w:rsid w:val="002E4452"/>
    <w:rsid w:val="002E7D43"/>
    <w:rsid w:val="00304CDD"/>
    <w:rsid w:val="003127E0"/>
    <w:rsid w:val="00333400"/>
    <w:rsid w:val="00334353"/>
    <w:rsid w:val="0033518A"/>
    <w:rsid w:val="00335EBD"/>
    <w:rsid w:val="00341D44"/>
    <w:rsid w:val="00346403"/>
    <w:rsid w:val="00350DB4"/>
    <w:rsid w:val="00356F9D"/>
    <w:rsid w:val="00361FCA"/>
    <w:rsid w:val="00362EED"/>
    <w:rsid w:val="003870C7"/>
    <w:rsid w:val="003B16D4"/>
    <w:rsid w:val="003D767C"/>
    <w:rsid w:val="003E23E9"/>
    <w:rsid w:val="003E3723"/>
    <w:rsid w:val="003F198E"/>
    <w:rsid w:val="003F26D0"/>
    <w:rsid w:val="00402581"/>
    <w:rsid w:val="00424F28"/>
    <w:rsid w:val="00426666"/>
    <w:rsid w:val="00437BD8"/>
    <w:rsid w:val="0048542C"/>
    <w:rsid w:val="00485FAF"/>
    <w:rsid w:val="00490AC7"/>
    <w:rsid w:val="004A7CA1"/>
    <w:rsid w:val="004C65C5"/>
    <w:rsid w:val="004E2A63"/>
    <w:rsid w:val="004E7021"/>
    <w:rsid w:val="004F0637"/>
    <w:rsid w:val="004F3927"/>
    <w:rsid w:val="00513D55"/>
    <w:rsid w:val="00544E6F"/>
    <w:rsid w:val="00560A42"/>
    <w:rsid w:val="005913F5"/>
    <w:rsid w:val="005D7E41"/>
    <w:rsid w:val="005E6FC3"/>
    <w:rsid w:val="005F3858"/>
    <w:rsid w:val="005F6DD1"/>
    <w:rsid w:val="005F743D"/>
    <w:rsid w:val="00606BBA"/>
    <w:rsid w:val="006424F0"/>
    <w:rsid w:val="00662BC2"/>
    <w:rsid w:val="0066615A"/>
    <w:rsid w:val="00666A57"/>
    <w:rsid w:val="0067323E"/>
    <w:rsid w:val="00690752"/>
    <w:rsid w:val="0069639D"/>
    <w:rsid w:val="006A08F8"/>
    <w:rsid w:val="006B0823"/>
    <w:rsid w:val="006C1ABA"/>
    <w:rsid w:val="006E0CD1"/>
    <w:rsid w:val="006E622B"/>
    <w:rsid w:val="0070071D"/>
    <w:rsid w:val="00703473"/>
    <w:rsid w:val="00716CFD"/>
    <w:rsid w:val="00717020"/>
    <w:rsid w:val="00733D8C"/>
    <w:rsid w:val="00735A5A"/>
    <w:rsid w:val="007379D5"/>
    <w:rsid w:val="00752743"/>
    <w:rsid w:val="007662BD"/>
    <w:rsid w:val="00766B29"/>
    <w:rsid w:val="00767E3E"/>
    <w:rsid w:val="0077065F"/>
    <w:rsid w:val="0077455D"/>
    <w:rsid w:val="0078101C"/>
    <w:rsid w:val="007829DA"/>
    <w:rsid w:val="00786110"/>
    <w:rsid w:val="0079482C"/>
    <w:rsid w:val="007A24A7"/>
    <w:rsid w:val="007A70C6"/>
    <w:rsid w:val="007C2A60"/>
    <w:rsid w:val="007E31EC"/>
    <w:rsid w:val="007E77A3"/>
    <w:rsid w:val="007F0591"/>
    <w:rsid w:val="007F7979"/>
    <w:rsid w:val="00800721"/>
    <w:rsid w:val="00811F2D"/>
    <w:rsid w:val="00817218"/>
    <w:rsid w:val="00821EA2"/>
    <w:rsid w:val="00823A74"/>
    <w:rsid w:val="00851892"/>
    <w:rsid w:val="00857CB1"/>
    <w:rsid w:val="0086165D"/>
    <w:rsid w:val="008664CA"/>
    <w:rsid w:val="00880B9E"/>
    <w:rsid w:val="008823C3"/>
    <w:rsid w:val="00885AAE"/>
    <w:rsid w:val="00887B4A"/>
    <w:rsid w:val="008A404F"/>
    <w:rsid w:val="008A584C"/>
    <w:rsid w:val="008A786E"/>
    <w:rsid w:val="008B76F7"/>
    <w:rsid w:val="008E33FE"/>
    <w:rsid w:val="00911141"/>
    <w:rsid w:val="00922D04"/>
    <w:rsid w:val="009235BE"/>
    <w:rsid w:val="009525BE"/>
    <w:rsid w:val="00953D18"/>
    <w:rsid w:val="00974E63"/>
    <w:rsid w:val="0099330D"/>
    <w:rsid w:val="009A4EBD"/>
    <w:rsid w:val="009D16E0"/>
    <w:rsid w:val="009E3088"/>
    <w:rsid w:val="00A218D2"/>
    <w:rsid w:val="00A30CF1"/>
    <w:rsid w:val="00A41D2A"/>
    <w:rsid w:val="00A655AA"/>
    <w:rsid w:val="00A6732B"/>
    <w:rsid w:val="00A81706"/>
    <w:rsid w:val="00A819DE"/>
    <w:rsid w:val="00AD63B0"/>
    <w:rsid w:val="00AF1BD7"/>
    <w:rsid w:val="00B00044"/>
    <w:rsid w:val="00B20EAE"/>
    <w:rsid w:val="00B21CE2"/>
    <w:rsid w:val="00B30829"/>
    <w:rsid w:val="00B34478"/>
    <w:rsid w:val="00B34783"/>
    <w:rsid w:val="00B470C7"/>
    <w:rsid w:val="00B5566E"/>
    <w:rsid w:val="00B71896"/>
    <w:rsid w:val="00B77BB0"/>
    <w:rsid w:val="00B87EA0"/>
    <w:rsid w:val="00BB7841"/>
    <w:rsid w:val="00BC3750"/>
    <w:rsid w:val="00BC42C6"/>
    <w:rsid w:val="00BD5D5D"/>
    <w:rsid w:val="00C108F8"/>
    <w:rsid w:val="00C24B62"/>
    <w:rsid w:val="00C4180B"/>
    <w:rsid w:val="00C43D70"/>
    <w:rsid w:val="00C54697"/>
    <w:rsid w:val="00C66713"/>
    <w:rsid w:val="00C73F5F"/>
    <w:rsid w:val="00CB3880"/>
    <w:rsid w:val="00CC1034"/>
    <w:rsid w:val="00CD6AE9"/>
    <w:rsid w:val="00CE462C"/>
    <w:rsid w:val="00CE52BD"/>
    <w:rsid w:val="00D21666"/>
    <w:rsid w:val="00D522D2"/>
    <w:rsid w:val="00D5697E"/>
    <w:rsid w:val="00D644F4"/>
    <w:rsid w:val="00D85046"/>
    <w:rsid w:val="00DA0498"/>
    <w:rsid w:val="00DA2E83"/>
    <w:rsid w:val="00DD18D2"/>
    <w:rsid w:val="00DD43B4"/>
    <w:rsid w:val="00DD77A7"/>
    <w:rsid w:val="00DF1219"/>
    <w:rsid w:val="00E044ED"/>
    <w:rsid w:val="00E351EA"/>
    <w:rsid w:val="00E4041F"/>
    <w:rsid w:val="00E97F48"/>
    <w:rsid w:val="00ED7B2B"/>
    <w:rsid w:val="00EE4741"/>
    <w:rsid w:val="00EE4E6A"/>
    <w:rsid w:val="00EF29D2"/>
    <w:rsid w:val="00F06221"/>
    <w:rsid w:val="00F23E49"/>
    <w:rsid w:val="00F263AC"/>
    <w:rsid w:val="00F26526"/>
    <w:rsid w:val="00F44CA7"/>
    <w:rsid w:val="00F60EE5"/>
    <w:rsid w:val="00F73A8E"/>
    <w:rsid w:val="00F82037"/>
    <w:rsid w:val="00F97944"/>
    <w:rsid w:val="00FA184B"/>
    <w:rsid w:val="00FB1C0F"/>
    <w:rsid w:val="00FC66E1"/>
    <w:rsid w:val="00FD62E7"/>
    <w:rsid w:val="00FE57D2"/>
    <w:rsid w:val="00FE78D3"/>
    <w:rsid w:val="00FF1E4C"/>
    <w:rsid w:val="00FF3D7A"/>
    <w:rsid w:val="00FF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8B47584"/>
  <w15:chartTrackingRefBased/>
  <w15:docId w15:val="{54E2CBC8-9054-49C2-8B8A-1AD5C6B2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customStyle="1" w:styleId="Ttulo10">
    <w:name w:val="Título1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10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rsid w:val="00C667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0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2</cp:revision>
  <cp:lastPrinted>2020-11-16T15:10:00Z</cp:lastPrinted>
  <dcterms:created xsi:type="dcterms:W3CDTF">2022-05-04T17:59:00Z</dcterms:created>
  <dcterms:modified xsi:type="dcterms:W3CDTF">2022-05-04T17:59:00Z</dcterms:modified>
</cp:coreProperties>
</file>