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5EA92" w14:textId="77777777" w:rsidR="003A67A2" w:rsidRPr="00CB1304" w:rsidRDefault="003A67A2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10F13562" w14:textId="4F6F8B2F" w:rsidR="002A5A37" w:rsidRPr="00CB1304" w:rsidRDefault="004C4D57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  <w:r w:rsidRPr="00CB1304">
        <w:rPr>
          <w:rFonts w:ascii="Arial" w:hAnsi="Arial" w:cs="Arial"/>
          <w:b/>
          <w:sz w:val="22"/>
          <w:szCs w:val="22"/>
          <w:lang w:val="es-GT"/>
        </w:rPr>
        <w:t xml:space="preserve">Dirección General </w:t>
      </w:r>
      <w:r w:rsidR="00465ED7">
        <w:rPr>
          <w:rFonts w:ascii="Arial" w:hAnsi="Arial" w:cs="Arial"/>
          <w:b/>
          <w:sz w:val="22"/>
          <w:szCs w:val="22"/>
          <w:lang w:val="es-GT"/>
        </w:rPr>
        <w:t>de Acreditación y Certificación</w:t>
      </w:r>
      <w:r w:rsidRPr="00CB1304">
        <w:rPr>
          <w:rFonts w:ascii="Arial" w:hAnsi="Arial" w:cs="Arial"/>
          <w:b/>
          <w:sz w:val="22"/>
          <w:szCs w:val="22"/>
          <w:lang w:val="es-GT"/>
        </w:rPr>
        <w:t xml:space="preserve"> </w:t>
      </w:r>
      <w:r w:rsidR="00465ED7">
        <w:rPr>
          <w:rFonts w:ascii="Arial" w:hAnsi="Arial" w:cs="Arial"/>
          <w:b/>
          <w:sz w:val="22"/>
          <w:szCs w:val="22"/>
          <w:lang w:val="es-GT"/>
        </w:rPr>
        <w:t>-</w:t>
      </w:r>
      <w:r w:rsidRPr="00CB1304">
        <w:rPr>
          <w:rFonts w:ascii="Arial" w:hAnsi="Arial" w:cs="Arial"/>
          <w:b/>
          <w:sz w:val="22"/>
          <w:szCs w:val="22"/>
          <w:lang w:val="es-GT"/>
        </w:rPr>
        <w:t>DIGEACE</w:t>
      </w:r>
      <w:r w:rsidR="00465ED7">
        <w:rPr>
          <w:rFonts w:ascii="Arial" w:hAnsi="Arial" w:cs="Arial"/>
          <w:b/>
          <w:sz w:val="22"/>
          <w:szCs w:val="22"/>
          <w:lang w:val="es-GT"/>
        </w:rPr>
        <w:t>-</w:t>
      </w:r>
      <w:r w:rsidR="002A5A37" w:rsidRPr="00CB1304">
        <w:rPr>
          <w:rFonts w:ascii="Arial" w:hAnsi="Arial" w:cs="Arial"/>
          <w:b/>
          <w:sz w:val="22"/>
          <w:szCs w:val="22"/>
          <w:lang w:val="es-GT"/>
        </w:rPr>
        <w:t>. Guatemala, (día, mes y año). ------</w:t>
      </w:r>
    </w:p>
    <w:p w14:paraId="1099A069" w14:textId="77777777" w:rsidR="002A5A37" w:rsidRPr="00CB1304" w:rsidRDefault="002A5A37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70AB8B46" w14:textId="6BC70478" w:rsidR="002A5A37" w:rsidRPr="00CB1304" w:rsidRDefault="002A5A37" w:rsidP="002A5A37">
      <w:p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Se tiene a la vista para dictaminar el expediente promovido por la Junta Directiva 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t>del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(nombre del instituto según el dictamen de la </w:t>
      </w:r>
      <w:r w:rsidR="00006D19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dirección departamental de educación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) 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ubicado en </w:t>
      </w:r>
      <w:r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(dirección)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, municipio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(nombre del municipio)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, del departamento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(nombre del departamento)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, 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quienes solicitan servicios educativos 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del </w:t>
      </w:r>
      <w:r w:rsidR="00EC12B5" w:rsidRPr="00CB1304">
        <w:rPr>
          <w:rFonts w:ascii="Arial" w:hAnsi="Arial" w:cs="Arial"/>
          <w:bCs/>
          <w:sz w:val="22"/>
          <w:szCs w:val="22"/>
          <w:lang w:val="es-ES" w:eastAsia="es-ES"/>
        </w:rPr>
        <w:t>n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ivel de </w:t>
      </w:r>
      <w:r w:rsidR="00EC12B5" w:rsidRPr="00CB1304">
        <w:rPr>
          <w:rFonts w:ascii="Arial" w:hAnsi="Arial" w:cs="Arial"/>
          <w:bCs/>
          <w:sz w:val="22"/>
          <w:szCs w:val="22"/>
          <w:lang w:val="es-ES" w:eastAsia="es-ES"/>
        </w:rPr>
        <w:t>e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ducación </w:t>
      </w:r>
      <w:r w:rsidR="00EC12B5" w:rsidRPr="00CB1304">
        <w:rPr>
          <w:rFonts w:ascii="Arial" w:hAnsi="Arial" w:cs="Arial"/>
          <w:bCs/>
          <w:sz w:val="22"/>
          <w:szCs w:val="22"/>
          <w:lang w:val="es-ES" w:eastAsia="es-ES"/>
        </w:rPr>
        <w:t>m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edia, </w:t>
      </w:r>
      <w:r w:rsidR="00EC12B5" w:rsidRPr="00CB1304">
        <w:rPr>
          <w:rFonts w:ascii="Arial" w:hAnsi="Arial" w:cs="Arial"/>
          <w:bCs/>
          <w:sz w:val="22"/>
          <w:szCs w:val="22"/>
          <w:lang w:val="es-ES" w:eastAsia="es-ES"/>
        </w:rPr>
        <w:t>c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iclo de </w:t>
      </w:r>
      <w:r w:rsidR="00EC12B5" w:rsidRPr="00CB1304">
        <w:rPr>
          <w:rFonts w:ascii="Arial" w:hAnsi="Arial" w:cs="Arial"/>
          <w:bCs/>
          <w:sz w:val="22"/>
          <w:szCs w:val="22"/>
          <w:lang w:val="es-ES" w:eastAsia="es-ES"/>
        </w:rPr>
        <w:t>e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ducación </w:t>
      </w:r>
      <w:r w:rsidR="00641F4B" w:rsidRPr="00CB1304">
        <w:rPr>
          <w:rFonts w:ascii="Arial" w:hAnsi="Arial" w:cs="Arial"/>
          <w:b/>
          <w:sz w:val="22"/>
          <w:szCs w:val="22"/>
          <w:lang w:val="es-ES" w:eastAsia="es-ES"/>
        </w:rPr>
        <w:t>(básica o diversificada)</w:t>
      </w:r>
      <w:r w:rsidR="00641F4B"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 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en plan 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fldChar w:fldCharType="begin"/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instrText xml:space="preserve"> MERGEFIELD "plan" </w:instrTex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fldChar w:fldCharType="separate"/>
      </w:r>
      <w:r w:rsidRPr="00CB1304">
        <w:rPr>
          <w:rFonts w:ascii="Arial" w:hAnsi="Arial" w:cs="Arial"/>
          <w:bCs/>
          <w:noProof/>
          <w:sz w:val="22"/>
          <w:szCs w:val="22"/>
          <w:lang w:val="es-ES" w:eastAsia="es-ES"/>
        </w:rPr>
        <w:t>diario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fldChar w:fldCharType="end"/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t xml:space="preserve">, jornada </w:t>
      </w:r>
      <w:r w:rsidR="00641F4B" w:rsidRPr="00CB1304">
        <w:rPr>
          <w:rFonts w:ascii="Arial" w:hAnsi="Arial" w:cs="Arial"/>
          <w:b/>
          <w:sz w:val="22"/>
          <w:szCs w:val="22"/>
          <w:lang w:val="es-ES" w:eastAsia="es-ES"/>
        </w:rPr>
        <w:t xml:space="preserve">(matutina o </w:t>
      </w:r>
      <w:r w:rsidRPr="00CB1304">
        <w:rPr>
          <w:rFonts w:ascii="Arial" w:hAnsi="Arial" w:cs="Arial"/>
          <w:b/>
          <w:sz w:val="22"/>
          <w:szCs w:val="22"/>
          <w:lang w:val="es-ES" w:eastAsia="es-ES"/>
        </w:rPr>
        <w:fldChar w:fldCharType="begin"/>
      </w:r>
      <w:r w:rsidRPr="00CB1304">
        <w:rPr>
          <w:rFonts w:ascii="Arial" w:hAnsi="Arial" w:cs="Arial"/>
          <w:b/>
          <w:sz w:val="22"/>
          <w:szCs w:val="22"/>
          <w:lang w:val="es-ES" w:eastAsia="es-ES"/>
        </w:rPr>
        <w:instrText xml:space="preserve"> MERGEFIELD "jornada" </w:instrText>
      </w:r>
      <w:r w:rsidRPr="00CB1304">
        <w:rPr>
          <w:rFonts w:ascii="Arial" w:hAnsi="Arial" w:cs="Arial"/>
          <w:b/>
          <w:sz w:val="22"/>
          <w:szCs w:val="22"/>
          <w:lang w:val="es-ES" w:eastAsia="es-ES"/>
        </w:rPr>
        <w:fldChar w:fldCharType="separate"/>
      </w:r>
      <w:r w:rsidRPr="00CB1304">
        <w:rPr>
          <w:rFonts w:ascii="Arial" w:hAnsi="Arial" w:cs="Arial"/>
          <w:b/>
          <w:noProof/>
          <w:sz w:val="22"/>
          <w:szCs w:val="22"/>
          <w:lang w:val="es-ES" w:eastAsia="es-ES"/>
        </w:rPr>
        <w:t>vespertina</w:t>
      </w:r>
      <w:r w:rsidRPr="00CB1304">
        <w:rPr>
          <w:rFonts w:ascii="Arial" w:hAnsi="Arial" w:cs="Arial"/>
          <w:b/>
          <w:sz w:val="22"/>
          <w:szCs w:val="22"/>
          <w:lang w:val="es-ES" w:eastAsia="es-ES"/>
        </w:rPr>
        <w:fldChar w:fldCharType="end"/>
      </w:r>
      <w:r w:rsidR="00641F4B" w:rsidRPr="00CB1304">
        <w:rPr>
          <w:rFonts w:ascii="Arial" w:hAnsi="Arial" w:cs="Arial"/>
          <w:b/>
          <w:sz w:val="22"/>
          <w:szCs w:val="22"/>
          <w:lang w:val="es-ES" w:eastAsia="es-ES"/>
        </w:rPr>
        <w:t>)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t>. La Dirección General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 de </w:t>
      </w:r>
      <w:r w:rsidR="00EC12B5" w:rsidRPr="00CB1304">
        <w:rPr>
          <w:rFonts w:ascii="Arial" w:hAnsi="Arial" w:cs="Arial"/>
          <w:sz w:val="22"/>
          <w:szCs w:val="22"/>
          <w:lang w:val="es-ES" w:eastAsia="es-ES"/>
        </w:rPr>
        <w:t>A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creditación y </w:t>
      </w:r>
      <w:r w:rsidR="00EC12B5" w:rsidRPr="00CB1304">
        <w:rPr>
          <w:rFonts w:ascii="Arial" w:hAnsi="Arial" w:cs="Arial"/>
          <w:sz w:val="22"/>
          <w:szCs w:val="22"/>
          <w:lang w:val="es-ES" w:eastAsia="es-ES"/>
        </w:rPr>
        <w:t>C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ertificación </w:t>
      </w:r>
      <w:r w:rsidR="001D1C10" w:rsidRPr="00CB1304">
        <w:rPr>
          <w:rFonts w:ascii="Arial" w:hAnsi="Arial" w:cs="Arial"/>
          <w:sz w:val="22"/>
          <w:szCs w:val="22"/>
          <w:lang w:val="es-ES" w:eastAsia="es-ES"/>
        </w:rPr>
        <w:t>-</w:t>
      </w:r>
      <w:r w:rsidRPr="00CB1304">
        <w:rPr>
          <w:rFonts w:ascii="Arial" w:hAnsi="Arial" w:cs="Arial"/>
          <w:sz w:val="22"/>
          <w:szCs w:val="22"/>
          <w:lang w:val="es-ES" w:eastAsia="es-ES"/>
        </w:rPr>
        <w:t>DIGEACE</w:t>
      </w:r>
      <w:r w:rsidR="001D1C10" w:rsidRPr="00CB1304">
        <w:rPr>
          <w:rFonts w:ascii="Arial" w:hAnsi="Arial" w:cs="Arial"/>
          <w:sz w:val="22"/>
          <w:szCs w:val="22"/>
          <w:lang w:val="es-ES" w:eastAsia="es-ES"/>
        </w:rPr>
        <w:t>-</w:t>
      </w:r>
      <w:r w:rsidRPr="00CB1304">
        <w:rPr>
          <w:rFonts w:ascii="Arial" w:hAnsi="Arial" w:cs="Arial"/>
          <w:sz w:val="22"/>
          <w:szCs w:val="22"/>
          <w:lang w:val="es-ES" w:eastAsia="es-ES"/>
        </w:rPr>
        <w:t>, tiene como base para la opinión técnica, lo siguiente:</w:t>
      </w:r>
      <w:r w:rsidRPr="00CB1304">
        <w:rPr>
          <w:rFonts w:ascii="Arial" w:hAnsi="Arial" w:cs="Arial"/>
          <w:sz w:val="22"/>
          <w:szCs w:val="22"/>
          <w:lang w:val="es-ES" w:eastAsia="es-ES"/>
        </w:rPr>
        <w:tab/>
      </w:r>
    </w:p>
    <w:p w14:paraId="000ADFF0" w14:textId="77777777" w:rsidR="002A5A37" w:rsidRPr="00CB1304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</w:p>
    <w:p w14:paraId="3C3DB60E" w14:textId="69E5748D" w:rsidR="002A5A37" w:rsidRPr="00CB1304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  <w:r w:rsidRPr="00CB1304">
        <w:rPr>
          <w:rFonts w:ascii="Arial" w:hAnsi="Arial" w:cs="Arial"/>
          <w:b/>
          <w:sz w:val="22"/>
          <w:szCs w:val="22"/>
          <w:lang w:val="es-ES" w:eastAsia="es-ES"/>
        </w:rPr>
        <w:t>A</w:t>
      </w:r>
      <w:r w:rsidR="00F23C3D" w:rsidRPr="00CB1304">
        <w:rPr>
          <w:rFonts w:ascii="Arial" w:hAnsi="Arial" w:cs="Arial"/>
          <w:b/>
          <w:sz w:val="22"/>
          <w:szCs w:val="22"/>
          <w:lang w:val="es-ES" w:eastAsia="es-ES"/>
        </w:rPr>
        <w:t>nálisis y consideraciones</w:t>
      </w:r>
    </w:p>
    <w:p w14:paraId="267E15F3" w14:textId="77777777" w:rsidR="002A5A37" w:rsidRPr="00CB1304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</w:p>
    <w:p w14:paraId="2E348E33" w14:textId="77777777" w:rsidR="003A67A2" w:rsidRPr="00CB1304" w:rsidRDefault="003A67A2" w:rsidP="002A5A37">
      <w:pPr>
        <w:jc w:val="center"/>
        <w:rPr>
          <w:rFonts w:ascii="Arial" w:hAnsi="Arial" w:cs="Arial"/>
          <w:b/>
          <w:sz w:val="22"/>
          <w:szCs w:val="22"/>
          <w:lang w:val="es-ES" w:eastAsia="es-ES"/>
        </w:rPr>
      </w:pPr>
    </w:p>
    <w:p w14:paraId="4E1CCABE" w14:textId="10D7C127" w:rsidR="002A5A37" w:rsidRPr="00CB1304" w:rsidRDefault="002A5A37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Que el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(</w:t>
      </w:r>
      <w:r w:rsidR="001F6F94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d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epartamento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o </w:t>
      </w:r>
      <w:r w:rsidR="001F6F94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s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ubdirección)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t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écnico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p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edagógico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b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ilingüe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i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ntercultural de la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d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irección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d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epartamental de </w:t>
      </w:r>
      <w:r w:rsidR="001F6F94" w:rsidRPr="00CB1304">
        <w:rPr>
          <w:rFonts w:ascii="Arial" w:hAnsi="Arial" w:cs="Arial"/>
          <w:sz w:val="22"/>
          <w:szCs w:val="22"/>
          <w:lang w:val="es-ES" w:eastAsia="es-ES"/>
        </w:rPr>
        <w:t>e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ducación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(nombre de la </w:t>
      </w:r>
      <w:r w:rsidR="001F6F94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DIDEDUC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)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, a través del dictamen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(número y referencia)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, de fecha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(fecha)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 hace constar  que el expediente presentado por el 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fldChar w:fldCharType="begin"/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instrText xml:space="preserve"> MERGEFIELD "Nombre_de_la_Cooperativa" </w:instrTex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fldChar w:fldCharType="separate"/>
      </w:r>
      <w:r w:rsidR="00641F4B" w:rsidRPr="00CB1304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 xml:space="preserve">(nombre del </w:t>
      </w:r>
      <w:r w:rsidR="00144F7D" w:rsidRPr="00CB1304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>i</w:t>
      </w:r>
      <w:r w:rsidR="00641F4B" w:rsidRPr="00CB1304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 xml:space="preserve">nstituto según dictamen de la </w:t>
      </w:r>
      <w:r w:rsidR="00144F7D" w:rsidRPr="00CB1304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>DIDEDUC</w:t>
      </w:r>
      <w:r w:rsidR="00641F4B" w:rsidRPr="00CB1304">
        <w:rPr>
          <w:rFonts w:ascii="Arial" w:hAnsi="Arial" w:cs="Arial"/>
          <w:b/>
          <w:bCs/>
          <w:noProof/>
          <w:sz w:val="22"/>
          <w:szCs w:val="22"/>
          <w:lang w:val="es-ES" w:eastAsia="es-ES"/>
        </w:rPr>
        <w:t>)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fldChar w:fldCharType="end"/>
      </w:r>
      <w:r w:rsidRPr="00CB1304">
        <w:rPr>
          <w:rFonts w:ascii="Arial" w:hAnsi="Arial" w:cs="Arial"/>
          <w:b/>
          <w:sz w:val="22"/>
          <w:szCs w:val="22"/>
          <w:lang w:val="es-MX" w:eastAsia="es-ES"/>
        </w:rPr>
        <w:t xml:space="preserve"> 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ubicado en </w:t>
      </w:r>
      <w:r w:rsidR="00641F4B" w:rsidRPr="00CB1304">
        <w:rPr>
          <w:rFonts w:ascii="Arial" w:hAnsi="Arial" w:cs="Arial"/>
          <w:sz w:val="22"/>
          <w:szCs w:val="22"/>
          <w:lang w:val="es-MX" w:eastAsia="es-ES"/>
        </w:rPr>
        <w:t>(dirección)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, municipio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(nombre del municipio)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, del departamento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(nombre del departamento)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, 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</w:t>
      </w:r>
      <w:r w:rsidRPr="00CB1304">
        <w:rPr>
          <w:rFonts w:ascii="Arial" w:hAnsi="Arial" w:cs="Arial"/>
          <w:bCs/>
          <w:sz w:val="22"/>
          <w:szCs w:val="22"/>
          <w:lang w:val="es-ES" w:eastAsia="es-ES"/>
        </w:rPr>
        <w:t>cumple con los requerimientos establecidos y</w:t>
      </w:r>
      <w:r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 </w:t>
      </w:r>
      <w:r w:rsidRPr="00CB1304">
        <w:rPr>
          <w:rFonts w:ascii="Arial" w:hAnsi="Arial" w:cs="Arial"/>
          <w:sz w:val="22"/>
          <w:szCs w:val="22"/>
          <w:lang w:val="es-ES" w:eastAsia="es-ES"/>
        </w:rPr>
        <w:t>solicita que se continúen los trámites respectivos de la petición planteada.</w:t>
      </w:r>
    </w:p>
    <w:p w14:paraId="419AAF18" w14:textId="77777777" w:rsidR="002A5A37" w:rsidRPr="00CB1304" w:rsidRDefault="002A5A37" w:rsidP="00CB1304">
      <w:pPr>
        <w:ind w:left="900"/>
        <w:jc w:val="both"/>
        <w:rPr>
          <w:rFonts w:ascii="Arial" w:hAnsi="Arial" w:cs="Arial"/>
          <w:sz w:val="22"/>
          <w:szCs w:val="22"/>
          <w:lang w:val="es-ES" w:eastAsia="es-ES"/>
        </w:rPr>
      </w:pPr>
    </w:p>
    <w:p w14:paraId="663BFDEA" w14:textId="0505066F" w:rsidR="002A5A37" w:rsidRPr="00CB1304" w:rsidRDefault="002A5A37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ES" w:eastAsia="es-ES"/>
        </w:rPr>
      </w:pP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Que el expediente contiene todos los documentos que constituyen los requisitos establecidos en el Decreto 17-95 </w:t>
      </w:r>
      <w:r w:rsidR="00EE7E19" w:rsidRPr="00CB1304">
        <w:rPr>
          <w:rFonts w:ascii="Arial" w:hAnsi="Arial" w:cs="Arial"/>
          <w:sz w:val="22"/>
          <w:szCs w:val="22"/>
          <w:lang w:val="es-ES" w:eastAsia="es-ES"/>
        </w:rPr>
        <w:t>“</w:t>
      </w:r>
      <w:r w:rsidRPr="00CB1304">
        <w:rPr>
          <w:rFonts w:ascii="Arial" w:hAnsi="Arial" w:cs="Arial"/>
          <w:sz w:val="22"/>
          <w:szCs w:val="22"/>
          <w:lang w:val="es-ES" w:eastAsia="es-ES"/>
        </w:rPr>
        <w:t>Ley de Institutos de Educación por Cooperativa de Enseñanza</w:t>
      </w:r>
      <w:r w:rsidR="001849A3" w:rsidRPr="00CB1304">
        <w:rPr>
          <w:rFonts w:ascii="Arial" w:hAnsi="Arial" w:cs="Arial"/>
          <w:sz w:val="22"/>
          <w:szCs w:val="22"/>
          <w:lang w:val="es-ES" w:eastAsia="es-ES"/>
        </w:rPr>
        <w:t>”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 y sus reformas</w:t>
      </w:r>
      <w:r w:rsidR="00CE70E8">
        <w:rPr>
          <w:rFonts w:ascii="Arial" w:hAnsi="Arial" w:cs="Arial"/>
          <w:sz w:val="22"/>
          <w:szCs w:val="22"/>
          <w:lang w:val="es-ES" w:eastAsia="es-ES"/>
        </w:rPr>
        <w:t xml:space="preserve"> y el </w:t>
      </w:r>
      <w:r w:rsidRPr="00CB1304">
        <w:rPr>
          <w:rFonts w:ascii="Arial" w:hAnsi="Arial" w:cs="Arial"/>
          <w:sz w:val="22"/>
          <w:szCs w:val="22"/>
          <w:lang w:val="es-ES" w:eastAsia="es-ES"/>
        </w:rPr>
        <w:t>Acuerdo Gubernativo 35-2015</w:t>
      </w:r>
      <w:bookmarkStart w:id="0" w:name="_GoBack"/>
      <w:bookmarkEnd w:id="0"/>
      <w:r w:rsidR="000D7391">
        <w:rPr>
          <w:rFonts w:ascii="Arial" w:hAnsi="Arial" w:cs="Arial"/>
          <w:sz w:val="22"/>
          <w:szCs w:val="22"/>
          <w:lang w:val="es-ES" w:eastAsia="es-ES"/>
        </w:rPr>
        <w:t>.</w:t>
      </w:r>
      <w:r w:rsidR="00F00522">
        <w:rPr>
          <w:rFonts w:ascii="Arial" w:hAnsi="Arial" w:cs="Arial"/>
          <w:sz w:val="22"/>
          <w:szCs w:val="22"/>
          <w:lang w:val="es-ES" w:eastAsia="es-ES"/>
        </w:rPr>
        <w:t xml:space="preserve"> </w:t>
      </w:r>
    </w:p>
    <w:p w14:paraId="2688DDD0" w14:textId="77777777" w:rsidR="002A5A37" w:rsidRPr="00CB1304" w:rsidRDefault="002A5A37" w:rsidP="00CB1304">
      <w:pPr>
        <w:ind w:left="540"/>
        <w:jc w:val="both"/>
        <w:rPr>
          <w:rFonts w:ascii="Arial" w:hAnsi="Arial" w:cs="Arial"/>
          <w:sz w:val="22"/>
          <w:szCs w:val="22"/>
          <w:lang w:val="es-ES" w:eastAsia="es-ES"/>
        </w:rPr>
      </w:pPr>
    </w:p>
    <w:p w14:paraId="6BB24C4D" w14:textId="24C75B89" w:rsidR="002A5A37" w:rsidRPr="00CB1304" w:rsidRDefault="002A5A37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 w:eastAsia="es-ES"/>
        </w:rPr>
      </w:pP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Que el diagnóstico para la autorización del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n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ivel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m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edia,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c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iclo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(básica o diversificada)</w:t>
      </w:r>
      <w:r w:rsidRPr="00CB1304">
        <w:rPr>
          <w:rFonts w:ascii="Arial" w:hAnsi="Arial" w:cs="Arial"/>
          <w:b/>
          <w:sz w:val="22"/>
          <w:szCs w:val="22"/>
          <w:lang w:val="es-GT" w:eastAsia="es-ES"/>
        </w:rPr>
        <w:t>,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evidencia la necesidad de brindar formación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(básica o diversificada)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a la población estudiantil del municipio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(nombre del municipio)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del departamento de </w:t>
      </w:r>
      <w:r w:rsidR="00641F4B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(nombre del departamento)</w:t>
      </w:r>
      <w:r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.</w:t>
      </w:r>
    </w:p>
    <w:p w14:paraId="32261AB6" w14:textId="77777777" w:rsidR="002A5A37" w:rsidRPr="00CB1304" w:rsidRDefault="002A5A37" w:rsidP="00CB1304">
      <w:pPr>
        <w:jc w:val="both"/>
        <w:rPr>
          <w:rFonts w:ascii="Arial" w:hAnsi="Arial" w:cs="Arial"/>
          <w:sz w:val="22"/>
          <w:szCs w:val="22"/>
          <w:lang w:val="es-GT" w:eastAsia="es-ES"/>
        </w:rPr>
      </w:pPr>
    </w:p>
    <w:p w14:paraId="7ADB91F4" w14:textId="057F3D1A" w:rsidR="002A5A37" w:rsidRPr="00CB1304" w:rsidRDefault="002A5A37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 w:eastAsia="es-ES"/>
        </w:rPr>
      </w:pP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Que los objetivos propuestos del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n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ivel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m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edia,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c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iclo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(básica o diversificada)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son pertinentes a las necesidades identificadas en el diagnóstico de la comunidad.</w:t>
      </w:r>
    </w:p>
    <w:p w14:paraId="547B35AD" w14:textId="77777777" w:rsidR="002A5A37" w:rsidRPr="00CB1304" w:rsidRDefault="002A5A37" w:rsidP="00CB1304">
      <w:pPr>
        <w:spacing w:line="276" w:lineRule="auto"/>
        <w:ind w:left="720"/>
        <w:contextualSpacing/>
        <w:rPr>
          <w:rFonts w:ascii="Arial" w:eastAsia="Calibri" w:hAnsi="Arial" w:cs="Arial"/>
          <w:sz w:val="22"/>
          <w:szCs w:val="22"/>
          <w:lang w:val="es-GT"/>
        </w:rPr>
      </w:pPr>
    </w:p>
    <w:p w14:paraId="15C70764" w14:textId="7E74E4BE" w:rsidR="002A5A37" w:rsidRPr="00CB1304" w:rsidRDefault="002A5A37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bCs/>
          <w:sz w:val="22"/>
          <w:szCs w:val="22"/>
          <w:lang w:val="es-GT" w:eastAsia="es-ES"/>
        </w:rPr>
      </w:pP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Que el nombre consignado en el presente dictamen es con base al dictamen </w:t>
      </w:r>
      <w:r w:rsidR="009521B4" w:rsidRPr="00CB1304">
        <w:rPr>
          <w:rFonts w:ascii="Arial" w:hAnsi="Arial" w:cs="Arial"/>
          <w:bCs/>
          <w:sz w:val="22"/>
          <w:szCs w:val="22"/>
          <w:lang w:val="es-GT" w:eastAsia="es-ES"/>
        </w:rPr>
        <w:t xml:space="preserve">(número y fecha del dictamen de la </w:t>
      </w:r>
      <w:r w:rsidR="00921B42" w:rsidRPr="00CB1304">
        <w:rPr>
          <w:rFonts w:ascii="Arial" w:hAnsi="Arial" w:cs="Arial"/>
          <w:bCs/>
          <w:sz w:val="22"/>
          <w:szCs w:val="22"/>
          <w:lang w:val="es-GT" w:eastAsia="es-ES"/>
        </w:rPr>
        <w:t>DIDEDUC</w:t>
      </w:r>
      <w:r w:rsidR="009521B4" w:rsidRPr="00CB1304">
        <w:rPr>
          <w:rFonts w:ascii="Arial" w:hAnsi="Arial" w:cs="Arial"/>
          <w:bCs/>
          <w:sz w:val="22"/>
          <w:szCs w:val="22"/>
          <w:lang w:val="es-GT" w:eastAsia="es-ES"/>
        </w:rPr>
        <w:t>).</w:t>
      </w:r>
    </w:p>
    <w:p w14:paraId="52FCDE7F" w14:textId="77777777" w:rsidR="002A5A37" w:rsidRPr="00CB1304" w:rsidRDefault="002A5A37" w:rsidP="00CB1304">
      <w:pPr>
        <w:ind w:left="960"/>
        <w:jc w:val="both"/>
        <w:rPr>
          <w:rFonts w:ascii="Arial" w:hAnsi="Arial" w:cs="Arial"/>
          <w:sz w:val="22"/>
          <w:szCs w:val="22"/>
          <w:lang w:val="es-GT" w:eastAsia="es-ES"/>
        </w:rPr>
      </w:pPr>
    </w:p>
    <w:p w14:paraId="49F0A13A" w14:textId="202B586C" w:rsidR="002A5A37" w:rsidRPr="00CB1304" w:rsidRDefault="002A5A37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 w:eastAsia="es-ES"/>
        </w:rPr>
      </w:pP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Que el pensum de estudios propuesto al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n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ivel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m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edia,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c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iclo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(básica o diversificada)</w:t>
      </w:r>
      <w:r w:rsidR="009521B4" w:rsidRPr="00CB1304">
        <w:rPr>
          <w:rFonts w:ascii="Arial" w:hAnsi="Arial" w:cs="Arial"/>
          <w:sz w:val="22"/>
          <w:szCs w:val="22"/>
          <w:lang w:val="es-GT" w:eastAsia="es-ES"/>
        </w:rPr>
        <w:t xml:space="preserve"> 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es congruente con el Acuerdo Ministerial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(número de acuerdo)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de fecha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(fecha)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correspondiente a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(grados o nombre de la carrera)</w:t>
      </w:r>
      <w:r w:rsidRPr="00CB1304">
        <w:rPr>
          <w:rFonts w:ascii="Arial" w:hAnsi="Arial" w:cs="Arial"/>
          <w:b/>
          <w:bCs/>
          <w:sz w:val="22"/>
          <w:szCs w:val="22"/>
          <w:lang w:val="es-GT" w:eastAsia="es-ES"/>
        </w:rPr>
        <w:t>.</w:t>
      </w:r>
    </w:p>
    <w:p w14:paraId="2F6607E9" w14:textId="77777777" w:rsidR="002A5A37" w:rsidRPr="00CB1304" w:rsidRDefault="002A5A37" w:rsidP="00CB1304">
      <w:pPr>
        <w:ind w:left="900"/>
        <w:jc w:val="both"/>
        <w:rPr>
          <w:rFonts w:ascii="Arial" w:hAnsi="Arial" w:cs="Arial"/>
          <w:sz w:val="22"/>
          <w:szCs w:val="22"/>
          <w:lang w:val="es-GT" w:eastAsia="es-ES"/>
        </w:rPr>
      </w:pPr>
    </w:p>
    <w:p w14:paraId="549EC7D0" w14:textId="616E7CA0" w:rsidR="002A5A37" w:rsidRPr="00CB1304" w:rsidRDefault="009521B4" w:rsidP="00CB1304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sz w:val="22"/>
          <w:szCs w:val="22"/>
          <w:lang w:val="es-GT"/>
        </w:rPr>
      </w:pPr>
      <w:r w:rsidRPr="00CB1304">
        <w:rPr>
          <w:rFonts w:ascii="Arial" w:hAnsi="Arial" w:cs="Arial"/>
          <w:sz w:val="22"/>
          <w:szCs w:val="22"/>
          <w:lang w:val="es-GT" w:eastAsia="es-ES"/>
        </w:rPr>
        <w:t>Que,</w:t>
      </w:r>
      <w:r w:rsidR="002A5A37" w:rsidRPr="00CB1304">
        <w:rPr>
          <w:rFonts w:ascii="Arial" w:hAnsi="Arial" w:cs="Arial"/>
          <w:sz w:val="22"/>
          <w:szCs w:val="22"/>
          <w:lang w:val="es-GT" w:eastAsia="es-ES"/>
        </w:rPr>
        <w:t xml:space="preserve"> como resultado de la aprobación del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 </w:t>
      </w:r>
      <w:r w:rsidR="002A5A37" w:rsidRPr="00CB1304">
        <w:rPr>
          <w:rFonts w:ascii="Arial" w:hAnsi="Arial" w:cs="Arial"/>
          <w:sz w:val="22"/>
          <w:szCs w:val="22"/>
          <w:lang w:val="es-GT" w:eastAsia="es-ES"/>
        </w:rPr>
        <w:t xml:space="preserve">plan de estudios   propuesto, los estudiantes recibirán como crédito los certificados de cada grado y un diploma que respalda la culminación del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n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ivel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m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edia,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c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iclo de </w:t>
      </w:r>
      <w:r w:rsidR="00921B42" w:rsidRPr="00CB1304">
        <w:rPr>
          <w:rFonts w:ascii="Arial" w:hAnsi="Arial" w:cs="Arial"/>
          <w:sz w:val="22"/>
          <w:szCs w:val="22"/>
          <w:lang w:val="es-GT" w:eastAsia="es-ES"/>
        </w:rPr>
        <w:t>e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ducación </w:t>
      </w:r>
      <w:r w:rsidRPr="00CB1304">
        <w:rPr>
          <w:rFonts w:ascii="Arial" w:hAnsi="Arial" w:cs="Arial"/>
          <w:bCs/>
          <w:sz w:val="22"/>
          <w:szCs w:val="22"/>
          <w:lang w:val="es-GT" w:eastAsia="es-ES"/>
        </w:rPr>
        <w:t>(básica o diversificada).</w:t>
      </w:r>
    </w:p>
    <w:p w14:paraId="3BA2191A" w14:textId="77777777" w:rsidR="009521B4" w:rsidRPr="00CB1304" w:rsidRDefault="009521B4" w:rsidP="00CB1304">
      <w:pPr>
        <w:pStyle w:val="Prrafodelista"/>
        <w:rPr>
          <w:rFonts w:ascii="Arial" w:hAnsi="Arial" w:cs="Arial"/>
          <w:b/>
          <w:sz w:val="22"/>
          <w:szCs w:val="22"/>
          <w:lang w:val="es-GT"/>
        </w:rPr>
      </w:pPr>
    </w:p>
    <w:p w14:paraId="314005FB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003244A8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238085AC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1494EA82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2FF548FB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6FFD9129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6DB6B2C6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14F550E4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222CF127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312C3318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07B0F5F7" w14:textId="77777777" w:rsidR="003A67A2" w:rsidRPr="00CB1304" w:rsidRDefault="003A67A2" w:rsidP="002A5A37">
      <w:pPr>
        <w:rPr>
          <w:rFonts w:ascii="Arial" w:hAnsi="Arial" w:cs="Arial"/>
          <w:b/>
          <w:sz w:val="22"/>
          <w:szCs w:val="22"/>
          <w:lang w:val="es-GT"/>
        </w:rPr>
      </w:pPr>
    </w:p>
    <w:p w14:paraId="6A646B39" w14:textId="3C04ED15" w:rsidR="002A5A37" w:rsidRPr="00CB1304" w:rsidRDefault="002A5A37" w:rsidP="002A5A37">
      <w:pPr>
        <w:rPr>
          <w:rFonts w:ascii="Arial" w:hAnsi="Arial" w:cs="Arial"/>
          <w:b/>
          <w:sz w:val="22"/>
          <w:szCs w:val="22"/>
          <w:lang w:val="es-GT"/>
        </w:rPr>
      </w:pPr>
      <w:r w:rsidRPr="00CB1304">
        <w:rPr>
          <w:rFonts w:ascii="Arial" w:hAnsi="Arial" w:cs="Arial"/>
          <w:b/>
          <w:sz w:val="22"/>
          <w:szCs w:val="22"/>
          <w:lang w:val="es-GT"/>
        </w:rPr>
        <w:t>D</w:t>
      </w:r>
      <w:r w:rsidR="007914E1" w:rsidRPr="00CB1304">
        <w:rPr>
          <w:rFonts w:ascii="Arial" w:hAnsi="Arial" w:cs="Arial"/>
          <w:b/>
          <w:sz w:val="22"/>
          <w:szCs w:val="22"/>
          <w:lang w:val="es-GT"/>
        </w:rPr>
        <w:t>ictamen</w:t>
      </w:r>
      <w:r w:rsidRPr="00CB1304">
        <w:rPr>
          <w:rFonts w:ascii="Arial" w:hAnsi="Arial" w:cs="Arial"/>
          <w:b/>
          <w:sz w:val="22"/>
          <w:szCs w:val="22"/>
          <w:lang w:val="es-GT"/>
        </w:rPr>
        <w:t xml:space="preserve">  </w:t>
      </w:r>
      <w:r w:rsidRPr="00CB1304">
        <w:rPr>
          <w:rFonts w:ascii="Arial" w:hAnsi="Arial" w:cs="Arial"/>
          <w:b/>
          <w:sz w:val="22"/>
          <w:szCs w:val="22"/>
        </w:rPr>
        <w:fldChar w:fldCharType="begin"/>
      </w:r>
      <w:r w:rsidRPr="00CB1304">
        <w:rPr>
          <w:rFonts w:ascii="Arial" w:hAnsi="Arial" w:cs="Arial"/>
          <w:b/>
          <w:sz w:val="22"/>
          <w:szCs w:val="22"/>
          <w:lang w:val="es-GT"/>
        </w:rPr>
        <w:instrText xml:space="preserve"> MERGEFIELD "No_de_Dictamen_de_DIGEACE" </w:instrText>
      </w:r>
      <w:r w:rsidRPr="00CB1304">
        <w:rPr>
          <w:rFonts w:ascii="Arial" w:hAnsi="Arial" w:cs="Arial"/>
          <w:b/>
          <w:sz w:val="22"/>
          <w:szCs w:val="22"/>
        </w:rPr>
        <w:fldChar w:fldCharType="separate"/>
      </w:r>
      <w:r w:rsidRPr="00CB1304">
        <w:rPr>
          <w:rFonts w:ascii="Arial" w:hAnsi="Arial" w:cs="Arial"/>
          <w:b/>
          <w:noProof/>
          <w:sz w:val="22"/>
          <w:szCs w:val="22"/>
          <w:lang w:val="es-GT"/>
        </w:rPr>
        <w:t>XXX-</w:t>
      </w:r>
      <w:r w:rsidR="004A7728" w:rsidRPr="00CB1304">
        <w:rPr>
          <w:rFonts w:ascii="Arial" w:hAnsi="Arial" w:cs="Arial"/>
          <w:b/>
          <w:noProof/>
          <w:sz w:val="22"/>
          <w:szCs w:val="22"/>
          <w:lang w:val="es-GT"/>
        </w:rPr>
        <w:t>XX</w:t>
      </w:r>
      <w:r w:rsidRPr="00CB1304">
        <w:rPr>
          <w:rFonts w:ascii="Arial" w:hAnsi="Arial" w:cs="Arial"/>
          <w:b/>
          <w:sz w:val="22"/>
          <w:szCs w:val="22"/>
        </w:rPr>
        <w:fldChar w:fldCharType="end"/>
      </w:r>
      <w:r w:rsidR="009521B4" w:rsidRPr="00CB1304">
        <w:rPr>
          <w:rFonts w:ascii="Arial" w:hAnsi="Arial" w:cs="Arial"/>
          <w:b/>
          <w:sz w:val="22"/>
          <w:szCs w:val="22"/>
          <w:lang w:val="es-GT"/>
        </w:rPr>
        <w:t>XX</w:t>
      </w:r>
    </w:p>
    <w:p w14:paraId="297262CB" w14:textId="77777777" w:rsidR="002A5A37" w:rsidRPr="00CB1304" w:rsidRDefault="002A5A37" w:rsidP="002A5A37">
      <w:pPr>
        <w:jc w:val="both"/>
        <w:rPr>
          <w:rFonts w:ascii="Arial" w:hAnsi="Arial" w:cs="Arial"/>
          <w:b/>
          <w:sz w:val="22"/>
          <w:szCs w:val="22"/>
          <w:lang w:val="es-GT"/>
        </w:rPr>
      </w:pPr>
    </w:p>
    <w:p w14:paraId="2444CD9B" w14:textId="0BE7E9E1" w:rsidR="002A5A37" w:rsidRPr="00CB1304" w:rsidRDefault="002A5A37" w:rsidP="002A5A37">
      <w:pPr>
        <w:jc w:val="both"/>
        <w:rPr>
          <w:rFonts w:ascii="Arial" w:hAnsi="Arial" w:cs="Arial"/>
          <w:sz w:val="22"/>
          <w:szCs w:val="22"/>
          <w:lang w:val="es-GT" w:eastAsia="es-ES"/>
        </w:rPr>
      </w:pP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Con base en las consideraciones anteriores, esta </w:t>
      </w:r>
      <w:r w:rsidR="0061250C" w:rsidRPr="00CB1304">
        <w:rPr>
          <w:rFonts w:ascii="Arial" w:hAnsi="Arial" w:cs="Arial"/>
          <w:sz w:val="22"/>
          <w:szCs w:val="22"/>
          <w:lang w:val="es-ES" w:eastAsia="es-ES"/>
        </w:rPr>
        <w:t>d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irección dictamina: </w:t>
      </w:r>
      <w:r w:rsidRPr="00CB1304">
        <w:rPr>
          <w:rFonts w:ascii="Arial" w:hAnsi="Arial" w:cs="Arial"/>
          <w:b/>
          <w:sz w:val="22"/>
          <w:szCs w:val="22"/>
          <w:lang w:val="es-ES" w:eastAsia="es-ES"/>
        </w:rPr>
        <w:t>procedente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 continuar con el proceso de creación y funcionamiento del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 xml:space="preserve">(nombre del Instituto según dictamen de la </w:t>
      </w:r>
      <w:r w:rsidR="004A7728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DIDEDUC</w:t>
      </w:r>
      <w:r w:rsidR="009521B4" w:rsidRPr="00CB1304">
        <w:rPr>
          <w:rFonts w:ascii="Arial" w:hAnsi="Arial" w:cs="Arial"/>
          <w:b/>
          <w:bCs/>
          <w:sz w:val="22"/>
          <w:szCs w:val="22"/>
          <w:lang w:val="es-ES" w:eastAsia="es-ES"/>
        </w:rPr>
        <w:t>)</w:t>
      </w:r>
      <w:r w:rsidRPr="00CB1304">
        <w:rPr>
          <w:rFonts w:ascii="Arial" w:hAnsi="Arial" w:cs="Arial"/>
          <w:b/>
          <w:sz w:val="22"/>
          <w:szCs w:val="22"/>
          <w:lang w:val="es-MX" w:eastAsia="es-ES"/>
        </w:rPr>
        <w:t xml:space="preserve"> 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ubicado en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(dirección)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 municipio de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(nombre del municipio)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 del </w:t>
      </w:r>
      <w:r w:rsidR="009521B4" w:rsidRPr="00CB1304">
        <w:rPr>
          <w:rFonts w:ascii="Arial" w:hAnsi="Arial" w:cs="Arial"/>
          <w:sz w:val="22"/>
          <w:szCs w:val="22"/>
          <w:lang w:val="es-MX" w:eastAsia="es-ES"/>
        </w:rPr>
        <w:t>d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epartamento de </w:t>
      </w:r>
      <w:r w:rsidR="009521B4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(nombre del departamento)</w:t>
      </w:r>
      <w:r w:rsidRPr="00CB1304">
        <w:rPr>
          <w:rFonts w:ascii="Arial" w:hAnsi="Arial" w:cs="Arial"/>
          <w:b/>
          <w:sz w:val="22"/>
          <w:szCs w:val="22"/>
          <w:lang w:val="es-MX" w:eastAsia="es-ES"/>
        </w:rPr>
        <w:t>.</w:t>
      </w:r>
      <w:r w:rsidRPr="00CB1304">
        <w:rPr>
          <w:rFonts w:ascii="Arial" w:hAnsi="Arial" w:cs="Arial"/>
          <w:sz w:val="22"/>
          <w:szCs w:val="22"/>
          <w:lang w:val="es-ES" w:eastAsia="es-ES"/>
        </w:rPr>
        <w:t xml:space="preserve"> El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 subsidio queda sujeto a la disposición de fondos de la </w:t>
      </w:r>
      <w:r w:rsidR="004A7728" w:rsidRPr="00CB1304">
        <w:rPr>
          <w:rFonts w:ascii="Arial" w:hAnsi="Arial" w:cs="Arial"/>
          <w:sz w:val="22"/>
          <w:szCs w:val="22"/>
          <w:lang w:val="es-MX" w:eastAsia="es-ES"/>
        </w:rPr>
        <w:t>d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irección </w:t>
      </w:r>
      <w:r w:rsidR="004A7728" w:rsidRPr="00CB1304">
        <w:rPr>
          <w:rFonts w:ascii="Arial" w:hAnsi="Arial" w:cs="Arial"/>
          <w:sz w:val="22"/>
          <w:szCs w:val="22"/>
          <w:lang w:val="es-MX" w:eastAsia="es-ES"/>
        </w:rPr>
        <w:t>d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epartamental de </w:t>
      </w:r>
      <w:r w:rsidR="004A7728" w:rsidRPr="00CB1304">
        <w:rPr>
          <w:rFonts w:ascii="Arial" w:hAnsi="Arial" w:cs="Arial"/>
          <w:sz w:val="22"/>
          <w:szCs w:val="22"/>
          <w:lang w:val="es-MX" w:eastAsia="es-ES"/>
        </w:rPr>
        <w:t>e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ducación de </w:t>
      </w:r>
      <w:r w:rsidR="0096463B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 xml:space="preserve">(nombre de la </w:t>
      </w:r>
      <w:r w:rsidR="00E374B2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DIDEDUC</w:t>
      </w:r>
      <w:r w:rsidR="0096463B"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)</w:t>
      </w:r>
      <w:r w:rsidRPr="00CB1304">
        <w:rPr>
          <w:rFonts w:ascii="Arial" w:hAnsi="Arial" w:cs="Arial"/>
          <w:b/>
          <w:bCs/>
          <w:sz w:val="22"/>
          <w:szCs w:val="22"/>
          <w:lang w:val="es-MX" w:eastAsia="es-ES"/>
        </w:rPr>
        <w:t>,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 y el </w:t>
      </w:r>
      <w:r w:rsidR="00E374B2" w:rsidRPr="00CB1304">
        <w:rPr>
          <w:rFonts w:ascii="Arial" w:hAnsi="Arial" w:cs="Arial"/>
          <w:sz w:val="22"/>
          <w:szCs w:val="22"/>
          <w:lang w:val="es-MX" w:eastAsia="es-ES"/>
        </w:rPr>
        <w:t>i</w:t>
      </w:r>
      <w:r w:rsidRPr="00CB1304">
        <w:rPr>
          <w:rFonts w:ascii="Arial" w:hAnsi="Arial" w:cs="Arial"/>
          <w:sz w:val="22"/>
          <w:szCs w:val="22"/>
          <w:lang w:val="es-MX" w:eastAsia="es-ES"/>
        </w:rPr>
        <w:t xml:space="preserve">nstituto puede empezar a funcionar una vez haya recibido </w:t>
      </w:r>
      <w:r w:rsidRPr="00CB1304">
        <w:rPr>
          <w:rFonts w:ascii="Arial" w:hAnsi="Arial" w:cs="Arial"/>
          <w:sz w:val="22"/>
          <w:szCs w:val="22"/>
          <w:lang w:val="es-GT" w:eastAsia="es-ES"/>
        </w:rPr>
        <w:t xml:space="preserve">la resolución de autorización correspondiente. </w:t>
      </w:r>
    </w:p>
    <w:p w14:paraId="7E906E33" w14:textId="77777777" w:rsidR="002A5A37" w:rsidRPr="00CB1304" w:rsidRDefault="002A5A37" w:rsidP="002A5A37">
      <w:pPr>
        <w:jc w:val="center"/>
        <w:rPr>
          <w:rFonts w:ascii="Arial" w:hAnsi="Arial" w:cs="Arial"/>
          <w:bCs/>
          <w:sz w:val="22"/>
          <w:szCs w:val="22"/>
          <w:lang w:val="es-MX"/>
        </w:rPr>
      </w:pPr>
    </w:p>
    <w:p w14:paraId="05E091E4" w14:textId="77777777" w:rsidR="002A5A37" w:rsidRPr="00CB1304" w:rsidRDefault="002A5A37" w:rsidP="002A5A37">
      <w:pPr>
        <w:jc w:val="center"/>
        <w:rPr>
          <w:rFonts w:ascii="Arial" w:hAnsi="Arial" w:cs="Arial"/>
          <w:bCs/>
          <w:sz w:val="22"/>
          <w:szCs w:val="22"/>
          <w:lang w:val="es-MX"/>
        </w:rPr>
      </w:pPr>
      <w:r w:rsidRPr="00CB1304">
        <w:rPr>
          <w:rFonts w:ascii="Arial" w:hAnsi="Arial" w:cs="Arial"/>
          <w:bCs/>
          <w:sz w:val="22"/>
          <w:szCs w:val="22"/>
          <w:lang w:val="es-MX"/>
        </w:rPr>
        <w:t xml:space="preserve">Atentamente, </w:t>
      </w:r>
    </w:p>
    <w:p w14:paraId="134998F2" w14:textId="77777777" w:rsidR="002A5A37" w:rsidRPr="00CB1304" w:rsidRDefault="002A5A37" w:rsidP="002A5A37">
      <w:pPr>
        <w:jc w:val="center"/>
        <w:rPr>
          <w:rFonts w:ascii="Arial" w:hAnsi="Arial" w:cs="Arial"/>
          <w:bCs/>
          <w:sz w:val="22"/>
          <w:szCs w:val="22"/>
          <w:lang w:val="es-MX"/>
        </w:rPr>
      </w:pPr>
    </w:p>
    <w:p w14:paraId="097D2979" w14:textId="77777777" w:rsidR="002A5A37" w:rsidRPr="00CB1304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</w:p>
    <w:p w14:paraId="21ACCB38" w14:textId="77777777" w:rsidR="002A5A37" w:rsidRPr="00CB1304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</w:p>
    <w:p w14:paraId="7CFCE906" w14:textId="77777777" w:rsidR="002A5A37" w:rsidRPr="00CB1304" w:rsidRDefault="002A5A37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</w:p>
    <w:p w14:paraId="0D84888A" w14:textId="6FB0FAF5" w:rsidR="002A5A37" w:rsidRPr="00CB1304" w:rsidRDefault="0096463B" w:rsidP="002A5A37">
      <w:pPr>
        <w:jc w:val="center"/>
        <w:rPr>
          <w:rFonts w:ascii="Arial" w:hAnsi="Arial" w:cs="Arial"/>
          <w:b/>
          <w:sz w:val="22"/>
          <w:szCs w:val="22"/>
          <w:lang w:val="es-GT"/>
        </w:rPr>
      </w:pPr>
      <w:r w:rsidRPr="00CB1304">
        <w:rPr>
          <w:rFonts w:ascii="Arial" w:hAnsi="Arial" w:cs="Arial"/>
          <w:b/>
          <w:sz w:val="22"/>
          <w:szCs w:val="22"/>
          <w:lang w:val="es-GT"/>
        </w:rPr>
        <w:t>(nombre)</w:t>
      </w:r>
    </w:p>
    <w:p w14:paraId="3076C544" w14:textId="73986C22" w:rsidR="002A5A37" w:rsidRPr="00CB1304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  <w:r w:rsidRPr="00CB1304">
        <w:rPr>
          <w:rFonts w:ascii="Arial" w:hAnsi="Arial" w:cs="Arial"/>
          <w:sz w:val="22"/>
          <w:szCs w:val="22"/>
          <w:lang w:val="es-GT"/>
        </w:rPr>
        <w:t>Coordinador de Procesos Institucionales y Programas Especiales</w:t>
      </w:r>
    </w:p>
    <w:p w14:paraId="577A7ED8" w14:textId="77777777" w:rsidR="002A5A37" w:rsidRPr="00CB1304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116106B4" w14:textId="77777777" w:rsidR="002A5A37" w:rsidRPr="00CB1304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524ADFE3" w14:textId="77777777" w:rsidR="002A5A37" w:rsidRPr="00CB1304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1D7BDFA8" w14:textId="77777777" w:rsidR="002A5A37" w:rsidRPr="00CB1304" w:rsidRDefault="002A5A37" w:rsidP="002A5A37">
      <w:pPr>
        <w:jc w:val="center"/>
        <w:rPr>
          <w:rFonts w:ascii="Arial" w:hAnsi="Arial" w:cs="Arial"/>
          <w:sz w:val="22"/>
          <w:szCs w:val="22"/>
          <w:lang w:val="es-GT"/>
        </w:rPr>
      </w:pPr>
    </w:p>
    <w:p w14:paraId="344001DB" w14:textId="74AFFD8F" w:rsidR="002A5A37" w:rsidRPr="00CB1304" w:rsidRDefault="002A5A37" w:rsidP="002A5A37">
      <w:pPr>
        <w:tabs>
          <w:tab w:val="left" w:pos="708"/>
          <w:tab w:val="center" w:pos="4320"/>
          <w:tab w:val="right" w:pos="8640"/>
        </w:tabs>
        <w:rPr>
          <w:rFonts w:ascii="Arial" w:hAnsi="Arial" w:cs="Arial"/>
          <w:lang w:val="es-GT"/>
        </w:rPr>
      </w:pPr>
      <w:r w:rsidRPr="00CB1304">
        <w:rPr>
          <w:rFonts w:ascii="Arial" w:hAnsi="Arial" w:cs="Arial"/>
          <w:sz w:val="22"/>
          <w:szCs w:val="22"/>
          <w:lang w:val="es-GT"/>
        </w:rPr>
        <w:t>Vo.Bo</w:t>
      </w:r>
      <w:r w:rsidRPr="00CB1304">
        <w:rPr>
          <w:rFonts w:ascii="Arial" w:hAnsi="Arial" w:cs="Arial"/>
          <w:lang w:val="es-GT"/>
        </w:rPr>
        <w:t xml:space="preserve">. </w:t>
      </w:r>
      <w:r w:rsidR="0096463B" w:rsidRPr="00CB1304">
        <w:rPr>
          <w:rFonts w:ascii="Arial" w:hAnsi="Arial" w:cs="Arial"/>
          <w:b/>
          <w:sz w:val="22"/>
          <w:szCs w:val="22"/>
          <w:lang w:val="es-GT"/>
        </w:rPr>
        <w:t>(nombre)</w:t>
      </w:r>
    </w:p>
    <w:p w14:paraId="1693EF86" w14:textId="39A657EA" w:rsidR="002A5A37" w:rsidRPr="00CB1304" w:rsidRDefault="002A5A37" w:rsidP="002A5A37">
      <w:pPr>
        <w:ind w:left="644"/>
        <w:rPr>
          <w:rFonts w:ascii="Arial" w:hAnsi="Arial" w:cs="Arial"/>
          <w:bCs/>
          <w:lang w:val="es-GT"/>
        </w:rPr>
      </w:pPr>
      <w:r w:rsidRPr="00CB1304">
        <w:rPr>
          <w:rFonts w:ascii="Arial" w:hAnsi="Arial" w:cs="Arial"/>
          <w:sz w:val="22"/>
          <w:szCs w:val="22"/>
          <w:lang w:val="es-GT"/>
        </w:rPr>
        <w:t xml:space="preserve"> </w:t>
      </w:r>
      <w:r w:rsidR="0096463B" w:rsidRPr="00CB1304">
        <w:rPr>
          <w:rFonts w:ascii="Arial" w:hAnsi="Arial" w:cs="Arial"/>
          <w:sz w:val="22"/>
          <w:szCs w:val="22"/>
          <w:lang w:val="es-GT"/>
        </w:rPr>
        <w:t>Subdirector de Acreditación y Certificación de Institucionales</w:t>
      </w:r>
    </w:p>
    <w:p w14:paraId="4458ADAA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90B1F43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5ABB1246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55B8E577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147DE7F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2D2F86EE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358154E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53617B2" w14:textId="77777777" w:rsidR="002A5A37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3828F1E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2B93C61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674E1DD7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ADBC1AF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BA224BA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667B85B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44184B28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73081E09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19753DAD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41CBD9CF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446FAA5F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0AE7E5FE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7D6EEED4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F0F3559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457E7A2A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20216724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C7E874D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5D1969CA" w14:textId="77777777" w:rsid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2FC5BE6" w14:textId="77777777" w:rsidR="00CB1304" w:rsidRPr="00CB1304" w:rsidRDefault="00CB1304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7737D0A4" w14:textId="77777777" w:rsidR="002A5A37" w:rsidRPr="00CB1304" w:rsidRDefault="002A5A37" w:rsidP="002A5A37">
      <w:pPr>
        <w:ind w:left="644"/>
        <w:rPr>
          <w:rFonts w:ascii="Arial" w:hAnsi="Arial" w:cs="Arial"/>
          <w:sz w:val="22"/>
          <w:szCs w:val="22"/>
          <w:lang w:val="es-GT"/>
        </w:rPr>
      </w:pPr>
    </w:p>
    <w:p w14:paraId="334C20A2" w14:textId="77777777" w:rsidR="002A5A37" w:rsidRPr="002A5A37" w:rsidRDefault="002A5A37" w:rsidP="002A5A37">
      <w:pPr>
        <w:ind w:left="644"/>
        <w:rPr>
          <w:rFonts w:ascii="Arial" w:hAnsi="Arial" w:cs="Arial"/>
          <w:lang w:val="es-ES"/>
        </w:rPr>
      </w:pPr>
      <w:r w:rsidRPr="00CB1304">
        <w:rPr>
          <w:rFonts w:ascii="Arial" w:hAnsi="Arial" w:cs="Arial"/>
          <w:sz w:val="22"/>
          <w:szCs w:val="22"/>
          <w:lang w:val="es-GT"/>
        </w:rPr>
        <w:t>c</w:t>
      </w:r>
      <w:r w:rsidRPr="00CB1304">
        <w:rPr>
          <w:rFonts w:ascii="Arial" w:hAnsi="Arial" w:cs="Arial"/>
          <w:sz w:val="16"/>
          <w:szCs w:val="16"/>
          <w:lang w:val="es-GT"/>
        </w:rPr>
        <w:t>.c. Archivo</w:t>
      </w:r>
    </w:p>
    <w:p w14:paraId="0465E442" w14:textId="77777777" w:rsidR="00823A74" w:rsidRPr="002A5A37" w:rsidRDefault="00823A74" w:rsidP="00766B29">
      <w:pPr>
        <w:jc w:val="both"/>
        <w:rPr>
          <w:rFonts w:ascii="Arial" w:hAnsi="Arial" w:cs="Arial"/>
          <w:sz w:val="22"/>
          <w:szCs w:val="22"/>
        </w:rPr>
      </w:pPr>
    </w:p>
    <w:sectPr w:rsidR="00823A74" w:rsidRPr="002A5A37" w:rsidSect="00B30829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61C818" w14:textId="77777777" w:rsidR="00C600E8" w:rsidRDefault="00C600E8" w:rsidP="003D767C">
      <w:r>
        <w:separator/>
      </w:r>
    </w:p>
  </w:endnote>
  <w:endnote w:type="continuationSeparator" w:id="0">
    <w:p w14:paraId="0CF4D9F9" w14:textId="77777777" w:rsidR="00C600E8" w:rsidRDefault="00C600E8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panose1 w:val="020B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198359" w14:textId="4960778A" w:rsidR="002815A9" w:rsidRPr="004C4D57" w:rsidRDefault="002815A9" w:rsidP="003F26D0">
    <w:pPr>
      <w:pStyle w:val="Piedepgina"/>
      <w:jc w:val="center"/>
      <w:rPr>
        <w:rFonts w:ascii="Arial Narrow" w:hAnsi="Arial Narrow"/>
        <w:color w:val="333399"/>
        <w:sz w:val="16"/>
        <w:lang w:val="es-GT"/>
      </w:rPr>
    </w:pPr>
    <w:r w:rsidRPr="004C4D57">
      <w:rPr>
        <w:rFonts w:ascii="Arial Narrow" w:hAnsi="Arial Narrow"/>
        <w:color w:val="333399"/>
        <w:sz w:val="16"/>
        <w:lang w:val="es-GT"/>
      </w:rPr>
      <w:t>Todos los documentos que se encuentran en el Sitio</w:t>
    </w:r>
    <w:r w:rsidR="00B83B79" w:rsidRPr="004C4D57">
      <w:rPr>
        <w:rFonts w:ascii="Arial Narrow" w:hAnsi="Arial Narrow"/>
        <w:color w:val="333399"/>
        <w:sz w:val="16"/>
        <w:lang w:val="es-GT"/>
      </w:rPr>
      <w:t xml:space="preserve"> Web del Sistema de Gestión de </w:t>
    </w:r>
    <w:r w:rsidRPr="004C4D57">
      <w:rPr>
        <w:rFonts w:ascii="Arial Narrow" w:hAnsi="Arial Narrow"/>
        <w:color w:val="333399"/>
        <w:sz w:val="16"/>
        <w:lang w:val="es-GT"/>
      </w:rPr>
      <w:t>Calidad son los documentos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E0AA77" w14:textId="77777777" w:rsidR="002815A9" w:rsidRPr="004C4D57" w:rsidRDefault="002815A9" w:rsidP="00E97F48">
    <w:pPr>
      <w:pStyle w:val="Piedepgina"/>
      <w:jc w:val="center"/>
      <w:rPr>
        <w:rFonts w:ascii="Arial Narrow" w:hAnsi="Arial Narrow"/>
        <w:color w:val="333399"/>
        <w:sz w:val="16"/>
        <w:lang w:val="es-GT"/>
      </w:rPr>
    </w:pPr>
    <w:r w:rsidRPr="004C4D57">
      <w:rPr>
        <w:rFonts w:ascii="Arial Narrow" w:hAnsi="Arial Narrow"/>
        <w:color w:val="333399"/>
        <w:sz w:val="16"/>
        <w:lang w:val="es-GT"/>
      </w:rPr>
      <w:t>Todos los documentos que se encuentran en el Sitio Web del Sistema de Gestión de la Calidad son los documentos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867C56" w14:textId="77777777" w:rsidR="00C600E8" w:rsidRDefault="00C600E8" w:rsidP="003D767C">
      <w:r>
        <w:separator/>
      </w:r>
    </w:p>
  </w:footnote>
  <w:footnote w:type="continuationSeparator" w:id="0">
    <w:p w14:paraId="27974E7F" w14:textId="77777777" w:rsidR="00C600E8" w:rsidRDefault="00C600E8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1FF071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135EC7C" w14:textId="77777777" w:rsidTr="002A5A37">
      <w:trPr>
        <w:cantSplit/>
        <w:trHeight w:val="217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3D57F5BE" w14:textId="5C42D7E4" w:rsidR="003F198E" w:rsidRPr="006908E6" w:rsidRDefault="0096463B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C22C5A6" wp14:editId="243D3C66">
                <wp:extent cx="504825" cy="409575"/>
                <wp:effectExtent l="0" t="0" r="0" b="0"/>
                <wp:docPr id="12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27B59EE" w14:textId="646E2D56" w:rsidR="003F198E" w:rsidRPr="00735A5A" w:rsidRDefault="002A5A37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</w:t>
          </w:r>
          <w:r w:rsidR="004F3FCD">
            <w:rPr>
              <w:rFonts w:ascii="Arial" w:hAnsi="Arial" w:cs="Arial"/>
              <w:spacing w:val="20"/>
              <w:sz w:val="16"/>
            </w:rPr>
            <w:t>ormato</w:t>
          </w:r>
        </w:p>
      </w:tc>
    </w:tr>
    <w:tr w:rsidR="003F198E" w:rsidRPr="00CE70E8" w14:paraId="5F0C4B67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0CBE0F9E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7269C736" w14:textId="5FA43EE1" w:rsidR="003F198E" w:rsidRPr="004F3FCD" w:rsidRDefault="004F3FCD" w:rsidP="004A3695">
          <w:pPr>
            <w:jc w:val="center"/>
            <w:rPr>
              <w:rFonts w:ascii="Arial" w:hAnsi="Arial" w:cs="Arial"/>
              <w:b/>
              <w:lang w:val="es-GT"/>
            </w:rPr>
          </w:pPr>
          <w:r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Dictamen favorable para la creación y funcionamiento de </w:t>
          </w:r>
          <w:r w:rsidR="004A3695"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i</w:t>
          </w:r>
          <w:r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nstitutos de </w:t>
          </w:r>
          <w:r w:rsidR="004A3695"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e</w:t>
          </w:r>
          <w:r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ducación por </w:t>
          </w:r>
          <w:r w:rsidR="004A3695"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c</w:t>
          </w:r>
          <w:r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 xml:space="preserve">ooperativa de </w:t>
          </w:r>
          <w:r w:rsidR="004A3695"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e</w:t>
          </w:r>
          <w:r w:rsidRPr="00CB1304">
            <w:rPr>
              <w:rFonts w:ascii="Arial" w:hAnsi="Arial" w:cs="Arial"/>
              <w:b/>
              <w:bCs/>
              <w:sz w:val="22"/>
              <w:szCs w:val="22"/>
              <w:lang w:val="es-ES_tradnl" w:eastAsia="es-ES"/>
            </w:rPr>
            <w:t>nseñanza</w:t>
          </w:r>
        </w:p>
      </w:tc>
    </w:tr>
    <w:tr w:rsidR="003F198E" w14:paraId="613222D8" w14:textId="77777777" w:rsidTr="00133DBF">
      <w:trPr>
        <w:cantSplit/>
        <w:trHeight w:val="60"/>
      </w:trPr>
      <w:tc>
        <w:tcPr>
          <w:tcW w:w="856" w:type="dxa"/>
          <w:vMerge/>
        </w:tcPr>
        <w:p w14:paraId="75B59C7C" w14:textId="77777777" w:rsidR="003F198E" w:rsidRPr="004F3FCD" w:rsidRDefault="003F198E" w:rsidP="00133DBF">
          <w:pPr>
            <w:rPr>
              <w:rFonts w:ascii="Arial" w:hAnsi="Arial" w:cs="Arial"/>
              <w:lang w:val="es-GT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413ABB" w14:textId="3C722B67" w:rsidR="003F198E" w:rsidRPr="004F3FCD" w:rsidRDefault="003F198E" w:rsidP="00AB1AF7">
          <w:pPr>
            <w:jc w:val="center"/>
            <w:rPr>
              <w:rFonts w:ascii="Arial" w:hAnsi="Arial" w:cs="Arial"/>
              <w:sz w:val="16"/>
              <w:lang w:val="es-GT"/>
            </w:rPr>
          </w:pPr>
          <w:r w:rsidRPr="004F3FCD">
            <w:rPr>
              <w:rFonts w:ascii="Arial" w:hAnsi="Arial" w:cs="Arial"/>
              <w:sz w:val="16"/>
              <w:lang w:val="es-GT"/>
            </w:rPr>
            <w:t xml:space="preserve">Del proceso: </w:t>
          </w:r>
          <w:r w:rsidR="002A5A37" w:rsidRPr="004F3FCD">
            <w:rPr>
              <w:rFonts w:ascii="Arial" w:hAnsi="Arial" w:cs="Arial"/>
              <w:sz w:val="16"/>
              <w:lang w:val="es-GT"/>
            </w:rPr>
            <w:t>Institutos</w:t>
          </w:r>
          <w:r w:rsidR="00AB1AF7">
            <w:rPr>
              <w:rFonts w:ascii="Arial" w:hAnsi="Arial" w:cs="Arial"/>
              <w:sz w:val="16"/>
              <w:lang w:val="es-GT"/>
            </w:rPr>
            <w:t xml:space="preserve"> de Educación </w:t>
          </w:r>
          <w:r w:rsidR="002A5A37" w:rsidRPr="004F3FCD">
            <w:rPr>
              <w:rFonts w:ascii="Arial" w:hAnsi="Arial" w:cs="Arial"/>
              <w:sz w:val="16"/>
              <w:lang w:val="es-GT"/>
            </w:rPr>
            <w:t>por Cooperativa de Enseñanza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876F12D" w14:textId="60BCB2B4" w:rsidR="003F198E" w:rsidRPr="008A404F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2A5A37">
            <w:rPr>
              <w:rFonts w:ascii="Arial" w:hAnsi="Arial" w:cs="Arial"/>
              <w:b/>
              <w:sz w:val="16"/>
              <w:szCs w:val="16"/>
            </w:rPr>
            <w:t>COO-FOR-02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60F0BA3" w14:textId="23A4A83D" w:rsidR="003F198E" w:rsidRPr="0050481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415EDA">
            <w:rPr>
              <w:rFonts w:ascii="Arial" w:hAnsi="Arial" w:cs="Arial"/>
              <w:sz w:val="16"/>
              <w:szCs w:val="16"/>
            </w:rPr>
            <w:t>02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A3E4036" w14:textId="3915DA6C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E70E8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E70E8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5B6FA065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C6B390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 w15:restartNumberingAfterBreak="0">
    <w:nsid w:val="34874FF1"/>
    <w:multiLevelType w:val="hybridMultilevel"/>
    <w:tmpl w:val="11F8A42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1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7" w15:restartNumberingAfterBreak="0">
    <w:nsid w:val="77A82B17"/>
    <w:multiLevelType w:val="hybridMultilevel"/>
    <w:tmpl w:val="F8DE0E32"/>
    <w:lvl w:ilvl="0" w:tplc="0E9CE63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1" w:tplc="FFFFFFFF">
      <w:start w:val="8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30"/>
  </w:num>
  <w:num w:numId="3">
    <w:abstractNumId w:val="23"/>
  </w:num>
  <w:num w:numId="4">
    <w:abstractNumId w:val="6"/>
  </w:num>
  <w:num w:numId="5">
    <w:abstractNumId w:val="32"/>
  </w:num>
  <w:num w:numId="6">
    <w:abstractNumId w:val="18"/>
  </w:num>
  <w:num w:numId="7">
    <w:abstractNumId w:val="33"/>
  </w:num>
  <w:num w:numId="8">
    <w:abstractNumId w:val="17"/>
  </w:num>
  <w:num w:numId="9">
    <w:abstractNumId w:val="3"/>
  </w:num>
  <w:num w:numId="10">
    <w:abstractNumId w:val="36"/>
  </w:num>
  <w:num w:numId="11">
    <w:abstractNumId w:val="26"/>
  </w:num>
  <w:num w:numId="12">
    <w:abstractNumId w:val="16"/>
  </w:num>
  <w:num w:numId="13">
    <w:abstractNumId w:val="19"/>
  </w:num>
  <w:num w:numId="14">
    <w:abstractNumId w:val="9"/>
  </w:num>
  <w:num w:numId="15">
    <w:abstractNumId w:val="34"/>
  </w:num>
  <w:num w:numId="16">
    <w:abstractNumId w:val="27"/>
  </w:num>
  <w:num w:numId="17">
    <w:abstractNumId w:val="28"/>
  </w:num>
  <w:num w:numId="18">
    <w:abstractNumId w:val="5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0"/>
  </w:num>
  <w:num w:numId="23">
    <w:abstractNumId w:val="7"/>
  </w:num>
  <w:num w:numId="24">
    <w:abstractNumId w:val="29"/>
  </w:num>
  <w:num w:numId="25">
    <w:abstractNumId w:val="21"/>
  </w:num>
  <w:num w:numId="26">
    <w:abstractNumId w:val="4"/>
  </w:num>
  <w:num w:numId="27">
    <w:abstractNumId w:val="11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2"/>
  </w:num>
  <w:num w:numId="32">
    <w:abstractNumId w:val="8"/>
  </w:num>
  <w:num w:numId="33">
    <w:abstractNumId w:val="14"/>
  </w:num>
  <w:num w:numId="34">
    <w:abstractNumId w:val="2"/>
  </w:num>
  <w:num w:numId="35">
    <w:abstractNumId w:val="35"/>
  </w:num>
  <w:num w:numId="36">
    <w:abstractNumId w:val="24"/>
  </w:num>
  <w:num w:numId="37">
    <w:abstractNumId w:val="25"/>
  </w:num>
  <w:num w:numId="38">
    <w:abstractNumId w:val="20"/>
  </w:num>
  <w:num w:numId="39">
    <w:abstractNumId w:val="13"/>
  </w:num>
  <w:num w:numId="40">
    <w:abstractNumId w:val="37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A37"/>
    <w:rsid w:val="00006D19"/>
    <w:rsid w:val="00051689"/>
    <w:rsid w:val="0006042E"/>
    <w:rsid w:val="00063A1B"/>
    <w:rsid w:val="0006777F"/>
    <w:rsid w:val="000A4B3F"/>
    <w:rsid w:val="000D479A"/>
    <w:rsid w:val="000D7391"/>
    <w:rsid w:val="000E2596"/>
    <w:rsid w:val="000F23A7"/>
    <w:rsid w:val="00133DBF"/>
    <w:rsid w:val="00144F7D"/>
    <w:rsid w:val="00153DA2"/>
    <w:rsid w:val="0015471C"/>
    <w:rsid w:val="001849A3"/>
    <w:rsid w:val="001D1C10"/>
    <w:rsid w:val="001E0E0B"/>
    <w:rsid w:val="001F6F94"/>
    <w:rsid w:val="002216A8"/>
    <w:rsid w:val="002573D6"/>
    <w:rsid w:val="002815A9"/>
    <w:rsid w:val="00284555"/>
    <w:rsid w:val="0029731D"/>
    <w:rsid w:val="002A5A37"/>
    <w:rsid w:val="002C7ACD"/>
    <w:rsid w:val="002D4228"/>
    <w:rsid w:val="002D4871"/>
    <w:rsid w:val="002D7971"/>
    <w:rsid w:val="00304CDD"/>
    <w:rsid w:val="0033518A"/>
    <w:rsid w:val="00335EBD"/>
    <w:rsid w:val="00341D44"/>
    <w:rsid w:val="00346403"/>
    <w:rsid w:val="00350DB4"/>
    <w:rsid w:val="00356F9D"/>
    <w:rsid w:val="00361FCA"/>
    <w:rsid w:val="00362EED"/>
    <w:rsid w:val="003A67A2"/>
    <w:rsid w:val="003C5202"/>
    <w:rsid w:val="003D2088"/>
    <w:rsid w:val="003D767C"/>
    <w:rsid w:val="003E3723"/>
    <w:rsid w:val="003F198E"/>
    <w:rsid w:val="003F26D0"/>
    <w:rsid w:val="00415EDA"/>
    <w:rsid w:val="00424F28"/>
    <w:rsid w:val="00437BD8"/>
    <w:rsid w:val="00465ED7"/>
    <w:rsid w:val="0048542C"/>
    <w:rsid w:val="00485FAF"/>
    <w:rsid w:val="004A3695"/>
    <w:rsid w:val="004A7728"/>
    <w:rsid w:val="004C4D57"/>
    <w:rsid w:val="004E2A63"/>
    <w:rsid w:val="004E7021"/>
    <w:rsid w:val="004F3927"/>
    <w:rsid w:val="004F3FCD"/>
    <w:rsid w:val="0051354E"/>
    <w:rsid w:val="00513D55"/>
    <w:rsid w:val="00544E6F"/>
    <w:rsid w:val="005913F5"/>
    <w:rsid w:val="005D7E41"/>
    <w:rsid w:val="005F6DD1"/>
    <w:rsid w:val="00606BBA"/>
    <w:rsid w:val="0061250C"/>
    <w:rsid w:val="00641F4B"/>
    <w:rsid w:val="00662BC2"/>
    <w:rsid w:val="0066615A"/>
    <w:rsid w:val="0067323E"/>
    <w:rsid w:val="00690752"/>
    <w:rsid w:val="006B0823"/>
    <w:rsid w:val="006C1ABA"/>
    <w:rsid w:val="006D5206"/>
    <w:rsid w:val="006E622B"/>
    <w:rsid w:val="0070071D"/>
    <w:rsid w:val="00716CFD"/>
    <w:rsid w:val="00733D8C"/>
    <w:rsid w:val="00735A5A"/>
    <w:rsid w:val="007379D5"/>
    <w:rsid w:val="00766B29"/>
    <w:rsid w:val="00767E3E"/>
    <w:rsid w:val="0077065F"/>
    <w:rsid w:val="0078101C"/>
    <w:rsid w:val="00786110"/>
    <w:rsid w:val="007914E1"/>
    <w:rsid w:val="007A24A7"/>
    <w:rsid w:val="007C2A60"/>
    <w:rsid w:val="007E31EC"/>
    <w:rsid w:val="007E77A3"/>
    <w:rsid w:val="007F7979"/>
    <w:rsid w:val="00800721"/>
    <w:rsid w:val="00811F2D"/>
    <w:rsid w:val="00817218"/>
    <w:rsid w:val="00821EA2"/>
    <w:rsid w:val="00823A74"/>
    <w:rsid w:val="00851892"/>
    <w:rsid w:val="00880B9E"/>
    <w:rsid w:val="00887B4A"/>
    <w:rsid w:val="008A404F"/>
    <w:rsid w:val="008A786E"/>
    <w:rsid w:val="008C2ED9"/>
    <w:rsid w:val="008C44AE"/>
    <w:rsid w:val="008F5C09"/>
    <w:rsid w:val="00911141"/>
    <w:rsid w:val="00921B42"/>
    <w:rsid w:val="009235BE"/>
    <w:rsid w:val="009521B4"/>
    <w:rsid w:val="009525BE"/>
    <w:rsid w:val="00953D18"/>
    <w:rsid w:val="0096463B"/>
    <w:rsid w:val="00974E63"/>
    <w:rsid w:val="009A4EBD"/>
    <w:rsid w:val="009B4AFE"/>
    <w:rsid w:val="009D16E0"/>
    <w:rsid w:val="009E3088"/>
    <w:rsid w:val="009E61E8"/>
    <w:rsid w:val="00A218D2"/>
    <w:rsid w:val="00A41D2A"/>
    <w:rsid w:val="00A6732B"/>
    <w:rsid w:val="00A97995"/>
    <w:rsid w:val="00AB1AF7"/>
    <w:rsid w:val="00B20EAE"/>
    <w:rsid w:val="00B21CE2"/>
    <w:rsid w:val="00B30829"/>
    <w:rsid w:val="00B34783"/>
    <w:rsid w:val="00B470C7"/>
    <w:rsid w:val="00B77BB0"/>
    <w:rsid w:val="00B83B79"/>
    <w:rsid w:val="00BB34EB"/>
    <w:rsid w:val="00BB7841"/>
    <w:rsid w:val="00BC3750"/>
    <w:rsid w:val="00BD602A"/>
    <w:rsid w:val="00C24B62"/>
    <w:rsid w:val="00C4180B"/>
    <w:rsid w:val="00C43D70"/>
    <w:rsid w:val="00C600E8"/>
    <w:rsid w:val="00C66713"/>
    <w:rsid w:val="00C73F5F"/>
    <w:rsid w:val="00CB1304"/>
    <w:rsid w:val="00CC1034"/>
    <w:rsid w:val="00CE462C"/>
    <w:rsid w:val="00CE52BD"/>
    <w:rsid w:val="00CE70E8"/>
    <w:rsid w:val="00D21666"/>
    <w:rsid w:val="00D37727"/>
    <w:rsid w:val="00D47FE6"/>
    <w:rsid w:val="00D522D2"/>
    <w:rsid w:val="00D644F4"/>
    <w:rsid w:val="00D85046"/>
    <w:rsid w:val="00DA0498"/>
    <w:rsid w:val="00DA2E83"/>
    <w:rsid w:val="00DC4E89"/>
    <w:rsid w:val="00DD43B4"/>
    <w:rsid w:val="00DD77A7"/>
    <w:rsid w:val="00E374B2"/>
    <w:rsid w:val="00E4041F"/>
    <w:rsid w:val="00E97F48"/>
    <w:rsid w:val="00EC12B5"/>
    <w:rsid w:val="00ED7B2B"/>
    <w:rsid w:val="00EE4741"/>
    <w:rsid w:val="00EE7E19"/>
    <w:rsid w:val="00EF29D2"/>
    <w:rsid w:val="00F00522"/>
    <w:rsid w:val="00F23C3D"/>
    <w:rsid w:val="00F23E49"/>
    <w:rsid w:val="00F263AC"/>
    <w:rsid w:val="00F26526"/>
    <w:rsid w:val="00F53055"/>
    <w:rsid w:val="00F56C46"/>
    <w:rsid w:val="00F82037"/>
    <w:rsid w:val="00F9124F"/>
    <w:rsid w:val="00F9691D"/>
    <w:rsid w:val="00FA184B"/>
    <w:rsid w:val="00FC66E1"/>
    <w:rsid w:val="00FD62E7"/>
    <w:rsid w:val="00FE57D2"/>
    <w:rsid w:val="00FE78D3"/>
    <w:rsid w:val="00FF1E4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2149A40"/>
  <w15:chartTrackingRefBased/>
  <w15:docId w15:val="{3D1AD045-E149-49F9-9757-1317864E4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A3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ides\Downloads\pla-plt-01carta_ve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426F3-83BA-4387-90E6-B0108A54E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</Template>
  <TotalTime>3</TotalTime>
  <Pages>2</Pages>
  <Words>534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Ada Jeannette Marroquin Juarez</cp:lastModifiedBy>
  <cp:revision>12</cp:revision>
  <cp:lastPrinted>2011-08-22T15:21:00Z</cp:lastPrinted>
  <dcterms:created xsi:type="dcterms:W3CDTF">2024-10-28T16:41:00Z</dcterms:created>
  <dcterms:modified xsi:type="dcterms:W3CDTF">2024-10-28T23:04:00Z</dcterms:modified>
</cp:coreProperties>
</file>