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C6382" w14:textId="77777777" w:rsidR="00A577F7" w:rsidRDefault="00A577F7" w:rsidP="00A577F7">
      <w:pPr>
        <w:pStyle w:val="Prrafodelista"/>
        <w:numPr>
          <w:ilvl w:val="0"/>
          <w:numId w:val="45"/>
        </w:numPr>
        <w:spacing w:after="200" w:line="276" w:lineRule="auto"/>
        <w:rPr>
          <w:rFonts w:ascii="Segoe UI" w:hAnsi="Segoe UI" w:cs="Segoe UI"/>
          <w:b/>
          <w:smallCaps/>
          <w:sz w:val="28"/>
          <w:szCs w:val="28"/>
          <w:lang w:val="es-GT" w:eastAsia="en-US"/>
        </w:rPr>
      </w:pPr>
      <w:r>
        <w:rPr>
          <w:rFonts w:ascii="Segoe UI" w:hAnsi="Segoe UI" w:cs="Segoe UI"/>
          <w:b/>
          <w:smallCaps/>
          <w:sz w:val="28"/>
          <w:szCs w:val="28"/>
        </w:rPr>
        <w:t>Implementación del Currículo Nacional Base</w:t>
      </w:r>
    </w:p>
    <w:p w14:paraId="1BC21585" w14:textId="7382E444" w:rsidR="00A577F7" w:rsidRDefault="00A577F7" w:rsidP="00A577F7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b/>
          <w:smallCaps/>
        </w:rPr>
        <w:t>Instrucciones</w:t>
      </w:r>
      <w:r>
        <w:rPr>
          <w:rFonts w:ascii="Segoe UI" w:hAnsi="Segoe UI" w:cs="Segoe UI"/>
        </w:rPr>
        <w:t>: Describa cómo realiza la implementación del Currículo Nacional Base, CNB, en su centro educativo, según el contexto donde presta servicios educativos</w:t>
      </w:r>
      <w:r w:rsidR="00321307">
        <w:rPr>
          <w:rFonts w:ascii="Segoe UI" w:hAnsi="Segoe UI" w:cs="Segoe UI"/>
        </w:rPr>
        <w:t xml:space="preserve"> y para cada nivel y ciclo educativo</w:t>
      </w:r>
      <w:r>
        <w:rPr>
          <w:rFonts w:ascii="Segoe UI" w:hAnsi="Segoe UI" w:cs="Segoe UI"/>
        </w:rPr>
        <w:t xml:space="preserve">. </w:t>
      </w:r>
    </w:p>
    <w:p w14:paraId="7FC057FE" w14:textId="77777777" w:rsidR="00A577F7" w:rsidRDefault="00A577F7" w:rsidP="00A577F7">
      <w:pPr>
        <w:rPr>
          <w:rFonts w:ascii="Segoe UI" w:hAnsi="Segoe UI" w:cs="Segoe UI"/>
        </w:rPr>
      </w:pPr>
    </w:p>
    <w:p w14:paraId="10FCB2D2" w14:textId="77777777" w:rsidR="00A577F7" w:rsidRDefault="00A577F7" w:rsidP="00A577F7">
      <w:pPr>
        <w:rPr>
          <w:rFonts w:ascii="Segoe UI" w:hAnsi="Segoe UI" w:cs="Segoe UI"/>
        </w:rPr>
      </w:pPr>
    </w:p>
    <w:p w14:paraId="4964EC65" w14:textId="77777777" w:rsidR="00A577F7" w:rsidRDefault="00A577F7" w:rsidP="00A577F7">
      <w:pPr>
        <w:rPr>
          <w:rFonts w:ascii="Segoe UI" w:hAnsi="Segoe UI" w:cs="Segoe UI"/>
        </w:rPr>
      </w:pPr>
    </w:p>
    <w:p w14:paraId="3FCDAAD2" w14:textId="77777777" w:rsidR="00A577F7" w:rsidRDefault="00A577F7" w:rsidP="00A577F7">
      <w:pPr>
        <w:rPr>
          <w:rFonts w:ascii="Segoe UI" w:hAnsi="Segoe UI" w:cs="Segoe UI"/>
        </w:rPr>
      </w:pPr>
    </w:p>
    <w:p w14:paraId="501F02BE" w14:textId="77777777" w:rsidR="00A577F7" w:rsidRDefault="00A577F7" w:rsidP="00A577F7">
      <w:pPr>
        <w:rPr>
          <w:rFonts w:ascii="Segoe UI" w:hAnsi="Segoe UI" w:cs="Segoe UI"/>
        </w:rPr>
      </w:pPr>
    </w:p>
    <w:p w14:paraId="50B925AA" w14:textId="77777777" w:rsidR="00A577F7" w:rsidRDefault="00A577F7" w:rsidP="00A577F7">
      <w:pPr>
        <w:rPr>
          <w:rFonts w:ascii="Segoe UI" w:hAnsi="Segoe UI" w:cs="Segoe UI"/>
        </w:rPr>
      </w:pPr>
    </w:p>
    <w:p w14:paraId="69E6C126" w14:textId="77777777" w:rsidR="00A577F7" w:rsidRDefault="00A577F7" w:rsidP="00A577F7">
      <w:pPr>
        <w:rPr>
          <w:rFonts w:ascii="Segoe UI" w:hAnsi="Segoe UI" w:cs="Segoe UI"/>
        </w:rPr>
      </w:pPr>
    </w:p>
    <w:p w14:paraId="548CB934" w14:textId="77777777" w:rsidR="00A577F7" w:rsidRDefault="00A577F7" w:rsidP="00A577F7">
      <w:pPr>
        <w:rPr>
          <w:rFonts w:ascii="Segoe UI" w:hAnsi="Segoe UI" w:cs="Segoe UI"/>
        </w:rPr>
      </w:pPr>
    </w:p>
    <w:p w14:paraId="35A9D708" w14:textId="78200C5C" w:rsidR="00A577F7" w:rsidRDefault="00A577F7" w:rsidP="00A577F7">
      <w:pPr>
        <w:rPr>
          <w:rFonts w:ascii="Segoe UI" w:hAnsi="Segoe UI" w:cs="Segoe UI"/>
        </w:rPr>
      </w:pPr>
    </w:p>
    <w:p w14:paraId="008725C7" w14:textId="65F50D7C" w:rsidR="00A577F7" w:rsidRDefault="00A577F7" w:rsidP="00A577F7">
      <w:pPr>
        <w:rPr>
          <w:rFonts w:ascii="Segoe UI" w:hAnsi="Segoe UI" w:cs="Segoe UI"/>
        </w:rPr>
      </w:pPr>
    </w:p>
    <w:p w14:paraId="0513317B" w14:textId="4C5DF095" w:rsidR="00A577F7" w:rsidRDefault="00A577F7" w:rsidP="00A577F7">
      <w:pPr>
        <w:rPr>
          <w:rFonts w:ascii="Segoe UI" w:hAnsi="Segoe UI" w:cs="Segoe UI"/>
        </w:rPr>
      </w:pPr>
    </w:p>
    <w:p w14:paraId="4AE3671C" w14:textId="10F774FE" w:rsidR="00A577F7" w:rsidRDefault="00A577F7" w:rsidP="00A577F7">
      <w:pPr>
        <w:rPr>
          <w:rFonts w:ascii="Segoe UI" w:hAnsi="Segoe UI" w:cs="Segoe UI"/>
        </w:rPr>
      </w:pPr>
    </w:p>
    <w:p w14:paraId="004FE342" w14:textId="13CE0A2F" w:rsidR="00A577F7" w:rsidRDefault="00A577F7" w:rsidP="00A577F7">
      <w:pPr>
        <w:rPr>
          <w:rFonts w:ascii="Segoe UI" w:hAnsi="Segoe UI" w:cs="Segoe UI"/>
        </w:rPr>
      </w:pPr>
    </w:p>
    <w:p w14:paraId="6269712F" w14:textId="0228048E" w:rsidR="00A577F7" w:rsidRDefault="00A577F7" w:rsidP="00A577F7">
      <w:pPr>
        <w:rPr>
          <w:rFonts w:ascii="Segoe UI" w:hAnsi="Segoe UI" w:cs="Segoe UI"/>
        </w:rPr>
      </w:pPr>
    </w:p>
    <w:p w14:paraId="54437787" w14:textId="3B4D5BE0" w:rsidR="00A577F7" w:rsidRDefault="00A577F7" w:rsidP="00A577F7">
      <w:pPr>
        <w:rPr>
          <w:rFonts w:ascii="Segoe UI" w:hAnsi="Segoe UI" w:cs="Segoe UI"/>
        </w:rPr>
      </w:pPr>
    </w:p>
    <w:p w14:paraId="21CA6516" w14:textId="6C94C61F" w:rsidR="00A577F7" w:rsidRDefault="00A577F7" w:rsidP="00A577F7">
      <w:pPr>
        <w:rPr>
          <w:rFonts w:ascii="Segoe UI" w:hAnsi="Segoe UI" w:cs="Segoe UI"/>
        </w:rPr>
      </w:pPr>
    </w:p>
    <w:p w14:paraId="228177E4" w14:textId="5BE13D91" w:rsidR="00A577F7" w:rsidRDefault="00A577F7" w:rsidP="00A577F7">
      <w:pPr>
        <w:rPr>
          <w:rFonts w:ascii="Segoe UI" w:hAnsi="Segoe UI" w:cs="Segoe UI"/>
        </w:rPr>
      </w:pPr>
    </w:p>
    <w:p w14:paraId="6B03D869" w14:textId="77777777" w:rsidR="00A577F7" w:rsidRDefault="00A577F7" w:rsidP="00A577F7">
      <w:pPr>
        <w:rPr>
          <w:rFonts w:ascii="Segoe UI" w:hAnsi="Segoe UI" w:cs="Segoe UI"/>
        </w:rPr>
      </w:pPr>
    </w:p>
    <w:p w14:paraId="4FAB3143" w14:textId="77777777" w:rsidR="00A577F7" w:rsidRDefault="00A577F7" w:rsidP="00A577F7">
      <w:pPr>
        <w:rPr>
          <w:rFonts w:ascii="Segoe UI" w:hAnsi="Segoe UI" w:cs="Segoe UI"/>
        </w:rPr>
      </w:pPr>
    </w:p>
    <w:p w14:paraId="758DABA2" w14:textId="77777777" w:rsidR="00A577F7" w:rsidRDefault="00A577F7" w:rsidP="00A577F7">
      <w:pPr>
        <w:rPr>
          <w:rFonts w:ascii="Segoe UI" w:hAnsi="Segoe UI" w:cs="Segoe UI"/>
        </w:rPr>
      </w:pPr>
    </w:p>
    <w:p w14:paraId="56FE4CF4" w14:textId="77777777" w:rsidR="00A577F7" w:rsidRDefault="00A577F7" w:rsidP="00A577F7">
      <w:pPr>
        <w:pStyle w:val="Prrafodelista"/>
        <w:numPr>
          <w:ilvl w:val="0"/>
          <w:numId w:val="45"/>
        </w:numPr>
        <w:spacing w:after="200" w:line="276" w:lineRule="auto"/>
        <w:rPr>
          <w:rFonts w:ascii="Segoe UI" w:hAnsi="Segoe UI" w:cs="Segoe UI"/>
          <w:b/>
          <w:smallCaps/>
          <w:sz w:val="28"/>
          <w:szCs w:val="28"/>
        </w:rPr>
      </w:pPr>
      <w:r>
        <w:rPr>
          <w:rFonts w:ascii="Segoe UI" w:hAnsi="Segoe UI" w:cs="Segoe UI"/>
          <w:b/>
          <w:smallCaps/>
          <w:sz w:val="28"/>
          <w:szCs w:val="28"/>
        </w:rPr>
        <w:t>Formación continua de docentes</w:t>
      </w:r>
    </w:p>
    <w:p w14:paraId="74DB0414" w14:textId="516D35E0" w:rsidR="00A577F7" w:rsidRDefault="00A577F7" w:rsidP="00A577F7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b/>
          <w:smallCaps/>
        </w:rPr>
        <w:t>Instrucciones</w:t>
      </w:r>
      <w:r>
        <w:rPr>
          <w:rFonts w:ascii="Segoe UI" w:hAnsi="Segoe UI" w:cs="Segoe UI"/>
          <w:b/>
        </w:rPr>
        <w:t xml:space="preserve">: </w:t>
      </w:r>
      <w:r>
        <w:rPr>
          <w:rFonts w:ascii="Segoe UI" w:hAnsi="Segoe UI" w:cs="Segoe UI"/>
        </w:rPr>
        <w:t xml:space="preserve">Describa las estrategias </w:t>
      </w:r>
      <w:r w:rsidR="00321307">
        <w:rPr>
          <w:rFonts w:ascii="Segoe UI" w:hAnsi="Segoe UI" w:cs="Segoe UI"/>
        </w:rPr>
        <w:t>que implementa</w:t>
      </w:r>
      <w:r>
        <w:rPr>
          <w:rFonts w:ascii="Segoe UI" w:hAnsi="Segoe UI" w:cs="Segoe UI"/>
        </w:rPr>
        <w:t xml:space="preserve"> para incentivar la formación continua de su claustro</w:t>
      </w:r>
      <w:r w:rsidR="00321307">
        <w:rPr>
          <w:rFonts w:ascii="Segoe UI" w:hAnsi="Segoe UI" w:cs="Segoe UI"/>
        </w:rPr>
        <w:t xml:space="preserve"> dentro y fuera del centro educativo, según los niveles y ciclos que imparten</w:t>
      </w:r>
      <w:r>
        <w:rPr>
          <w:rFonts w:ascii="Segoe UI" w:hAnsi="Segoe UI" w:cs="Segoe UI"/>
        </w:rPr>
        <w:t>.</w:t>
      </w:r>
    </w:p>
    <w:p w14:paraId="1138727F" w14:textId="77777777" w:rsidR="00A577F7" w:rsidRDefault="00A577F7" w:rsidP="00A577F7">
      <w:pPr>
        <w:rPr>
          <w:rFonts w:ascii="Segoe UI" w:hAnsi="Segoe UI" w:cs="Segoe UI"/>
        </w:rPr>
      </w:pPr>
    </w:p>
    <w:p w14:paraId="3D8D3619" w14:textId="3CE94C57" w:rsidR="00A577F7" w:rsidRDefault="00A577F7" w:rsidP="00A577F7">
      <w:pPr>
        <w:rPr>
          <w:rFonts w:ascii="Segoe UI" w:hAnsi="Segoe UI" w:cs="Segoe UI"/>
        </w:rPr>
      </w:pPr>
    </w:p>
    <w:p w14:paraId="5D2267D7" w14:textId="6F7A18F4" w:rsidR="00A577F7" w:rsidRDefault="00A577F7" w:rsidP="00A577F7">
      <w:pPr>
        <w:rPr>
          <w:rFonts w:ascii="Segoe UI" w:hAnsi="Segoe UI" w:cs="Segoe UI"/>
        </w:rPr>
      </w:pPr>
    </w:p>
    <w:p w14:paraId="3A1C3789" w14:textId="678B5603" w:rsidR="00A577F7" w:rsidRDefault="00A577F7" w:rsidP="00A577F7">
      <w:pPr>
        <w:rPr>
          <w:rFonts w:ascii="Segoe UI" w:hAnsi="Segoe UI" w:cs="Segoe UI"/>
        </w:rPr>
      </w:pPr>
    </w:p>
    <w:p w14:paraId="676FA9B9" w14:textId="41CF08FB" w:rsidR="00A577F7" w:rsidRDefault="00A577F7" w:rsidP="00A577F7">
      <w:pPr>
        <w:rPr>
          <w:rFonts w:ascii="Segoe UI" w:hAnsi="Segoe UI" w:cs="Segoe UI"/>
        </w:rPr>
      </w:pPr>
    </w:p>
    <w:p w14:paraId="3E9858CE" w14:textId="7593A595" w:rsidR="00A577F7" w:rsidRDefault="00A577F7" w:rsidP="00A577F7">
      <w:pPr>
        <w:rPr>
          <w:rFonts w:ascii="Segoe UI" w:hAnsi="Segoe UI" w:cs="Segoe UI"/>
        </w:rPr>
      </w:pPr>
    </w:p>
    <w:p w14:paraId="3C4441A9" w14:textId="2197C60A" w:rsidR="00A577F7" w:rsidRDefault="00A577F7" w:rsidP="00A577F7">
      <w:pPr>
        <w:rPr>
          <w:rFonts w:ascii="Segoe UI" w:hAnsi="Segoe UI" w:cs="Segoe UI"/>
        </w:rPr>
      </w:pPr>
    </w:p>
    <w:p w14:paraId="569538B6" w14:textId="35AD781B" w:rsidR="00A577F7" w:rsidRDefault="00A577F7" w:rsidP="00A577F7">
      <w:pPr>
        <w:rPr>
          <w:rFonts w:ascii="Segoe UI" w:hAnsi="Segoe UI" w:cs="Segoe UI"/>
        </w:rPr>
      </w:pPr>
    </w:p>
    <w:p w14:paraId="5AE5836A" w14:textId="31EF7105" w:rsidR="00A577F7" w:rsidRDefault="00A577F7" w:rsidP="00A577F7">
      <w:pPr>
        <w:rPr>
          <w:rFonts w:ascii="Segoe UI" w:hAnsi="Segoe UI" w:cs="Segoe UI"/>
        </w:rPr>
      </w:pPr>
    </w:p>
    <w:p w14:paraId="49CF9BCA" w14:textId="3C987F75" w:rsidR="00A577F7" w:rsidRDefault="00A577F7" w:rsidP="00A577F7">
      <w:pPr>
        <w:rPr>
          <w:rFonts w:ascii="Segoe UI" w:hAnsi="Segoe UI" w:cs="Segoe UI"/>
        </w:rPr>
      </w:pPr>
    </w:p>
    <w:p w14:paraId="415E74A2" w14:textId="5FAD4F7B" w:rsidR="00A577F7" w:rsidRDefault="00A577F7" w:rsidP="00A577F7">
      <w:pPr>
        <w:rPr>
          <w:rFonts w:ascii="Segoe UI" w:hAnsi="Segoe UI" w:cs="Segoe UI"/>
        </w:rPr>
      </w:pPr>
    </w:p>
    <w:p w14:paraId="16CEF95A" w14:textId="1D40B91B" w:rsidR="00A577F7" w:rsidRDefault="00A577F7" w:rsidP="00A577F7">
      <w:pPr>
        <w:rPr>
          <w:rFonts w:ascii="Segoe UI" w:hAnsi="Segoe UI" w:cs="Segoe UI"/>
        </w:rPr>
      </w:pPr>
    </w:p>
    <w:p w14:paraId="5709F841" w14:textId="3485BF57" w:rsidR="00A577F7" w:rsidRDefault="00A577F7" w:rsidP="00A577F7">
      <w:pPr>
        <w:rPr>
          <w:rFonts w:ascii="Segoe UI" w:hAnsi="Segoe UI" w:cs="Segoe UI"/>
        </w:rPr>
      </w:pPr>
    </w:p>
    <w:p w14:paraId="0A0A2B66" w14:textId="432FA3C6" w:rsidR="00A577F7" w:rsidRDefault="00A577F7" w:rsidP="00A577F7">
      <w:pPr>
        <w:rPr>
          <w:rFonts w:ascii="Segoe UI" w:hAnsi="Segoe UI" w:cs="Segoe UI"/>
        </w:rPr>
      </w:pPr>
    </w:p>
    <w:p w14:paraId="15AAB3DB" w14:textId="50C292A1" w:rsidR="00A577F7" w:rsidRDefault="00A577F7" w:rsidP="00A577F7">
      <w:pPr>
        <w:rPr>
          <w:rFonts w:ascii="Segoe UI" w:hAnsi="Segoe UI" w:cs="Segoe UI"/>
        </w:rPr>
      </w:pPr>
    </w:p>
    <w:p w14:paraId="537FFB8F" w14:textId="6FE28B51" w:rsidR="00A577F7" w:rsidRDefault="00A577F7" w:rsidP="00A577F7">
      <w:pPr>
        <w:rPr>
          <w:rFonts w:ascii="Segoe UI" w:hAnsi="Segoe UI" w:cs="Segoe UI"/>
        </w:rPr>
      </w:pPr>
    </w:p>
    <w:p w14:paraId="6107919E" w14:textId="77777777" w:rsidR="00A577F7" w:rsidRDefault="00A577F7" w:rsidP="00A577F7">
      <w:pPr>
        <w:rPr>
          <w:rFonts w:ascii="Segoe UI" w:hAnsi="Segoe UI" w:cs="Segoe UI"/>
        </w:rPr>
      </w:pPr>
    </w:p>
    <w:p w14:paraId="6D612D41" w14:textId="77777777" w:rsidR="00A577F7" w:rsidRDefault="00A577F7" w:rsidP="00A577F7">
      <w:pPr>
        <w:rPr>
          <w:rFonts w:ascii="Segoe UI" w:hAnsi="Segoe UI" w:cs="Segoe UI"/>
        </w:rPr>
      </w:pPr>
    </w:p>
    <w:p w14:paraId="4411FE17" w14:textId="77777777" w:rsidR="00A577F7" w:rsidRDefault="00A577F7" w:rsidP="00A577F7">
      <w:pPr>
        <w:rPr>
          <w:rFonts w:ascii="Segoe UI" w:hAnsi="Segoe UI" w:cs="Segoe UI"/>
        </w:rPr>
      </w:pPr>
    </w:p>
    <w:p w14:paraId="014D8C5B" w14:textId="77777777" w:rsidR="00A577F7" w:rsidRDefault="00A577F7" w:rsidP="00A577F7">
      <w:pPr>
        <w:rPr>
          <w:rFonts w:ascii="Segoe UI" w:hAnsi="Segoe UI" w:cs="Segoe UI"/>
        </w:rPr>
      </w:pPr>
    </w:p>
    <w:p w14:paraId="170E23ED" w14:textId="77777777" w:rsidR="00A577F7" w:rsidRDefault="00A577F7" w:rsidP="00A577F7">
      <w:pPr>
        <w:rPr>
          <w:rFonts w:ascii="Segoe UI" w:hAnsi="Segoe UI" w:cs="Segoe UI"/>
        </w:rPr>
      </w:pPr>
    </w:p>
    <w:p w14:paraId="1484FCAA" w14:textId="77777777" w:rsidR="00A577F7" w:rsidRDefault="00A577F7" w:rsidP="00A577F7">
      <w:pPr>
        <w:rPr>
          <w:rFonts w:ascii="Segoe UI" w:hAnsi="Segoe UI" w:cs="Segoe UI"/>
        </w:rPr>
      </w:pPr>
    </w:p>
    <w:sectPr w:rsidR="00A577F7" w:rsidSect="00B30829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931FB" w14:textId="77777777" w:rsidR="008F4DC5" w:rsidRDefault="008F4DC5" w:rsidP="003D767C">
      <w:r>
        <w:separator/>
      </w:r>
    </w:p>
  </w:endnote>
  <w:endnote w:type="continuationSeparator" w:id="0">
    <w:p w14:paraId="39485A44" w14:textId="77777777" w:rsidR="008F4DC5" w:rsidRDefault="008F4DC5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E5E1A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E5975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04FB9" w14:textId="77777777" w:rsidR="008F4DC5" w:rsidRDefault="008F4DC5" w:rsidP="003D767C">
      <w:r>
        <w:separator/>
      </w:r>
    </w:p>
  </w:footnote>
  <w:footnote w:type="continuationSeparator" w:id="0">
    <w:p w14:paraId="534EBB29" w14:textId="77777777" w:rsidR="008F4DC5" w:rsidRDefault="008F4DC5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B5AA2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.02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2C9D9244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03C0EE6B" w14:textId="77777777" w:rsidR="003F198E" w:rsidRPr="006908E6" w:rsidRDefault="002037B1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77B96FC3" wp14:editId="2001798A">
                <wp:extent cx="510540" cy="414655"/>
                <wp:effectExtent l="0" t="0" r="3810" b="4445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0540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1B873233" w14:textId="77777777" w:rsidR="003F198E" w:rsidRPr="00735A5A" w:rsidRDefault="002037B1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3F198E" w14:paraId="4154899F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3400F5F9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23E91EEF" w14:textId="71E0610B" w:rsidR="003F198E" w:rsidRPr="00321307" w:rsidRDefault="00321307" w:rsidP="00133DBF">
          <w:pPr>
            <w:jc w:val="center"/>
            <w:rPr>
              <w:rFonts w:ascii="Arial" w:hAnsi="Arial" w:cs="Arial"/>
              <w:b/>
              <w:bCs/>
              <w:sz w:val="24"/>
            </w:rPr>
          </w:pPr>
          <w:r w:rsidRPr="00321307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IMPLEMENTACIÓN DEL CURRÍCULUM NACIONAL BASE -CNB- Y LA FORMACIÓN CONTINUA DE LOS DOCENTES</w:t>
          </w:r>
        </w:p>
      </w:tc>
    </w:tr>
    <w:tr w:rsidR="003F198E" w14:paraId="3152BA54" w14:textId="77777777" w:rsidTr="00133DBF">
      <w:trPr>
        <w:cantSplit/>
        <w:trHeight w:val="60"/>
      </w:trPr>
      <w:tc>
        <w:tcPr>
          <w:tcW w:w="856" w:type="dxa"/>
          <w:vMerge/>
        </w:tcPr>
        <w:p w14:paraId="63306796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302C2A1" w14:textId="72B1C81E" w:rsidR="003F198E" w:rsidRPr="00504819" w:rsidRDefault="003F198E" w:rsidP="002E4452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 w:rsidR="002E4452">
            <w:rPr>
              <w:rFonts w:ascii="Arial" w:hAnsi="Arial" w:cs="Arial"/>
              <w:sz w:val="16"/>
            </w:rPr>
            <w:t xml:space="preserve">: </w:t>
          </w:r>
          <w:r w:rsidR="004B7C6F">
            <w:rPr>
              <w:rFonts w:ascii="Arial" w:hAnsi="Arial" w:cs="Arial"/>
              <w:sz w:val="16"/>
            </w:rPr>
            <w:t>Centros Educativos Privados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2BF16BDD" w14:textId="247D88B1" w:rsidR="003F198E" w:rsidRPr="008A404F" w:rsidRDefault="003F198E" w:rsidP="008B76F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AA3760" w:rsidRPr="00AA3760">
            <w:rPr>
              <w:rFonts w:ascii="Arial" w:hAnsi="Arial" w:cs="Arial"/>
              <w:b/>
              <w:bCs/>
              <w:sz w:val="16"/>
              <w:szCs w:val="16"/>
            </w:rPr>
            <w:t>CEP-</w:t>
          </w:r>
          <w:r w:rsidR="008B76F7">
            <w:rPr>
              <w:rFonts w:ascii="Arial" w:hAnsi="Arial" w:cs="Arial"/>
              <w:b/>
              <w:sz w:val="16"/>
              <w:szCs w:val="16"/>
            </w:rPr>
            <w:t>FOR-</w:t>
          </w:r>
          <w:r w:rsidR="00321307">
            <w:rPr>
              <w:rFonts w:ascii="Arial" w:hAnsi="Arial" w:cs="Arial"/>
              <w:b/>
              <w:sz w:val="16"/>
              <w:szCs w:val="16"/>
            </w:rPr>
            <w:t>19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7C3BACD" w14:textId="0005824C" w:rsidR="003F198E" w:rsidRPr="00504819" w:rsidRDefault="002037B1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042D6C">
            <w:rPr>
              <w:rFonts w:ascii="Arial" w:hAnsi="Arial" w:cs="Arial"/>
              <w:sz w:val="16"/>
              <w:szCs w:val="16"/>
            </w:rPr>
            <w:t>1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AE2292E" w14:textId="77777777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6E19C6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6E19C6">
            <w:rPr>
              <w:rFonts w:ascii="Arial" w:hAnsi="Arial" w:cs="Arial"/>
              <w:noProof/>
              <w:sz w:val="16"/>
            </w:rPr>
            <w:t>3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4DC30294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33356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D52188"/>
    <w:multiLevelType w:val="hybridMultilevel"/>
    <w:tmpl w:val="CE88EAC4"/>
    <w:lvl w:ilvl="0" w:tplc="094C1B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10A2A"/>
    <w:multiLevelType w:val="hybridMultilevel"/>
    <w:tmpl w:val="383A5662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6" w15:restartNumberingAfterBreak="0">
    <w:nsid w:val="1A5F698E"/>
    <w:multiLevelType w:val="hybridMultilevel"/>
    <w:tmpl w:val="2AEAB3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4B4C74"/>
    <w:multiLevelType w:val="hybridMultilevel"/>
    <w:tmpl w:val="BE6A61B2"/>
    <w:lvl w:ilvl="0" w:tplc="7D24552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6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9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0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5D5D09F2"/>
    <w:multiLevelType w:val="hybridMultilevel"/>
    <w:tmpl w:val="FF3AFD6A"/>
    <w:lvl w:ilvl="0" w:tplc="676AB58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 w15:restartNumberingAfterBreak="0">
    <w:nsid w:val="698F5A55"/>
    <w:multiLevelType w:val="hybridMultilevel"/>
    <w:tmpl w:val="9F865628"/>
    <w:lvl w:ilvl="0" w:tplc="93FA69DC">
      <w:start w:val="1"/>
      <w:numFmt w:val="upperRoman"/>
      <w:lvlText w:val="%1."/>
      <w:lvlJc w:val="left"/>
      <w:pPr>
        <w:ind w:left="1080" w:hanging="72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9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1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 w16cid:durableId="1492597326">
    <w:abstractNumId w:val="35"/>
  </w:num>
  <w:num w:numId="2" w16cid:durableId="70278505">
    <w:abstractNumId w:val="34"/>
  </w:num>
  <w:num w:numId="3" w16cid:durableId="1993830004">
    <w:abstractNumId w:val="26"/>
  </w:num>
  <w:num w:numId="4" w16cid:durableId="2097899355">
    <w:abstractNumId w:val="9"/>
  </w:num>
  <w:num w:numId="5" w16cid:durableId="1188642485">
    <w:abstractNumId w:val="37"/>
  </w:num>
  <w:num w:numId="6" w16cid:durableId="1383940006">
    <w:abstractNumId w:val="21"/>
  </w:num>
  <w:num w:numId="7" w16cid:durableId="1911305401">
    <w:abstractNumId w:val="38"/>
  </w:num>
  <w:num w:numId="8" w16cid:durableId="1689941788">
    <w:abstractNumId w:val="20"/>
  </w:num>
  <w:num w:numId="9" w16cid:durableId="196936083">
    <w:abstractNumId w:val="5"/>
  </w:num>
  <w:num w:numId="10" w16cid:durableId="1494252899">
    <w:abstractNumId w:val="41"/>
  </w:num>
  <w:num w:numId="11" w16cid:durableId="1221206904">
    <w:abstractNumId w:val="29"/>
  </w:num>
  <w:num w:numId="12" w16cid:durableId="2082092532">
    <w:abstractNumId w:val="19"/>
  </w:num>
  <w:num w:numId="13" w16cid:durableId="1411809277">
    <w:abstractNumId w:val="22"/>
  </w:num>
  <w:num w:numId="14" w16cid:durableId="637220684">
    <w:abstractNumId w:val="13"/>
  </w:num>
  <w:num w:numId="15" w16cid:durableId="1073964273">
    <w:abstractNumId w:val="39"/>
  </w:num>
  <w:num w:numId="16" w16cid:durableId="1667786335">
    <w:abstractNumId w:val="30"/>
  </w:num>
  <w:num w:numId="17" w16cid:durableId="1111634631">
    <w:abstractNumId w:val="32"/>
  </w:num>
  <w:num w:numId="18" w16cid:durableId="1436440333">
    <w:abstractNumId w:val="8"/>
  </w:num>
  <w:num w:numId="19" w16cid:durableId="102551993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8575868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575237128">
    <w:abstractNumId w:val="3"/>
  </w:num>
  <w:num w:numId="22" w16cid:durableId="1488472196">
    <w:abstractNumId w:val="14"/>
  </w:num>
  <w:num w:numId="23" w16cid:durableId="1432236003">
    <w:abstractNumId w:val="10"/>
  </w:num>
  <w:num w:numId="24" w16cid:durableId="1432552397">
    <w:abstractNumId w:val="33"/>
  </w:num>
  <w:num w:numId="25" w16cid:durableId="1542866435">
    <w:abstractNumId w:val="24"/>
  </w:num>
  <w:num w:numId="26" w16cid:durableId="2111852537">
    <w:abstractNumId w:val="7"/>
  </w:num>
  <w:num w:numId="27" w16cid:durableId="606739681">
    <w:abstractNumId w:val="15"/>
  </w:num>
  <w:num w:numId="28" w16cid:durableId="3936296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734809194">
    <w:abstractNumId w:val="0"/>
  </w:num>
  <w:num w:numId="30" w16cid:durableId="1990404239">
    <w:abstractNumId w:val="18"/>
  </w:num>
  <w:num w:numId="31" w16cid:durableId="2066103567">
    <w:abstractNumId w:val="25"/>
  </w:num>
  <w:num w:numId="32" w16cid:durableId="1657949244">
    <w:abstractNumId w:val="11"/>
  </w:num>
  <w:num w:numId="33" w16cid:durableId="433552768">
    <w:abstractNumId w:val="17"/>
  </w:num>
  <w:num w:numId="34" w16cid:durableId="1176924269">
    <w:abstractNumId w:val="4"/>
  </w:num>
  <w:num w:numId="35" w16cid:durableId="641349043">
    <w:abstractNumId w:val="40"/>
  </w:num>
  <w:num w:numId="36" w16cid:durableId="1519195524">
    <w:abstractNumId w:val="27"/>
  </w:num>
  <w:num w:numId="37" w16cid:durableId="794103748">
    <w:abstractNumId w:val="28"/>
  </w:num>
  <w:num w:numId="38" w16cid:durableId="2090080650">
    <w:abstractNumId w:val="23"/>
  </w:num>
  <w:num w:numId="39" w16cid:durableId="978459934">
    <w:abstractNumId w:val="16"/>
  </w:num>
  <w:num w:numId="40" w16cid:durableId="1896040960">
    <w:abstractNumId w:val="31"/>
  </w:num>
  <w:num w:numId="41" w16cid:durableId="1824151648">
    <w:abstractNumId w:val="2"/>
  </w:num>
  <w:num w:numId="42" w16cid:durableId="1204975400">
    <w:abstractNumId w:val="6"/>
  </w:num>
  <w:num w:numId="43" w16cid:durableId="1567061034">
    <w:abstractNumId w:val="12"/>
  </w:num>
  <w:num w:numId="44" w16cid:durableId="1414356610">
    <w:abstractNumId w:val="1"/>
  </w:num>
  <w:num w:numId="45" w16cid:durableId="126873330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7B1"/>
    <w:rsid w:val="00010DD2"/>
    <w:rsid w:val="00042D6C"/>
    <w:rsid w:val="000461EE"/>
    <w:rsid w:val="00051689"/>
    <w:rsid w:val="000576A2"/>
    <w:rsid w:val="0006042E"/>
    <w:rsid w:val="00063A1B"/>
    <w:rsid w:val="0006777F"/>
    <w:rsid w:val="000970CF"/>
    <w:rsid w:val="000A4B3F"/>
    <w:rsid w:val="000D479A"/>
    <w:rsid w:val="000D643C"/>
    <w:rsid w:val="000E2596"/>
    <w:rsid w:val="000F23A7"/>
    <w:rsid w:val="000F6B3D"/>
    <w:rsid w:val="00127EF7"/>
    <w:rsid w:val="00133DBF"/>
    <w:rsid w:val="00133FD5"/>
    <w:rsid w:val="001514D4"/>
    <w:rsid w:val="00153DA2"/>
    <w:rsid w:val="0015471C"/>
    <w:rsid w:val="00165462"/>
    <w:rsid w:val="00190BAF"/>
    <w:rsid w:val="00194E67"/>
    <w:rsid w:val="001C0ED2"/>
    <w:rsid w:val="001D66EE"/>
    <w:rsid w:val="001E0E0B"/>
    <w:rsid w:val="001F1F30"/>
    <w:rsid w:val="002037B1"/>
    <w:rsid w:val="00220EEE"/>
    <w:rsid w:val="002216A8"/>
    <w:rsid w:val="002573D6"/>
    <w:rsid w:val="00267943"/>
    <w:rsid w:val="002815A9"/>
    <w:rsid w:val="00284555"/>
    <w:rsid w:val="00291D40"/>
    <w:rsid w:val="0029731D"/>
    <w:rsid w:val="002C25A3"/>
    <w:rsid w:val="002D1BF6"/>
    <w:rsid w:val="002D4871"/>
    <w:rsid w:val="002D7971"/>
    <w:rsid w:val="002E39BF"/>
    <w:rsid w:val="002E4452"/>
    <w:rsid w:val="002E7D43"/>
    <w:rsid w:val="00304CDD"/>
    <w:rsid w:val="003127E0"/>
    <w:rsid w:val="00313A7C"/>
    <w:rsid w:val="00321307"/>
    <w:rsid w:val="00333400"/>
    <w:rsid w:val="00334353"/>
    <w:rsid w:val="0033518A"/>
    <w:rsid w:val="00335EBD"/>
    <w:rsid w:val="00341D44"/>
    <w:rsid w:val="00346403"/>
    <w:rsid w:val="00350DB4"/>
    <w:rsid w:val="0035377E"/>
    <w:rsid w:val="00356F9D"/>
    <w:rsid w:val="00361FCA"/>
    <w:rsid w:val="00362EED"/>
    <w:rsid w:val="003870C7"/>
    <w:rsid w:val="003A731E"/>
    <w:rsid w:val="003B16D4"/>
    <w:rsid w:val="003C664A"/>
    <w:rsid w:val="003D4686"/>
    <w:rsid w:val="003D767C"/>
    <w:rsid w:val="003E23E9"/>
    <w:rsid w:val="003E3723"/>
    <w:rsid w:val="003F198E"/>
    <w:rsid w:val="003F26D0"/>
    <w:rsid w:val="00402581"/>
    <w:rsid w:val="00424F28"/>
    <w:rsid w:val="00426666"/>
    <w:rsid w:val="00437BD8"/>
    <w:rsid w:val="0044566E"/>
    <w:rsid w:val="0048542C"/>
    <w:rsid w:val="00485FAF"/>
    <w:rsid w:val="00490AC7"/>
    <w:rsid w:val="004A7CA1"/>
    <w:rsid w:val="004B7C6F"/>
    <w:rsid w:val="004C65C5"/>
    <w:rsid w:val="004E2A63"/>
    <w:rsid w:val="004E7021"/>
    <w:rsid w:val="004F0637"/>
    <w:rsid w:val="004F3927"/>
    <w:rsid w:val="00513D55"/>
    <w:rsid w:val="00544E6F"/>
    <w:rsid w:val="00560A42"/>
    <w:rsid w:val="00561240"/>
    <w:rsid w:val="005913F5"/>
    <w:rsid w:val="005D7E41"/>
    <w:rsid w:val="005E6FC3"/>
    <w:rsid w:val="005F3858"/>
    <w:rsid w:val="005F6DD1"/>
    <w:rsid w:val="005F743D"/>
    <w:rsid w:val="00606BBA"/>
    <w:rsid w:val="00621158"/>
    <w:rsid w:val="006424F0"/>
    <w:rsid w:val="00662BC2"/>
    <w:rsid w:val="0066615A"/>
    <w:rsid w:val="00666A57"/>
    <w:rsid w:val="0067163C"/>
    <w:rsid w:val="0067323E"/>
    <w:rsid w:val="00690752"/>
    <w:rsid w:val="0069639D"/>
    <w:rsid w:val="006A08F8"/>
    <w:rsid w:val="006B0823"/>
    <w:rsid w:val="006C1ABA"/>
    <w:rsid w:val="006E0CD1"/>
    <w:rsid w:val="006E19C6"/>
    <w:rsid w:val="006E622B"/>
    <w:rsid w:val="0070071D"/>
    <w:rsid w:val="00703473"/>
    <w:rsid w:val="00716CFD"/>
    <w:rsid w:val="00717020"/>
    <w:rsid w:val="007339C0"/>
    <w:rsid w:val="00733D8C"/>
    <w:rsid w:val="00735A5A"/>
    <w:rsid w:val="007379D5"/>
    <w:rsid w:val="00752743"/>
    <w:rsid w:val="007614E5"/>
    <w:rsid w:val="007662BD"/>
    <w:rsid w:val="00766B29"/>
    <w:rsid w:val="00767E3E"/>
    <w:rsid w:val="0077065F"/>
    <w:rsid w:val="0077455D"/>
    <w:rsid w:val="0078101C"/>
    <w:rsid w:val="007829DA"/>
    <w:rsid w:val="00786110"/>
    <w:rsid w:val="0079482C"/>
    <w:rsid w:val="007A24A7"/>
    <w:rsid w:val="007A70C6"/>
    <w:rsid w:val="007C2A60"/>
    <w:rsid w:val="007E31EC"/>
    <w:rsid w:val="007E77A3"/>
    <w:rsid w:val="007F0591"/>
    <w:rsid w:val="007F7979"/>
    <w:rsid w:val="00800721"/>
    <w:rsid w:val="00811F2D"/>
    <w:rsid w:val="00817218"/>
    <w:rsid w:val="00821EA2"/>
    <w:rsid w:val="00823A74"/>
    <w:rsid w:val="00851892"/>
    <w:rsid w:val="00857CB1"/>
    <w:rsid w:val="0086165D"/>
    <w:rsid w:val="008664CA"/>
    <w:rsid w:val="00880B9E"/>
    <w:rsid w:val="008823C3"/>
    <w:rsid w:val="0088386A"/>
    <w:rsid w:val="00885AAE"/>
    <w:rsid w:val="00887B4A"/>
    <w:rsid w:val="008A404F"/>
    <w:rsid w:val="008A584C"/>
    <w:rsid w:val="008A786E"/>
    <w:rsid w:val="008B76F7"/>
    <w:rsid w:val="008D67CB"/>
    <w:rsid w:val="008E33FE"/>
    <w:rsid w:val="008F4DC5"/>
    <w:rsid w:val="008F7E5C"/>
    <w:rsid w:val="00911141"/>
    <w:rsid w:val="00922D04"/>
    <w:rsid w:val="009235BE"/>
    <w:rsid w:val="009508BE"/>
    <w:rsid w:val="009525BE"/>
    <w:rsid w:val="00953D18"/>
    <w:rsid w:val="00974E63"/>
    <w:rsid w:val="0099330D"/>
    <w:rsid w:val="009A4EBD"/>
    <w:rsid w:val="009C7B35"/>
    <w:rsid w:val="009D16E0"/>
    <w:rsid w:val="009E3088"/>
    <w:rsid w:val="00A03751"/>
    <w:rsid w:val="00A218D2"/>
    <w:rsid w:val="00A30CF1"/>
    <w:rsid w:val="00A41D2A"/>
    <w:rsid w:val="00A45495"/>
    <w:rsid w:val="00A5175E"/>
    <w:rsid w:val="00A577F7"/>
    <w:rsid w:val="00A6732B"/>
    <w:rsid w:val="00A81706"/>
    <w:rsid w:val="00A819DE"/>
    <w:rsid w:val="00AA3760"/>
    <w:rsid w:val="00AD63B0"/>
    <w:rsid w:val="00B00044"/>
    <w:rsid w:val="00B20EAE"/>
    <w:rsid w:val="00B21CE2"/>
    <w:rsid w:val="00B30829"/>
    <w:rsid w:val="00B34478"/>
    <w:rsid w:val="00B34783"/>
    <w:rsid w:val="00B470C7"/>
    <w:rsid w:val="00B5566E"/>
    <w:rsid w:val="00B71896"/>
    <w:rsid w:val="00B77BB0"/>
    <w:rsid w:val="00B87EA0"/>
    <w:rsid w:val="00B93CDC"/>
    <w:rsid w:val="00BB7841"/>
    <w:rsid w:val="00BC3750"/>
    <w:rsid w:val="00BC42C6"/>
    <w:rsid w:val="00BD5D5D"/>
    <w:rsid w:val="00C108F8"/>
    <w:rsid w:val="00C172C3"/>
    <w:rsid w:val="00C22365"/>
    <w:rsid w:val="00C24B62"/>
    <w:rsid w:val="00C4180B"/>
    <w:rsid w:val="00C43D70"/>
    <w:rsid w:val="00C54697"/>
    <w:rsid w:val="00C66713"/>
    <w:rsid w:val="00C73F5F"/>
    <w:rsid w:val="00CB3880"/>
    <w:rsid w:val="00CC1034"/>
    <w:rsid w:val="00CC3BB1"/>
    <w:rsid w:val="00CE29E0"/>
    <w:rsid w:val="00CE462C"/>
    <w:rsid w:val="00CE52BD"/>
    <w:rsid w:val="00D21666"/>
    <w:rsid w:val="00D522D2"/>
    <w:rsid w:val="00D5697E"/>
    <w:rsid w:val="00D644F4"/>
    <w:rsid w:val="00D85046"/>
    <w:rsid w:val="00DA0498"/>
    <w:rsid w:val="00DA2E83"/>
    <w:rsid w:val="00DD18D2"/>
    <w:rsid w:val="00DD43B4"/>
    <w:rsid w:val="00DD77A7"/>
    <w:rsid w:val="00DF1219"/>
    <w:rsid w:val="00E044ED"/>
    <w:rsid w:val="00E148F3"/>
    <w:rsid w:val="00E214D7"/>
    <w:rsid w:val="00E4041F"/>
    <w:rsid w:val="00E97F48"/>
    <w:rsid w:val="00ED7B2B"/>
    <w:rsid w:val="00EE4741"/>
    <w:rsid w:val="00EE4E6A"/>
    <w:rsid w:val="00EF29D2"/>
    <w:rsid w:val="00EF4142"/>
    <w:rsid w:val="00F06221"/>
    <w:rsid w:val="00F23E49"/>
    <w:rsid w:val="00F263AC"/>
    <w:rsid w:val="00F26526"/>
    <w:rsid w:val="00F44CA7"/>
    <w:rsid w:val="00F60EE5"/>
    <w:rsid w:val="00F73A8E"/>
    <w:rsid w:val="00F82037"/>
    <w:rsid w:val="00F97944"/>
    <w:rsid w:val="00FA184B"/>
    <w:rsid w:val="00FB1C0F"/>
    <w:rsid w:val="00FC66E1"/>
    <w:rsid w:val="00FD62E7"/>
    <w:rsid w:val="00FE1F25"/>
    <w:rsid w:val="00FE57D2"/>
    <w:rsid w:val="00FE78D3"/>
    <w:rsid w:val="00FF1E4C"/>
    <w:rsid w:val="00FF3D7A"/>
    <w:rsid w:val="00FF6D2E"/>
    <w:rsid w:val="00FF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8B47584"/>
  <w15:chartTrackingRefBased/>
  <w15:docId w15:val="{54E2CBC8-9054-49C2-8B8A-1AD5C6B25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customStyle="1" w:styleId="Ttulo10">
    <w:name w:val="Título1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basedOn w:val="Fuentedeprrafopredeter"/>
    <w:link w:val="Ttulo10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59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1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GECUR\Desktop\Ed%20entrega%20virtual\pla-plt-01carta_ver%20(15)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 (15)</Template>
  <TotalTime>2</TotalTime>
  <Pages>1</Pages>
  <Words>77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DIGECUR</dc:creator>
  <cp:keywords/>
  <dc:description/>
  <cp:lastModifiedBy>Ana Gabriela Vides Morán</cp:lastModifiedBy>
  <cp:revision>2</cp:revision>
  <cp:lastPrinted>2020-11-16T15:10:00Z</cp:lastPrinted>
  <dcterms:created xsi:type="dcterms:W3CDTF">2024-08-07T21:38:00Z</dcterms:created>
  <dcterms:modified xsi:type="dcterms:W3CDTF">2024-08-07T21:38:00Z</dcterms:modified>
</cp:coreProperties>
</file>