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D001D" w14:textId="57449120" w:rsidR="002B345C" w:rsidRPr="00330C71" w:rsidRDefault="002B345C" w:rsidP="002B345C">
      <w:pPr>
        <w:rPr>
          <w:rFonts w:ascii="Arial" w:hAnsi="Arial" w:cs="Arial"/>
        </w:rPr>
      </w:pPr>
      <w:r w:rsidRPr="00330C71">
        <w:rPr>
          <w:rFonts w:ascii="Arial" w:hAnsi="Arial" w:cs="Arial"/>
          <w:b/>
          <w:smallCaps/>
        </w:rPr>
        <w:t>Instrucciones:</w:t>
      </w:r>
      <w:r w:rsidRPr="00330C71">
        <w:rPr>
          <w:rFonts w:ascii="Arial" w:hAnsi="Arial" w:cs="Arial"/>
          <w:smallCaps/>
        </w:rPr>
        <w:t xml:space="preserve"> </w:t>
      </w:r>
      <w:r w:rsidRPr="00330C71">
        <w:rPr>
          <w:rFonts w:ascii="Arial" w:hAnsi="Arial" w:cs="Arial"/>
        </w:rPr>
        <w:t xml:space="preserve">Enliste la información que se solicita </w:t>
      </w:r>
      <w:r w:rsidR="001E65C5">
        <w:rPr>
          <w:rFonts w:ascii="Arial" w:hAnsi="Arial" w:cs="Arial"/>
        </w:rPr>
        <w:t>a continuación,</w:t>
      </w:r>
      <w:r w:rsidRPr="00330C71">
        <w:rPr>
          <w:rFonts w:ascii="Arial" w:hAnsi="Arial" w:cs="Arial"/>
        </w:rPr>
        <w:t xml:space="preserve"> </w:t>
      </w:r>
      <w:r w:rsidR="001E65C5">
        <w:rPr>
          <w:rFonts w:ascii="Arial" w:hAnsi="Arial" w:cs="Arial"/>
        </w:rPr>
        <w:t>a</w:t>
      </w:r>
      <w:r w:rsidRPr="00330C71">
        <w:rPr>
          <w:rFonts w:ascii="Arial" w:hAnsi="Arial" w:cs="Arial"/>
        </w:rPr>
        <w:t xml:space="preserve">gregue todas las filas que sean necesarias en cada recuadro.  </w:t>
      </w:r>
    </w:p>
    <w:tbl>
      <w:tblPr>
        <w:tblStyle w:val="Tablaconcuadrcula"/>
        <w:tblpPr w:leftFromText="141" w:rightFromText="141" w:vertAnchor="text" w:horzAnchor="margin" w:tblpY="62"/>
        <w:tblW w:w="0" w:type="auto"/>
        <w:tblLook w:val="04A0" w:firstRow="1" w:lastRow="0" w:firstColumn="1" w:lastColumn="0" w:noHBand="0" w:noVBand="1"/>
      </w:tblPr>
      <w:tblGrid>
        <w:gridCol w:w="14737"/>
      </w:tblGrid>
      <w:tr w:rsidR="002B345C" w:rsidRPr="00330C71" w14:paraId="4C46A3DD" w14:textId="77777777" w:rsidTr="00777D21">
        <w:trPr>
          <w:trHeight w:val="841"/>
        </w:trPr>
        <w:tc>
          <w:tcPr>
            <w:tcW w:w="14737" w:type="dxa"/>
          </w:tcPr>
          <w:p w14:paraId="4F5A0A36" w14:textId="77777777" w:rsidR="002B345C" w:rsidRPr="00330C71" w:rsidRDefault="002B345C" w:rsidP="003116AC">
            <w:pPr>
              <w:rPr>
                <w:rFonts w:ascii="Arial" w:hAnsi="Arial" w:cs="Arial"/>
              </w:rPr>
            </w:pPr>
            <w:r w:rsidRPr="00330C71">
              <w:rPr>
                <w:rFonts w:ascii="Arial" w:hAnsi="Arial" w:cs="Arial"/>
                <w:b/>
              </w:rPr>
              <w:t xml:space="preserve">Nombre del centro educativo: </w:t>
            </w:r>
          </w:p>
        </w:tc>
      </w:tr>
    </w:tbl>
    <w:p w14:paraId="77A34ACA" w14:textId="77777777" w:rsidR="002B345C" w:rsidRPr="00330C71" w:rsidRDefault="002B345C" w:rsidP="002B345C">
      <w:pPr>
        <w:pStyle w:val="Prrafodelista"/>
        <w:numPr>
          <w:ilvl w:val="0"/>
          <w:numId w:val="40"/>
        </w:numPr>
        <w:rPr>
          <w:rFonts w:ascii="Arial" w:hAnsi="Arial" w:cs="Arial"/>
          <w:b/>
        </w:rPr>
      </w:pPr>
      <w:r w:rsidRPr="00330C71">
        <w:rPr>
          <w:rFonts w:ascii="Arial" w:hAnsi="Arial" w:cs="Arial"/>
          <w:b/>
        </w:rPr>
        <w:t>Información del personal administrativo</w:t>
      </w:r>
    </w:p>
    <w:tbl>
      <w:tblPr>
        <w:tblStyle w:val="Tablaconcuadrcula"/>
        <w:tblW w:w="14781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843"/>
        <w:gridCol w:w="4640"/>
        <w:gridCol w:w="2730"/>
        <w:gridCol w:w="2711"/>
        <w:gridCol w:w="3857"/>
      </w:tblGrid>
      <w:tr w:rsidR="00A1535C" w:rsidRPr="00330C71" w14:paraId="3F9EA61A" w14:textId="77777777" w:rsidTr="001E65C5">
        <w:trPr>
          <w:trHeight w:val="290"/>
          <w:tblCellSpacing w:w="20" w:type="dxa"/>
          <w:jc w:val="center"/>
        </w:trPr>
        <w:tc>
          <w:tcPr>
            <w:tcW w:w="783" w:type="dxa"/>
            <w:shd w:val="clear" w:color="auto" w:fill="DBDBDB" w:themeFill="accent3" w:themeFillTint="66"/>
            <w:vAlign w:val="center"/>
          </w:tcPr>
          <w:p w14:paraId="4E79214A" w14:textId="77777777" w:rsidR="002B345C" w:rsidRPr="00330C71" w:rsidRDefault="002B345C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No.</w:t>
            </w:r>
          </w:p>
        </w:tc>
        <w:tc>
          <w:tcPr>
            <w:tcW w:w="4600" w:type="dxa"/>
            <w:shd w:val="clear" w:color="auto" w:fill="DBDBDB" w:themeFill="accent3" w:themeFillTint="66"/>
            <w:vAlign w:val="center"/>
          </w:tcPr>
          <w:p w14:paraId="17FF021B" w14:textId="77777777" w:rsidR="002B345C" w:rsidRPr="00330C71" w:rsidRDefault="002B345C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Nombre</w:t>
            </w:r>
          </w:p>
        </w:tc>
        <w:tc>
          <w:tcPr>
            <w:tcW w:w="2690" w:type="dxa"/>
            <w:shd w:val="clear" w:color="auto" w:fill="DBDBDB" w:themeFill="accent3" w:themeFillTint="66"/>
            <w:vAlign w:val="center"/>
          </w:tcPr>
          <w:p w14:paraId="2D0080B4" w14:textId="77777777" w:rsidR="002B345C" w:rsidRPr="00330C71" w:rsidRDefault="002B345C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Título</w:t>
            </w:r>
          </w:p>
        </w:tc>
        <w:tc>
          <w:tcPr>
            <w:tcW w:w="2671" w:type="dxa"/>
            <w:shd w:val="clear" w:color="auto" w:fill="DBDBDB" w:themeFill="accent3" w:themeFillTint="66"/>
            <w:vAlign w:val="center"/>
          </w:tcPr>
          <w:p w14:paraId="07564A64" w14:textId="77777777" w:rsidR="002B345C" w:rsidRPr="00330C71" w:rsidRDefault="002B345C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Cui</w:t>
            </w:r>
          </w:p>
        </w:tc>
        <w:tc>
          <w:tcPr>
            <w:tcW w:w="3797" w:type="dxa"/>
            <w:shd w:val="clear" w:color="auto" w:fill="DBDBDB" w:themeFill="accent3" w:themeFillTint="66"/>
            <w:vAlign w:val="center"/>
          </w:tcPr>
          <w:p w14:paraId="14709F5E" w14:textId="77777777" w:rsidR="002B345C" w:rsidRPr="00330C71" w:rsidRDefault="002B345C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Cargo</w:t>
            </w:r>
          </w:p>
        </w:tc>
      </w:tr>
      <w:tr w:rsidR="00A1535C" w:rsidRPr="00330C71" w14:paraId="3B3FF863" w14:textId="77777777" w:rsidTr="001E65C5">
        <w:trPr>
          <w:trHeight w:val="264"/>
          <w:tblCellSpacing w:w="20" w:type="dxa"/>
          <w:jc w:val="center"/>
        </w:trPr>
        <w:tc>
          <w:tcPr>
            <w:tcW w:w="783" w:type="dxa"/>
          </w:tcPr>
          <w:p w14:paraId="4456FBD3" w14:textId="77777777" w:rsidR="002B345C" w:rsidRPr="00330C71" w:rsidRDefault="002B345C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00" w:type="dxa"/>
          </w:tcPr>
          <w:p w14:paraId="5807B953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90" w:type="dxa"/>
          </w:tcPr>
          <w:p w14:paraId="3B5D7FAB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71" w:type="dxa"/>
          </w:tcPr>
          <w:p w14:paraId="0CF786C9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3797" w:type="dxa"/>
          </w:tcPr>
          <w:p w14:paraId="0EFA8153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</w:tr>
      <w:tr w:rsidR="00A1535C" w:rsidRPr="00330C71" w14:paraId="325056FB" w14:textId="77777777" w:rsidTr="001E65C5">
        <w:trPr>
          <w:trHeight w:val="252"/>
          <w:tblCellSpacing w:w="20" w:type="dxa"/>
          <w:jc w:val="center"/>
        </w:trPr>
        <w:tc>
          <w:tcPr>
            <w:tcW w:w="783" w:type="dxa"/>
          </w:tcPr>
          <w:p w14:paraId="2028C063" w14:textId="77777777" w:rsidR="002B345C" w:rsidRPr="00330C71" w:rsidRDefault="002B345C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00" w:type="dxa"/>
          </w:tcPr>
          <w:p w14:paraId="5669684F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90" w:type="dxa"/>
          </w:tcPr>
          <w:p w14:paraId="24D39071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71" w:type="dxa"/>
          </w:tcPr>
          <w:p w14:paraId="63590E8C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3797" w:type="dxa"/>
          </w:tcPr>
          <w:p w14:paraId="6A900658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</w:tr>
      <w:tr w:rsidR="00A1535C" w:rsidRPr="00330C71" w14:paraId="3743EBB7" w14:textId="77777777" w:rsidTr="001E65C5">
        <w:trPr>
          <w:trHeight w:val="252"/>
          <w:tblCellSpacing w:w="20" w:type="dxa"/>
          <w:jc w:val="center"/>
        </w:trPr>
        <w:tc>
          <w:tcPr>
            <w:tcW w:w="783" w:type="dxa"/>
          </w:tcPr>
          <w:p w14:paraId="4F259C12" w14:textId="77777777" w:rsidR="002B345C" w:rsidRPr="00330C71" w:rsidRDefault="002B345C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00" w:type="dxa"/>
          </w:tcPr>
          <w:p w14:paraId="70E143EA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90" w:type="dxa"/>
          </w:tcPr>
          <w:p w14:paraId="0CF75EFF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71" w:type="dxa"/>
          </w:tcPr>
          <w:p w14:paraId="09042133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3797" w:type="dxa"/>
          </w:tcPr>
          <w:p w14:paraId="7E7A5CB8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</w:tr>
      <w:tr w:rsidR="00A1535C" w:rsidRPr="00330C71" w14:paraId="1F6F0B4B" w14:textId="77777777" w:rsidTr="001E65C5">
        <w:trPr>
          <w:trHeight w:val="264"/>
          <w:tblCellSpacing w:w="20" w:type="dxa"/>
          <w:jc w:val="center"/>
        </w:trPr>
        <w:tc>
          <w:tcPr>
            <w:tcW w:w="783" w:type="dxa"/>
          </w:tcPr>
          <w:p w14:paraId="43B6A279" w14:textId="77777777" w:rsidR="002B345C" w:rsidRPr="00330C71" w:rsidRDefault="002B345C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00" w:type="dxa"/>
          </w:tcPr>
          <w:p w14:paraId="5083D160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90" w:type="dxa"/>
          </w:tcPr>
          <w:p w14:paraId="6C042C69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71" w:type="dxa"/>
          </w:tcPr>
          <w:p w14:paraId="77289E7E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3797" w:type="dxa"/>
          </w:tcPr>
          <w:p w14:paraId="6C554CC5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</w:tr>
      <w:tr w:rsidR="00A1535C" w:rsidRPr="00330C71" w14:paraId="5AFC757C" w14:textId="77777777" w:rsidTr="001E65C5">
        <w:trPr>
          <w:trHeight w:val="264"/>
          <w:tblCellSpacing w:w="20" w:type="dxa"/>
          <w:jc w:val="center"/>
        </w:trPr>
        <w:tc>
          <w:tcPr>
            <w:tcW w:w="783" w:type="dxa"/>
          </w:tcPr>
          <w:p w14:paraId="0210FB1D" w14:textId="77777777" w:rsidR="002B345C" w:rsidRPr="00330C71" w:rsidRDefault="002B345C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600" w:type="dxa"/>
          </w:tcPr>
          <w:p w14:paraId="607E4A38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90" w:type="dxa"/>
          </w:tcPr>
          <w:p w14:paraId="67F23982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2671" w:type="dxa"/>
          </w:tcPr>
          <w:p w14:paraId="52952809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  <w:tc>
          <w:tcPr>
            <w:tcW w:w="3797" w:type="dxa"/>
          </w:tcPr>
          <w:p w14:paraId="3F2DCC1E" w14:textId="77777777" w:rsidR="002B345C" w:rsidRPr="00330C71" w:rsidRDefault="002B345C" w:rsidP="003116AC">
            <w:pPr>
              <w:rPr>
                <w:rFonts w:ascii="Arial" w:hAnsi="Arial" w:cs="Arial"/>
              </w:rPr>
            </w:pPr>
          </w:p>
        </w:tc>
      </w:tr>
    </w:tbl>
    <w:p w14:paraId="2234070A" w14:textId="29C6B4FE" w:rsidR="002B345C" w:rsidRPr="00330C71" w:rsidRDefault="002B345C" w:rsidP="002B345C">
      <w:pPr>
        <w:tabs>
          <w:tab w:val="left" w:pos="3740"/>
        </w:tabs>
        <w:rPr>
          <w:rFonts w:ascii="Arial" w:hAnsi="Arial" w:cs="Arial"/>
          <w:b/>
        </w:rPr>
      </w:pPr>
    </w:p>
    <w:p w14:paraId="40FEE12D" w14:textId="77777777" w:rsidR="002B345C" w:rsidRPr="00330C71" w:rsidRDefault="002B345C" w:rsidP="002B345C">
      <w:pPr>
        <w:pStyle w:val="Prrafodelista"/>
        <w:numPr>
          <w:ilvl w:val="0"/>
          <w:numId w:val="40"/>
        </w:numPr>
        <w:tabs>
          <w:tab w:val="left" w:pos="3740"/>
        </w:tabs>
        <w:rPr>
          <w:rFonts w:ascii="Arial" w:hAnsi="Arial" w:cs="Arial"/>
          <w:b/>
        </w:rPr>
      </w:pPr>
      <w:r w:rsidRPr="00330C71">
        <w:rPr>
          <w:rFonts w:ascii="Arial" w:hAnsi="Arial" w:cs="Arial"/>
          <w:b/>
        </w:rPr>
        <w:t>Información del personal docente</w:t>
      </w:r>
    </w:p>
    <w:tbl>
      <w:tblPr>
        <w:tblStyle w:val="Tablaconcuadrcula"/>
        <w:tblW w:w="14792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8"/>
        <w:gridCol w:w="3424"/>
        <w:gridCol w:w="1751"/>
        <w:gridCol w:w="2351"/>
        <w:gridCol w:w="1655"/>
        <w:gridCol w:w="2470"/>
        <w:gridCol w:w="2473"/>
      </w:tblGrid>
      <w:tr w:rsidR="001E65C5" w:rsidRPr="00330C71" w14:paraId="44380D6B" w14:textId="77777777" w:rsidTr="001E65C5">
        <w:trPr>
          <w:trHeight w:val="583"/>
          <w:tblCellSpacing w:w="20" w:type="dxa"/>
          <w:jc w:val="center"/>
        </w:trPr>
        <w:tc>
          <w:tcPr>
            <w:tcW w:w="517" w:type="dxa"/>
            <w:shd w:val="clear" w:color="auto" w:fill="DBDBDB" w:themeFill="accent3" w:themeFillTint="66"/>
            <w:vAlign w:val="center"/>
          </w:tcPr>
          <w:p w14:paraId="0D114D53" w14:textId="77777777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No.</w:t>
            </w:r>
          </w:p>
        </w:tc>
        <w:tc>
          <w:tcPr>
            <w:tcW w:w="3412" w:type="dxa"/>
            <w:shd w:val="clear" w:color="auto" w:fill="DBDBDB" w:themeFill="accent3" w:themeFillTint="66"/>
            <w:vAlign w:val="center"/>
          </w:tcPr>
          <w:p w14:paraId="6BD011B0" w14:textId="77777777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Nombre</w:t>
            </w:r>
          </w:p>
        </w:tc>
        <w:tc>
          <w:tcPr>
            <w:tcW w:w="1721" w:type="dxa"/>
            <w:shd w:val="clear" w:color="auto" w:fill="DBDBDB" w:themeFill="accent3" w:themeFillTint="66"/>
            <w:vAlign w:val="center"/>
          </w:tcPr>
          <w:p w14:paraId="2843710B" w14:textId="142C7CF8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T</w:t>
            </w:r>
            <w:r>
              <w:rPr>
                <w:rFonts w:ascii="Arial" w:hAnsi="Arial" w:cs="Arial"/>
                <w:b/>
                <w:smallCaps/>
              </w:rPr>
              <w:t>í</w:t>
            </w:r>
            <w:r w:rsidRPr="00330C71">
              <w:rPr>
                <w:rFonts w:ascii="Arial" w:hAnsi="Arial" w:cs="Arial"/>
                <w:b/>
                <w:smallCaps/>
              </w:rPr>
              <w:t>tulo</w:t>
            </w:r>
          </w:p>
        </w:tc>
        <w:tc>
          <w:tcPr>
            <w:tcW w:w="2325" w:type="dxa"/>
            <w:shd w:val="clear" w:color="auto" w:fill="DBDBDB" w:themeFill="accent3" w:themeFillTint="66"/>
            <w:vAlign w:val="center"/>
          </w:tcPr>
          <w:p w14:paraId="3E54803F" w14:textId="739798B8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No. de registro del título</w:t>
            </w:r>
          </w:p>
        </w:tc>
        <w:tc>
          <w:tcPr>
            <w:tcW w:w="1627" w:type="dxa"/>
            <w:shd w:val="clear" w:color="auto" w:fill="DBDBDB" w:themeFill="accent3" w:themeFillTint="66"/>
            <w:vAlign w:val="center"/>
          </w:tcPr>
          <w:p w14:paraId="4AC8D524" w14:textId="77777777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Cui</w:t>
            </w:r>
          </w:p>
        </w:tc>
        <w:tc>
          <w:tcPr>
            <w:tcW w:w="2445" w:type="dxa"/>
            <w:shd w:val="clear" w:color="auto" w:fill="DBDBDB" w:themeFill="accent3" w:themeFillTint="66"/>
          </w:tcPr>
          <w:p w14:paraId="40F55E2F" w14:textId="110B5771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>
              <w:rPr>
                <w:rFonts w:ascii="Arial" w:hAnsi="Arial" w:cs="Arial"/>
                <w:b/>
                <w:smallCaps/>
              </w:rPr>
              <w:t>No. de registro de cédula docente</w:t>
            </w:r>
          </w:p>
        </w:tc>
        <w:tc>
          <w:tcPr>
            <w:tcW w:w="2425" w:type="dxa"/>
            <w:shd w:val="clear" w:color="auto" w:fill="DBDBDB" w:themeFill="accent3" w:themeFillTint="66"/>
            <w:vAlign w:val="center"/>
          </w:tcPr>
          <w:p w14:paraId="0E2889B8" w14:textId="3C4BBF44" w:rsidR="001E65C5" w:rsidRPr="00330C71" w:rsidRDefault="001E65C5" w:rsidP="00330C71">
            <w:pPr>
              <w:spacing w:after="0" w:line="240" w:lineRule="auto"/>
              <w:jc w:val="center"/>
              <w:rPr>
                <w:rFonts w:ascii="Arial" w:hAnsi="Arial" w:cs="Arial"/>
                <w:b/>
                <w:smallCaps/>
              </w:rPr>
            </w:pPr>
            <w:r w:rsidRPr="00330C71">
              <w:rPr>
                <w:rFonts w:ascii="Arial" w:hAnsi="Arial" w:cs="Arial"/>
                <w:b/>
                <w:smallCaps/>
              </w:rPr>
              <w:t>Área, subárea o asignatura</w:t>
            </w:r>
          </w:p>
        </w:tc>
      </w:tr>
      <w:tr w:rsidR="001E65C5" w:rsidRPr="00330C71" w14:paraId="29CE858A" w14:textId="77777777" w:rsidTr="001E65C5">
        <w:trPr>
          <w:trHeight w:val="257"/>
          <w:tblCellSpacing w:w="20" w:type="dxa"/>
          <w:jc w:val="center"/>
        </w:trPr>
        <w:tc>
          <w:tcPr>
            <w:tcW w:w="517" w:type="dxa"/>
          </w:tcPr>
          <w:p w14:paraId="356796D7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12" w:type="dxa"/>
          </w:tcPr>
          <w:p w14:paraId="62128F32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21" w:type="dxa"/>
          </w:tcPr>
          <w:p w14:paraId="7D0C49E0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25" w:type="dxa"/>
          </w:tcPr>
          <w:p w14:paraId="5B7B18F9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27" w:type="dxa"/>
          </w:tcPr>
          <w:p w14:paraId="1C79F960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45" w:type="dxa"/>
          </w:tcPr>
          <w:p w14:paraId="2BB9626D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25" w:type="dxa"/>
          </w:tcPr>
          <w:p w14:paraId="2D04BCDF" w14:textId="202AF9AF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  <w:tr w:rsidR="001E65C5" w:rsidRPr="00330C71" w14:paraId="5A24732A" w14:textId="77777777" w:rsidTr="001E65C5">
        <w:trPr>
          <w:trHeight w:val="257"/>
          <w:tblCellSpacing w:w="20" w:type="dxa"/>
          <w:jc w:val="center"/>
        </w:trPr>
        <w:tc>
          <w:tcPr>
            <w:tcW w:w="517" w:type="dxa"/>
          </w:tcPr>
          <w:p w14:paraId="72E5C064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12" w:type="dxa"/>
          </w:tcPr>
          <w:p w14:paraId="7312C48C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21" w:type="dxa"/>
          </w:tcPr>
          <w:p w14:paraId="320B1164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25" w:type="dxa"/>
          </w:tcPr>
          <w:p w14:paraId="6DA6FDC5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27" w:type="dxa"/>
          </w:tcPr>
          <w:p w14:paraId="3A62639B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45" w:type="dxa"/>
          </w:tcPr>
          <w:p w14:paraId="17D93389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25" w:type="dxa"/>
          </w:tcPr>
          <w:p w14:paraId="27EA1495" w14:textId="0201BDC1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  <w:tr w:rsidR="001E65C5" w:rsidRPr="00330C71" w14:paraId="0C260E29" w14:textId="77777777" w:rsidTr="001E65C5">
        <w:trPr>
          <w:trHeight w:val="271"/>
          <w:tblCellSpacing w:w="20" w:type="dxa"/>
          <w:jc w:val="center"/>
        </w:trPr>
        <w:tc>
          <w:tcPr>
            <w:tcW w:w="517" w:type="dxa"/>
          </w:tcPr>
          <w:p w14:paraId="436306B2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12" w:type="dxa"/>
          </w:tcPr>
          <w:p w14:paraId="4904BED8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21" w:type="dxa"/>
          </w:tcPr>
          <w:p w14:paraId="561A38B0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25" w:type="dxa"/>
          </w:tcPr>
          <w:p w14:paraId="46FD9812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27" w:type="dxa"/>
          </w:tcPr>
          <w:p w14:paraId="09BFC61B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45" w:type="dxa"/>
          </w:tcPr>
          <w:p w14:paraId="0A64E22A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25" w:type="dxa"/>
          </w:tcPr>
          <w:p w14:paraId="6313DD84" w14:textId="029ADEE0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  <w:tr w:rsidR="001E65C5" w:rsidRPr="00330C71" w14:paraId="30D966AB" w14:textId="77777777" w:rsidTr="001E65C5">
        <w:trPr>
          <w:trHeight w:val="257"/>
          <w:tblCellSpacing w:w="20" w:type="dxa"/>
          <w:jc w:val="center"/>
        </w:trPr>
        <w:tc>
          <w:tcPr>
            <w:tcW w:w="517" w:type="dxa"/>
          </w:tcPr>
          <w:p w14:paraId="2AFA0261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12" w:type="dxa"/>
          </w:tcPr>
          <w:p w14:paraId="543A01A7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21" w:type="dxa"/>
          </w:tcPr>
          <w:p w14:paraId="505E4945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25" w:type="dxa"/>
          </w:tcPr>
          <w:p w14:paraId="4C2DC198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27" w:type="dxa"/>
          </w:tcPr>
          <w:p w14:paraId="1268C2C8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45" w:type="dxa"/>
          </w:tcPr>
          <w:p w14:paraId="0331FFB8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25" w:type="dxa"/>
          </w:tcPr>
          <w:p w14:paraId="59E7E8C3" w14:textId="5B450DDF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  <w:tr w:rsidR="001E65C5" w:rsidRPr="00330C71" w14:paraId="5DCD3B81" w14:textId="77777777" w:rsidTr="001E65C5">
        <w:trPr>
          <w:trHeight w:val="257"/>
          <w:tblCellSpacing w:w="20" w:type="dxa"/>
          <w:jc w:val="center"/>
        </w:trPr>
        <w:tc>
          <w:tcPr>
            <w:tcW w:w="517" w:type="dxa"/>
          </w:tcPr>
          <w:p w14:paraId="1F448231" w14:textId="77777777" w:rsidR="001E65C5" w:rsidRPr="00330C71" w:rsidRDefault="001E65C5" w:rsidP="003116A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412" w:type="dxa"/>
          </w:tcPr>
          <w:p w14:paraId="22436400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721" w:type="dxa"/>
          </w:tcPr>
          <w:p w14:paraId="0E601172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325" w:type="dxa"/>
          </w:tcPr>
          <w:p w14:paraId="1689F3CB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1627" w:type="dxa"/>
          </w:tcPr>
          <w:p w14:paraId="455A811F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45" w:type="dxa"/>
          </w:tcPr>
          <w:p w14:paraId="1F3B451F" w14:textId="77777777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  <w:tc>
          <w:tcPr>
            <w:tcW w:w="2425" w:type="dxa"/>
          </w:tcPr>
          <w:p w14:paraId="0D8C6361" w14:textId="302BE6A0" w:rsidR="001E65C5" w:rsidRPr="00330C71" w:rsidRDefault="001E65C5" w:rsidP="003116AC">
            <w:pPr>
              <w:rPr>
                <w:rFonts w:ascii="Arial" w:hAnsi="Arial" w:cs="Arial"/>
              </w:rPr>
            </w:pPr>
          </w:p>
        </w:tc>
      </w:tr>
    </w:tbl>
    <w:p w14:paraId="0D1654C1" w14:textId="77777777" w:rsidR="001E65C5" w:rsidRPr="001E65C5" w:rsidRDefault="001E65C5" w:rsidP="001E65C5">
      <w:pPr>
        <w:pStyle w:val="Prrafodelista"/>
        <w:rPr>
          <w:rFonts w:ascii="Segoe UI" w:hAnsi="Segoe UI" w:cs="Segoe UI"/>
        </w:rPr>
      </w:pPr>
    </w:p>
    <w:p w14:paraId="3955A0CB" w14:textId="54C373A9" w:rsidR="0053008D" w:rsidRPr="00866A38" w:rsidRDefault="0053008D" w:rsidP="001E65C5">
      <w:pPr>
        <w:pStyle w:val="Prrafodelista"/>
        <w:numPr>
          <w:ilvl w:val="0"/>
          <w:numId w:val="40"/>
        </w:numPr>
        <w:rPr>
          <w:rFonts w:ascii="Segoe UI" w:hAnsi="Segoe UI" w:cs="Segoe UI"/>
          <w:b/>
          <w:bCs/>
        </w:rPr>
      </w:pPr>
      <w:r w:rsidRPr="00866A38">
        <w:rPr>
          <w:rFonts w:ascii="Segoe UI" w:hAnsi="Segoe UI" w:cs="Segoe UI"/>
          <w:b/>
          <w:bCs/>
        </w:rPr>
        <w:t>Descripción del Proyecto Curricular</w:t>
      </w:r>
    </w:p>
    <w:p w14:paraId="69390038" w14:textId="58F7BAD1" w:rsidR="0053008D" w:rsidRPr="00866A38" w:rsidRDefault="0053008D" w:rsidP="0053008D">
      <w:pPr>
        <w:rPr>
          <w:rFonts w:ascii="Segoe UI" w:hAnsi="Segoe UI" w:cs="Segoe UI"/>
          <w:b/>
          <w:bCs/>
        </w:rPr>
      </w:pPr>
    </w:p>
    <w:p w14:paraId="32C6CE06" w14:textId="0FDA9DD1" w:rsidR="0053008D" w:rsidRPr="00866A38" w:rsidRDefault="0053008D" w:rsidP="0053008D">
      <w:pPr>
        <w:rPr>
          <w:rFonts w:ascii="Segoe UI" w:hAnsi="Segoe UI" w:cs="Segoe UI"/>
          <w:b/>
          <w:bCs/>
        </w:rPr>
      </w:pPr>
    </w:p>
    <w:p w14:paraId="50E5020A" w14:textId="7C8C0C6D" w:rsidR="0053008D" w:rsidRPr="00866A38" w:rsidRDefault="0053008D" w:rsidP="0053008D">
      <w:pPr>
        <w:rPr>
          <w:rFonts w:ascii="Segoe UI" w:hAnsi="Segoe UI" w:cs="Segoe UI"/>
          <w:b/>
          <w:bCs/>
        </w:rPr>
      </w:pPr>
    </w:p>
    <w:p w14:paraId="23C5A6CA" w14:textId="709C4A27" w:rsidR="0053008D" w:rsidRPr="00866A38" w:rsidRDefault="0053008D" w:rsidP="0053008D">
      <w:pPr>
        <w:rPr>
          <w:rFonts w:ascii="Segoe UI" w:hAnsi="Segoe UI" w:cs="Segoe UI"/>
          <w:b/>
          <w:bCs/>
        </w:rPr>
      </w:pPr>
    </w:p>
    <w:p w14:paraId="36D5B1E7" w14:textId="3F16CEF3" w:rsidR="0053008D" w:rsidRPr="00866A38" w:rsidRDefault="0053008D" w:rsidP="0053008D">
      <w:pPr>
        <w:rPr>
          <w:rFonts w:ascii="Segoe UI" w:hAnsi="Segoe UI" w:cs="Segoe UI"/>
          <w:b/>
          <w:bCs/>
        </w:rPr>
      </w:pPr>
    </w:p>
    <w:p w14:paraId="690E068F" w14:textId="77777777" w:rsidR="0053008D" w:rsidRPr="00866A38" w:rsidRDefault="0053008D" w:rsidP="0053008D">
      <w:pPr>
        <w:rPr>
          <w:rFonts w:ascii="Segoe UI" w:hAnsi="Segoe UI" w:cs="Segoe UI"/>
          <w:b/>
          <w:bCs/>
        </w:rPr>
      </w:pPr>
    </w:p>
    <w:p w14:paraId="02C44E09" w14:textId="5A1E8453" w:rsidR="0053008D" w:rsidRPr="00866A38" w:rsidRDefault="0053008D" w:rsidP="001E65C5">
      <w:pPr>
        <w:pStyle w:val="Prrafodelista"/>
        <w:numPr>
          <w:ilvl w:val="0"/>
          <w:numId w:val="40"/>
        </w:numPr>
        <w:rPr>
          <w:rFonts w:ascii="Segoe UI" w:hAnsi="Segoe UI" w:cs="Segoe UI"/>
          <w:b/>
          <w:bCs/>
        </w:rPr>
      </w:pPr>
      <w:r w:rsidRPr="00866A38">
        <w:rPr>
          <w:rFonts w:ascii="Segoe UI" w:hAnsi="Segoe UI" w:cs="Segoe UI"/>
          <w:b/>
          <w:bCs/>
        </w:rPr>
        <w:t>Plan, jornada y calendario escolar</w:t>
      </w:r>
    </w:p>
    <w:p w14:paraId="5FC73EF7" w14:textId="3A89425B" w:rsidR="0053008D" w:rsidRDefault="0053008D" w:rsidP="0053008D">
      <w:pPr>
        <w:rPr>
          <w:rFonts w:ascii="Segoe UI" w:hAnsi="Segoe UI" w:cs="Segoe UI"/>
          <w:b/>
          <w:bCs/>
        </w:rPr>
      </w:pPr>
    </w:p>
    <w:p w14:paraId="3EC36C2F" w14:textId="77777777" w:rsidR="0053008D" w:rsidRPr="0053008D" w:rsidRDefault="0053008D" w:rsidP="0053008D">
      <w:pPr>
        <w:rPr>
          <w:rFonts w:ascii="Segoe UI" w:hAnsi="Segoe UI" w:cs="Segoe UI"/>
          <w:b/>
          <w:bCs/>
        </w:rPr>
      </w:pPr>
    </w:p>
    <w:p w14:paraId="6EB00B57" w14:textId="7F0999E8" w:rsidR="001E65C5" w:rsidRPr="00AE2647" w:rsidRDefault="001E65C5" w:rsidP="00777D21">
      <w:pPr>
        <w:pStyle w:val="Prrafodelista"/>
        <w:ind w:left="1080"/>
        <w:rPr>
          <w:rFonts w:ascii="Segoe UI" w:hAnsi="Segoe UI" w:cs="Segoe UI"/>
        </w:rPr>
      </w:pPr>
      <w:r w:rsidRPr="00AE2647">
        <w:rPr>
          <w:rFonts w:ascii="Segoe UI" w:hAnsi="Segoe UI" w:cs="Segoe UI"/>
          <w:b/>
        </w:rPr>
        <w:t>Horarios por grado</w:t>
      </w:r>
    </w:p>
    <w:tbl>
      <w:tblPr>
        <w:tblStyle w:val="Tablaconcuadrcula"/>
        <w:tblW w:w="1455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828"/>
        <w:gridCol w:w="1800"/>
        <w:gridCol w:w="1800"/>
        <w:gridCol w:w="1842"/>
        <w:gridCol w:w="1800"/>
        <w:gridCol w:w="1829"/>
        <w:gridCol w:w="1829"/>
        <w:gridCol w:w="1829"/>
      </w:tblGrid>
      <w:tr w:rsidR="001E65C5" w:rsidRPr="00AE2647" w14:paraId="4A3FCFD6" w14:textId="77777777" w:rsidTr="00890652">
        <w:trPr>
          <w:trHeight w:val="314"/>
          <w:tblHeader/>
          <w:tblCellSpacing w:w="20" w:type="dxa"/>
          <w:jc w:val="center"/>
        </w:trPr>
        <w:tc>
          <w:tcPr>
            <w:tcW w:w="1768" w:type="dxa"/>
            <w:shd w:val="clear" w:color="auto" w:fill="D0CECE" w:themeFill="background2" w:themeFillShade="E6"/>
          </w:tcPr>
          <w:p w14:paraId="72B000F0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Horario</w:t>
            </w:r>
          </w:p>
        </w:tc>
        <w:tc>
          <w:tcPr>
            <w:tcW w:w="1760" w:type="dxa"/>
            <w:shd w:val="clear" w:color="auto" w:fill="D0CECE" w:themeFill="background2" w:themeFillShade="E6"/>
          </w:tcPr>
          <w:p w14:paraId="6520EC99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Lunes</w:t>
            </w:r>
          </w:p>
        </w:tc>
        <w:tc>
          <w:tcPr>
            <w:tcW w:w="1760" w:type="dxa"/>
            <w:shd w:val="clear" w:color="auto" w:fill="D0CECE" w:themeFill="background2" w:themeFillShade="E6"/>
          </w:tcPr>
          <w:p w14:paraId="3B219BB3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Martes</w:t>
            </w:r>
          </w:p>
        </w:tc>
        <w:tc>
          <w:tcPr>
            <w:tcW w:w="1802" w:type="dxa"/>
            <w:shd w:val="clear" w:color="auto" w:fill="D0CECE" w:themeFill="background2" w:themeFillShade="E6"/>
          </w:tcPr>
          <w:p w14:paraId="135EEE02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Miércoles</w:t>
            </w:r>
          </w:p>
        </w:tc>
        <w:tc>
          <w:tcPr>
            <w:tcW w:w="1760" w:type="dxa"/>
            <w:shd w:val="clear" w:color="auto" w:fill="D0CECE" w:themeFill="background2" w:themeFillShade="E6"/>
          </w:tcPr>
          <w:p w14:paraId="3BDD7D3F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Jueves</w:t>
            </w:r>
          </w:p>
        </w:tc>
        <w:tc>
          <w:tcPr>
            <w:tcW w:w="1789" w:type="dxa"/>
            <w:shd w:val="clear" w:color="auto" w:fill="D0CECE" w:themeFill="background2" w:themeFillShade="E6"/>
          </w:tcPr>
          <w:p w14:paraId="3B1AAE68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AE2647">
              <w:rPr>
                <w:rFonts w:ascii="Segoe UI" w:hAnsi="Segoe UI" w:cs="Segoe UI"/>
                <w:b/>
                <w:smallCaps/>
              </w:rPr>
              <w:t>Viernes</w:t>
            </w:r>
          </w:p>
        </w:tc>
        <w:tc>
          <w:tcPr>
            <w:tcW w:w="1789" w:type="dxa"/>
            <w:shd w:val="clear" w:color="auto" w:fill="D0CECE" w:themeFill="background2" w:themeFillShade="E6"/>
          </w:tcPr>
          <w:p w14:paraId="09A1A16E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>
              <w:rPr>
                <w:rFonts w:ascii="Segoe UI" w:hAnsi="Segoe UI" w:cs="Segoe UI"/>
                <w:b/>
                <w:smallCaps/>
              </w:rPr>
              <w:t xml:space="preserve">Sábado </w:t>
            </w:r>
          </w:p>
        </w:tc>
        <w:tc>
          <w:tcPr>
            <w:tcW w:w="1769" w:type="dxa"/>
            <w:shd w:val="clear" w:color="auto" w:fill="D0CECE" w:themeFill="background2" w:themeFillShade="E6"/>
          </w:tcPr>
          <w:p w14:paraId="18BA9DAE" w14:textId="77777777" w:rsidR="001E65C5" w:rsidRPr="00AE2647" w:rsidRDefault="001E65C5" w:rsidP="001E65C5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>
              <w:rPr>
                <w:rFonts w:ascii="Segoe UI" w:hAnsi="Segoe UI" w:cs="Segoe UI"/>
                <w:b/>
                <w:smallCaps/>
              </w:rPr>
              <w:t>Domingo</w:t>
            </w:r>
          </w:p>
        </w:tc>
      </w:tr>
      <w:tr w:rsidR="001E65C5" w:rsidRPr="00AE2647" w14:paraId="0BAB5C61" w14:textId="77777777" w:rsidTr="001E65C5">
        <w:trPr>
          <w:trHeight w:val="314"/>
          <w:tblCellSpacing w:w="20" w:type="dxa"/>
          <w:jc w:val="center"/>
        </w:trPr>
        <w:tc>
          <w:tcPr>
            <w:tcW w:w="1768" w:type="dxa"/>
          </w:tcPr>
          <w:p w14:paraId="0D15245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7F2061D7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18566A7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463E5C4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6166C07F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3DF3A48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46FB811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39945C7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0E67566B" w14:textId="77777777" w:rsidTr="001E65C5">
        <w:trPr>
          <w:trHeight w:val="301"/>
          <w:tblCellSpacing w:w="20" w:type="dxa"/>
          <w:jc w:val="center"/>
        </w:trPr>
        <w:tc>
          <w:tcPr>
            <w:tcW w:w="1768" w:type="dxa"/>
          </w:tcPr>
          <w:p w14:paraId="4803BC5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525D6445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63DC7EE9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1CFD944D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472F17C7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74B003E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1F92DA9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5FD8775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684E6CC8" w14:textId="77777777" w:rsidTr="001E65C5">
        <w:trPr>
          <w:trHeight w:val="314"/>
          <w:tblCellSpacing w:w="20" w:type="dxa"/>
          <w:jc w:val="center"/>
        </w:trPr>
        <w:tc>
          <w:tcPr>
            <w:tcW w:w="1768" w:type="dxa"/>
          </w:tcPr>
          <w:p w14:paraId="2D6B0C7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7ECA9AB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3D9DEB4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6E58787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5312F78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19AEBECD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5FDA804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5C77503F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3FA89012" w14:textId="77777777" w:rsidTr="001E65C5">
        <w:trPr>
          <w:trHeight w:val="314"/>
          <w:tblCellSpacing w:w="20" w:type="dxa"/>
          <w:jc w:val="center"/>
        </w:trPr>
        <w:tc>
          <w:tcPr>
            <w:tcW w:w="1768" w:type="dxa"/>
          </w:tcPr>
          <w:p w14:paraId="23B0241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3764CA90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30BBD21A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3077F67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053787A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3E5BE9A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671ECF21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23FD18AE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61A468CC" w14:textId="77777777" w:rsidTr="001E65C5">
        <w:trPr>
          <w:trHeight w:val="314"/>
          <w:tblCellSpacing w:w="20" w:type="dxa"/>
          <w:jc w:val="center"/>
        </w:trPr>
        <w:tc>
          <w:tcPr>
            <w:tcW w:w="1768" w:type="dxa"/>
          </w:tcPr>
          <w:p w14:paraId="40ABD99B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1BC7EBB3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5FA9E41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139FB9FF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71AF203C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66748B4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200F9815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114A1215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33458559" w14:textId="77777777" w:rsidTr="001E65C5">
        <w:trPr>
          <w:trHeight w:val="314"/>
          <w:tblCellSpacing w:w="20" w:type="dxa"/>
          <w:jc w:val="center"/>
        </w:trPr>
        <w:tc>
          <w:tcPr>
            <w:tcW w:w="1768" w:type="dxa"/>
          </w:tcPr>
          <w:p w14:paraId="7B554AA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121DBBC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19B9129E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6C0BE4A7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1F4FCFC9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53E301E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46CCB10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35AFC5D6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1E65C5" w:rsidRPr="00AE2647" w14:paraId="302CE8FC" w14:textId="77777777" w:rsidTr="001E65C5">
        <w:trPr>
          <w:trHeight w:val="314"/>
          <w:tblCellSpacing w:w="20" w:type="dxa"/>
          <w:jc w:val="center"/>
        </w:trPr>
        <w:tc>
          <w:tcPr>
            <w:tcW w:w="1768" w:type="dxa"/>
          </w:tcPr>
          <w:p w14:paraId="0D1982AC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26B6C412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4C8CBA3C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802" w:type="dxa"/>
          </w:tcPr>
          <w:p w14:paraId="4DD16584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0" w:type="dxa"/>
          </w:tcPr>
          <w:p w14:paraId="75304AFF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58BA14DE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89" w:type="dxa"/>
          </w:tcPr>
          <w:p w14:paraId="75BF68C7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1769" w:type="dxa"/>
          </w:tcPr>
          <w:p w14:paraId="4B239C38" w14:textId="77777777" w:rsidR="001E65C5" w:rsidRPr="00AE2647" w:rsidRDefault="001E65C5" w:rsidP="001E65C5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</w:tbl>
    <w:p w14:paraId="45F2E0D1" w14:textId="40D6B2AB" w:rsidR="001E65C5" w:rsidRPr="00AE2647" w:rsidRDefault="001E65C5" w:rsidP="001E65C5">
      <w:pPr>
        <w:rPr>
          <w:rFonts w:ascii="Segoe UI" w:hAnsi="Segoe UI" w:cs="Segoe UI"/>
        </w:rPr>
      </w:pPr>
    </w:p>
    <w:p w14:paraId="11A78087" w14:textId="29B857D9" w:rsidR="001E65C5" w:rsidRPr="00866A38" w:rsidRDefault="0053008D" w:rsidP="0053008D">
      <w:pPr>
        <w:pStyle w:val="Prrafodelista"/>
        <w:numPr>
          <w:ilvl w:val="0"/>
          <w:numId w:val="40"/>
        </w:numPr>
        <w:rPr>
          <w:rFonts w:ascii="Segoe UI" w:hAnsi="Segoe UI" w:cs="Segoe UI"/>
          <w:b/>
          <w:bCs/>
        </w:rPr>
      </w:pPr>
      <w:r w:rsidRPr="00866A38">
        <w:rPr>
          <w:rFonts w:ascii="Segoe UI" w:hAnsi="Segoe UI" w:cs="Segoe UI"/>
          <w:b/>
          <w:bCs/>
        </w:rPr>
        <w:t>Propuesta de cuotas</w:t>
      </w:r>
      <w:r w:rsidR="000A752C" w:rsidRPr="00866A38">
        <w:rPr>
          <w:rFonts w:ascii="Segoe UI" w:hAnsi="Segoe UI" w:cs="Segoe UI"/>
          <w:b/>
          <w:bCs/>
        </w:rPr>
        <w:t xml:space="preserve"> (aplica únicamente para el trámite de autorización de funcionamiento, autorización de funcionamiento de sede y ampliación de servicios)</w:t>
      </w:r>
    </w:p>
    <w:tbl>
      <w:tblPr>
        <w:tblStyle w:val="Tablaconcuadrcula"/>
        <w:tblW w:w="9789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3297"/>
        <w:gridCol w:w="3246"/>
        <w:gridCol w:w="3246"/>
      </w:tblGrid>
      <w:tr w:rsidR="0053008D" w:rsidRPr="00866A38" w14:paraId="21E2F913" w14:textId="77777777" w:rsidTr="0053008D">
        <w:trPr>
          <w:trHeight w:val="222"/>
          <w:tblCellSpacing w:w="20" w:type="dxa"/>
          <w:jc w:val="center"/>
        </w:trPr>
        <w:tc>
          <w:tcPr>
            <w:tcW w:w="3237" w:type="dxa"/>
            <w:shd w:val="clear" w:color="auto" w:fill="D0CECE" w:themeFill="background2" w:themeFillShade="E6"/>
          </w:tcPr>
          <w:p w14:paraId="44970586" w14:textId="1131F614" w:rsidR="0053008D" w:rsidRPr="00866A38" w:rsidRDefault="0053008D" w:rsidP="00004AF7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866A38">
              <w:rPr>
                <w:rFonts w:ascii="Segoe UI" w:hAnsi="Segoe UI" w:cs="Segoe UI"/>
                <w:b/>
                <w:smallCaps/>
              </w:rPr>
              <w:t>niveles y ciclos</w:t>
            </w:r>
          </w:p>
        </w:tc>
        <w:tc>
          <w:tcPr>
            <w:tcW w:w="3206" w:type="dxa"/>
            <w:shd w:val="clear" w:color="auto" w:fill="D0CECE" w:themeFill="background2" w:themeFillShade="E6"/>
          </w:tcPr>
          <w:p w14:paraId="70BBCA15" w14:textId="088384F8" w:rsidR="0053008D" w:rsidRPr="00866A38" w:rsidRDefault="0053008D" w:rsidP="00004AF7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866A38">
              <w:rPr>
                <w:rFonts w:ascii="Segoe UI" w:hAnsi="Segoe UI" w:cs="Segoe UI"/>
                <w:b/>
                <w:smallCaps/>
              </w:rPr>
              <w:t>inscripción</w:t>
            </w:r>
          </w:p>
        </w:tc>
        <w:tc>
          <w:tcPr>
            <w:tcW w:w="3186" w:type="dxa"/>
            <w:shd w:val="clear" w:color="auto" w:fill="D0CECE" w:themeFill="background2" w:themeFillShade="E6"/>
          </w:tcPr>
          <w:p w14:paraId="6F4487C1" w14:textId="106707F6" w:rsidR="0053008D" w:rsidRPr="00866A38" w:rsidRDefault="0053008D" w:rsidP="00004AF7">
            <w:pPr>
              <w:spacing w:line="240" w:lineRule="auto"/>
              <w:jc w:val="center"/>
              <w:rPr>
                <w:rFonts w:ascii="Segoe UI" w:hAnsi="Segoe UI" w:cs="Segoe UI"/>
                <w:b/>
                <w:smallCaps/>
              </w:rPr>
            </w:pPr>
            <w:r w:rsidRPr="00866A38">
              <w:rPr>
                <w:rFonts w:ascii="Segoe UI" w:hAnsi="Segoe UI" w:cs="Segoe UI"/>
                <w:b/>
                <w:smallCaps/>
              </w:rPr>
              <w:t>colegiatura (10 meses)</w:t>
            </w:r>
          </w:p>
        </w:tc>
      </w:tr>
      <w:tr w:rsidR="0053008D" w:rsidRPr="00866A38" w14:paraId="4C515140" w14:textId="77777777" w:rsidTr="0053008D">
        <w:trPr>
          <w:trHeight w:val="222"/>
          <w:tblCellSpacing w:w="20" w:type="dxa"/>
          <w:jc w:val="center"/>
        </w:trPr>
        <w:tc>
          <w:tcPr>
            <w:tcW w:w="3237" w:type="dxa"/>
          </w:tcPr>
          <w:p w14:paraId="1B7A232C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206" w:type="dxa"/>
          </w:tcPr>
          <w:p w14:paraId="37A41D96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186" w:type="dxa"/>
          </w:tcPr>
          <w:p w14:paraId="2E0FCBB9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53008D" w:rsidRPr="00866A38" w14:paraId="2BECAADF" w14:textId="77777777" w:rsidTr="0053008D">
        <w:trPr>
          <w:trHeight w:val="213"/>
          <w:tblCellSpacing w:w="20" w:type="dxa"/>
          <w:jc w:val="center"/>
        </w:trPr>
        <w:tc>
          <w:tcPr>
            <w:tcW w:w="3237" w:type="dxa"/>
          </w:tcPr>
          <w:p w14:paraId="66A6D372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206" w:type="dxa"/>
          </w:tcPr>
          <w:p w14:paraId="290ABC65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186" w:type="dxa"/>
          </w:tcPr>
          <w:p w14:paraId="1BEA2B76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53008D" w:rsidRPr="00866A38" w14:paraId="772EC1A4" w14:textId="77777777" w:rsidTr="0053008D">
        <w:trPr>
          <w:trHeight w:val="222"/>
          <w:tblCellSpacing w:w="20" w:type="dxa"/>
          <w:jc w:val="center"/>
        </w:trPr>
        <w:tc>
          <w:tcPr>
            <w:tcW w:w="3237" w:type="dxa"/>
          </w:tcPr>
          <w:p w14:paraId="3163F16C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206" w:type="dxa"/>
          </w:tcPr>
          <w:p w14:paraId="62318FDA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186" w:type="dxa"/>
          </w:tcPr>
          <w:p w14:paraId="2268934F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53008D" w:rsidRPr="00866A38" w14:paraId="758B3289" w14:textId="77777777" w:rsidTr="0053008D">
        <w:trPr>
          <w:trHeight w:val="222"/>
          <w:tblCellSpacing w:w="20" w:type="dxa"/>
          <w:jc w:val="center"/>
        </w:trPr>
        <w:tc>
          <w:tcPr>
            <w:tcW w:w="3237" w:type="dxa"/>
          </w:tcPr>
          <w:p w14:paraId="57C7A996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206" w:type="dxa"/>
          </w:tcPr>
          <w:p w14:paraId="21C1C6D2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186" w:type="dxa"/>
          </w:tcPr>
          <w:p w14:paraId="21F52C46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53008D" w:rsidRPr="00866A38" w14:paraId="7B208266" w14:textId="77777777" w:rsidTr="0053008D">
        <w:trPr>
          <w:trHeight w:val="222"/>
          <w:tblCellSpacing w:w="20" w:type="dxa"/>
          <w:jc w:val="center"/>
        </w:trPr>
        <w:tc>
          <w:tcPr>
            <w:tcW w:w="3237" w:type="dxa"/>
          </w:tcPr>
          <w:p w14:paraId="781E9E7D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206" w:type="dxa"/>
          </w:tcPr>
          <w:p w14:paraId="49B310D4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186" w:type="dxa"/>
          </w:tcPr>
          <w:p w14:paraId="759972BF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53008D" w:rsidRPr="00866A38" w14:paraId="7FE48D24" w14:textId="77777777" w:rsidTr="0053008D">
        <w:trPr>
          <w:trHeight w:val="222"/>
          <w:tblCellSpacing w:w="20" w:type="dxa"/>
          <w:jc w:val="center"/>
        </w:trPr>
        <w:tc>
          <w:tcPr>
            <w:tcW w:w="3237" w:type="dxa"/>
          </w:tcPr>
          <w:p w14:paraId="29378030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206" w:type="dxa"/>
          </w:tcPr>
          <w:p w14:paraId="513D721A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186" w:type="dxa"/>
          </w:tcPr>
          <w:p w14:paraId="3D4F1FEB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  <w:tr w:rsidR="0053008D" w:rsidRPr="00866A38" w14:paraId="6C980082" w14:textId="77777777" w:rsidTr="0053008D">
        <w:trPr>
          <w:trHeight w:val="222"/>
          <w:tblCellSpacing w:w="20" w:type="dxa"/>
          <w:jc w:val="center"/>
        </w:trPr>
        <w:tc>
          <w:tcPr>
            <w:tcW w:w="3237" w:type="dxa"/>
          </w:tcPr>
          <w:p w14:paraId="7E0787E0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206" w:type="dxa"/>
          </w:tcPr>
          <w:p w14:paraId="01F4940A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  <w:tc>
          <w:tcPr>
            <w:tcW w:w="3186" w:type="dxa"/>
          </w:tcPr>
          <w:p w14:paraId="1EDFFA42" w14:textId="77777777" w:rsidR="0053008D" w:rsidRPr="00866A38" w:rsidRDefault="0053008D" w:rsidP="00004AF7">
            <w:pPr>
              <w:spacing w:line="240" w:lineRule="auto"/>
              <w:rPr>
                <w:rFonts w:ascii="Segoe UI" w:hAnsi="Segoe UI" w:cs="Segoe UI"/>
              </w:rPr>
            </w:pPr>
          </w:p>
        </w:tc>
      </w:tr>
    </w:tbl>
    <w:p w14:paraId="28ABF340" w14:textId="3E27B129" w:rsidR="00866A38" w:rsidRDefault="00866A38" w:rsidP="001E65C5">
      <w:pPr>
        <w:rPr>
          <w:rFonts w:ascii="Segoe UI" w:hAnsi="Segoe UI" w:cs="Segoe UI"/>
        </w:rPr>
      </w:pPr>
    </w:p>
    <w:p w14:paraId="13C43E66" w14:textId="77777777" w:rsidR="00866A38" w:rsidRDefault="00866A38">
      <w:pPr>
        <w:spacing w:after="0" w:line="240" w:lineRule="auto"/>
        <w:rPr>
          <w:rFonts w:ascii="Segoe UI" w:hAnsi="Segoe UI" w:cs="Segoe UI"/>
        </w:rPr>
      </w:pPr>
      <w:r>
        <w:rPr>
          <w:rFonts w:ascii="Segoe UI" w:hAnsi="Segoe UI" w:cs="Segoe UI"/>
        </w:rPr>
        <w:br w:type="page"/>
      </w:r>
    </w:p>
    <w:p w14:paraId="7C2BFA21" w14:textId="77777777" w:rsidR="0053008D" w:rsidRPr="00866A38" w:rsidRDefault="0053008D" w:rsidP="001E65C5">
      <w:pPr>
        <w:rPr>
          <w:rFonts w:ascii="Segoe UI" w:hAnsi="Segoe UI" w:cs="Segoe UI"/>
        </w:rPr>
      </w:pPr>
    </w:p>
    <w:p w14:paraId="70D150CA" w14:textId="4862926C" w:rsidR="0053008D" w:rsidRPr="00866A38" w:rsidRDefault="0053008D" w:rsidP="0053008D">
      <w:pPr>
        <w:pStyle w:val="Prrafodelista"/>
        <w:numPr>
          <w:ilvl w:val="0"/>
          <w:numId w:val="40"/>
        </w:numPr>
        <w:rPr>
          <w:rFonts w:ascii="Segoe UI" w:hAnsi="Segoe UI" w:cs="Segoe UI"/>
          <w:b/>
          <w:bCs/>
        </w:rPr>
      </w:pPr>
      <w:r w:rsidRPr="00866A38">
        <w:rPr>
          <w:rFonts w:ascii="Segoe UI" w:hAnsi="Segoe UI" w:cs="Segoe UI"/>
          <w:b/>
          <w:bCs/>
        </w:rPr>
        <w:t>Descripción del mobiliario, equipo y laboratorios necesarios para la entrega educativa.</w:t>
      </w:r>
    </w:p>
    <w:p w14:paraId="32E479A1" w14:textId="77777777" w:rsidR="00823A74" w:rsidRPr="00330C71" w:rsidRDefault="00823A74" w:rsidP="00766B29">
      <w:pPr>
        <w:jc w:val="both"/>
        <w:rPr>
          <w:rFonts w:ascii="Arial" w:hAnsi="Arial" w:cs="Arial"/>
        </w:rPr>
      </w:pPr>
    </w:p>
    <w:p w14:paraId="021AD93A" w14:textId="77777777" w:rsidR="00CE462C" w:rsidRPr="00330C71" w:rsidRDefault="00CE462C" w:rsidP="00020902">
      <w:pPr>
        <w:pStyle w:val="Encabezado"/>
        <w:tabs>
          <w:tab w:val="clear" w:pos="4252"/>
          <w:tab w:val="clear" w:pos="8504"/>
        </w:tabs>
        <w:rPr>
          <w:rFonts w:ascii="Arial" w:hAnsi="Arial" w:cs="Arial"/>
        </w:rPr>
      </w:pPr>
    </w:p>
    <w:p w14:paraId="5B0C4156" w14:textId="77777777" w:rsidR="00823A74" w:rsidRPr="00330C71" w:rsidRDefault="00823A74" w:rsidP="00766B29">
      <w:pPr>
        <w:jc w:val="both"/>
        <w:rPr>
          <w:rFonts w:ascii="Arial" w:hAnsi="Arial" w:cs="Arial"/>
        </w:rPr>
      </w:pPr>
    </w:p>
    <w:sectPr w:rsidR="00823A74" w:rsidRPr="00330C71" w:rsidSect="005A349A">
      <w:headerReference w:type="default" r:id="rId7"/>
      <w:footerReference w:type="default" r:id="rId8"/>
      <w:headerReference w:type="first" r:id="rId9"/>
      <w:footerReference w:type="first" r:id="rId10"/>
      <w:pgSz w:w="15842" w:h="12242" w:orient="landscape" w:code="1"/>
      <w:pgMar w:top="916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D0A9E3" w14:textId="77777777" w:rsidR="00467B64" w:rsidRDefault="00467B64" w:rsidP="003D767C">
      <w:r>
        <w:separator/>
      </w:r>
    </w:p>
  </w:endnote>
  <w:endnote w:type="continuationSeparator" w:id="0">
    <w:p w14:paraId="649C07CE" w14:textId="77777777" w:rsidR="00467B64" w:rsidRDefault="00467B64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60E2B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C4797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825D9" w14:textId="77777777" w:rsidR="00467B64" w:rsidRDefault="00467B64" w:rsidP="003D767C">
      <w:r>
        <w:separator/>
      </w:r>
    </w:p>
  </w:footnote>
  <w:footnote w:type="continuationSeparator" w:id="0">
    <w:p w14:paraId="3EEF7406" w14:textId="77777777" w:rsidR="00467B64" w:rsidRDefault="00467B64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35B29" w14:textId="77777777" w:rsidR="002815A9" w:rsidRPr="00823A74" w:rsidRDefault="0002090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CF3910">
      <w:rPr>
        <w:rFonts w:ascii="Century Gothic" w:hAnsi="Century Gothic"/>
        <w:sz w:val="10"/>
      </w:rPr>
      <w:t>3</w:t>
    </w:r>
    <w:r w:rsidR="00E703EB">
      <w:rPr>
        <w:rFonts w:ascii="Century Gothic" w:hAnsi="Century Gothic"/>
        <w:sz w:val="10"/>
      </w:rPr>
      <w:t>.02</w:t>
    </w:r>
  </w:p>
  <w:tbl>
    <w:tblPr>
      <w:tblW w:w="1476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1128"/>
      <w:gridCol w:w="5976"/>
      <w:gridCol w:w="3175"/>
      <w:gridCol w:w="2054"/>
      <w:gridCol w:w="2429"/>
    </w:tblGrid>
    <w:tr w:rsidR="00D3663D" w14:paraId="6405961D" w14:textId="77777777" w:rsidTr="003518A8">
      <w:trPr>
        <w:cantSplit/>
        <w:trHeight w:val="82"/>
      </w:trPr>
      <w:tc>
        <w:tcPr>
          <w:tcW w:w="1128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751CE9C4" w14:textId="60B42996" w:rsidR="00D3663D" w:rsidRPr="006908E6" w:rsidRDefault="00F0585D" w:rsidP="005A349A">
          <w:pPr>
            <w:spacing w:after="0"/>
            <w:ind w:left="5"/>
            <w:jc w:val="center"/>
          </w:pPr>
          <w:r w:rsidRPr="00E703EB">
            <w:rPr>
              <w:noProof/>
              <w:lang w:eastAsia="es-GT"/>
            </w:rPr>
            <w:drawing>
              <wp:inline distT="0" distB="0" distL="0" distR="0" wp14:anchorId="67C81BFE" wp14:editId="3B4BA98C">
                <wp:extent cx="518160" cy="426720"/>
                <wp:effectExtent l="0" t="0" r="0" b="0"/>
                <wp:docPr id="4" name="Imagen 4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816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34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7140F50B" w14:textId="0CCD4242" w:rsidR="00D3663D" w:rsidRPr="00735A5A" w:rsidRDefault="000A5979" w:rsidP="005A349A">
          <w:pPr>
            <w:spacing w:after="0" w:line="240" w:lineRule="auto"/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FORMULARIO</w:t>
          </w:r>
        </w:p>
      </w:tc>
    </w:tr>
    <w:tr w:rsidR="00D3663D" w14:paraId="66415341" w14:textId="77777777" w:rsidTr="000A5979">
      <w:trPr>
        <w:cantSplit/>
        <w:trHeight w:val="197"/>
      </w:trPr>
      <w:tc>
        <w:tcPr>
          <w:tcW w:w="1128" w:type="dxa"/>
          <w:vMerge/>
          <w:tcBorders>
            <w:right w:val="single" w:sz="4" w:space="0" w:color="auto"/>
          </w:tcBorders>
        </w:tcPr>
        <w:p w14:paraId="455CBEC3" w14:textId="77777777" w:rsidR="00D3663D" w:rsidRDefault="00D3663D" w:rsidP="005A349A">
          <w:pPr>
            <w:spacing w:after="0"/>
            <w:rPr>
              <w:rFonts w:ascii="Arial" w:hAnsi="Arial" w:cs="Arial"/>
            </w:rPr>
          </w:pPr>
        </w:p>
      </w:tc>
      <w:tc>
        <w:tcPr>
          <w:tcW w:w="13634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120F0BB8" w14:textId="5B42577F" w:rsidR="00D3663D" w:rsidRPr="00823A74" w:rsidRDefault="001E65C5" w:rsidP="005A349A">
          <w:pPr>
            <w:spacing w:after="0" w:line="240" w:lineRule="auto"/>
            <w:jc w:val="center"/>
            <w:rPr>
              <w:rFonts w:ascii="Arial" w:hAnsi="Arial" w:cs="Arial"/>
              <w:b/>
              <w:sz w:val="24"/>
            </w:rPr>
          </w:pPr>
          <w:r>
            <w:rPr>
              <w:rFonts w:ascii="Arial" w:hAnsi="Arial" w:cs="Arial"/>
              <w:b/>
              <w:sz w:val="24"/>
            </w:rPr>
            <w:t>FUNCIONAMIENTO</w:t>
          </w:r>
        </w:p>
      </w:tc>
    </w:tr>
    <w:tr w:rsidR="00D3663D" w14:paraId="7C7F5A2F" w14:textId="77777777" w:rsidTr="00330C71">
      <w:trPr>
        <w:cantSplit/>
        <w:trHeight w:val="58"/>
      </w:trPr>
      <w:tc>
        <w:tcPr>
          <w:tcW w:w="1128" w:type="dxa"/>
          <w:vMerge/>
        </w:tcPr>
        <w:p w14:paraId="7323D467" w14:textId="77777777" w:rsidR="00D3663D" w:rsidRDefault="00D3663D" w:rsidP="005A349A">
          <w:pPr>
            <w:spacing w:after="0"/>
            <w:rPr>
              <w:rFonts w:ascii="Arial" w:hAnsi="Arial" w:cs="Arial"/>
            </w:rPr>
          </w:pPr>
        </w:p>
      </w:tc>
      <w:tc>
        <w:tcPr>
          <w:tcW w:w="597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09873EC" w14:textId="3F0D2B3A" w:rsidR="00D3663D" w:rsidRPr="0050481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61347E">
            <w:rPr>
              <w:rFonts w:ascii="Arial" w:hAnsi="Arial" w:cs="Arial"/>
              <w:sz w:val="16"/>
            </w:rPr>
            <w:t xml:space="preserve">Centros Educativos </w:t>
          </w:r>
          <w:r w:rsidR="000A5979">
            <w:rPr>
              <w:rFonts w:ascii="Arial" w:hAnsi="Arial" w:cs="Arial"/>
              <w:sz w:val="16"/>
            </w:rPr>
            <w:t>Privados</w:t>
          </w:r>
        </w:p>
      </w:tc>
      <w:tc>
        <w:tcPr>
          <w:tcW w:w="3175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3A3EBFE" w14:textId="1F9E1668" w:rsidR="00D3663D" w:rsidRPr="008A404F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61347E">
            <w:rPr>
              <w:rFonts w:ascii="Arial" w:hAnsi="Arial" w:cs="Arial"/>
              <w:b/>
              <w:sz w:val="16"/>
              <w:szCs w:val="16"/>
            </w:rPr>
            <w:t>CE</w:t>
          </w:r>
          <w:r w:rsidR="000A5979">
            <w:rPr>
              <w:rFonts w:ascii="Arial" w:hAnsi="Arial" w:cs="Arial"/>
              <w:b/>
              <w:sz w:val="16"/>
              <w:szCs w:val="16"/>
            </w:rPr>
            <w:t>P</w:t>
          </w:r>
          <w:r w:rsidR="0061347E">
            <w:rPr>
              <w:rFonts w:ascii="Arial" w:hAnsi="Arial" w:cs="Arial"/>
              <w:b/>
              <w:sz w:val="16"/>
              <w:szCs w:val="16"/>
            </w:rPr>
            <w:t>-</w:t>
          </w:r>
          <w:r w:rsidR="000A5979">
            <w:rPr>
              <w:rFonts w:ascii="Arial" w:hAnsi="Arial" w:cs="Arial"/>
              <w:b/>
              <w:sz w:val="16"/>
              <w:szCs w:val="16"/>
            </w:rPr>
            <w:t>FOR</w:t>
          </w:r>
          <w:r w:rsidR="0061347E">
            <w:rPr>
              <w:rFonts w:ascii="Arial" w:hAnsi="Arial" w:cs="Arial"/>
              <w:b/>
              <w:sz w:val="16"/>
              <w:szCs w:val="16"/>
            </w:rPr>
            <w:t>-</w:t>
          </w:r>
          <w:r w:rsidR="001E65C5">
            <w:rPr>
              <w:rFonts w:ascii="Arial" w:hAnsi="Arial" w:cs="Arial"/>
              <w:b/>
              <w:sz w:val="16"/>
              <w:szCs w:val="16"/>
            </w:rPr>
            <w:t>18</w:t>
          </w:r>
        </w:p>
      </w:tc>
      <w:tc>
        <w:tcPr>
          <w:tcW w:w="2054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2A13F26" w14:textId="6C1FB796" w:rsidR="00D3663D" w:rsidRPr="0050481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777D21" w:rsidRPr="00866A38">
            <w:rPr>
              <w:rFonts w:ascii="Arial" w:hAnsi="Arial" w:cs="Arial"/>
              <w:sz w:val="16"/>
              <w:szCs w:val="16"/>
            </w:rPr>
            <w:t>2</w:t>
          </w:r>
        </w:p>
      </w:tc>
      <w:tc>
        <w:tcPr>
          <w:tcW w:w="2428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F006068" w14:textId="77777777" w:rsidR="00D3663D" w:rsidRPr="0005168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E703EB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E703EB">
            <w:rPr>
              <w:rFonts w:ascii="Arial" w:hAnsi="Arial" w:cs="Arial"/>
              <w:noProof/>
              <w:sz w:val="16"/>
            </w:rPr>
            <w:t>1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3CB3A633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29936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D52188"/>
    <w:multiLevelType w:val="hybridMultilevel"/>
    <w:tmpl w:val="CE88EAC4"/>
    <w:lvl w:ilvl="0" w:tplc="094C1B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5" w15:restartNumberingAfterBreak="0">
    <w:nsid w:val="1A5F698E"/>
    <w:multiLevelType w:val="hybridMultilevel"/>
    <w:tmpl w:val="139C8704"/>
    <w:lvl w:ilvl="0" w:tplc="1DC0BE4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620EC1"/>
    <w:multiLevelType w:val="hybridMultilevel"/>
    <w:tmpl w:val="01F688FC"/>
    <w:lvl w:ilvl="0" w:tplc="78C0CB9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9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9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3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4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8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3"/>
  </w:num>
  <w:num w:numId="2">
    <w:abstractNumId w:val="32"/>
  </w:num>
  <w:num w:numId="3">
    <w:abstractNumId w:val="25"/>
  </w:num>
  <w:num w:numId="4">
    <w:abstractNumId w:val="8"/>
  </w:num>
  <w:num w:numId="5">
    <w:abstractNumId w:val="34"/>
  </w:num>
  <w:num w:numId="6">
    <w:abstractNumId w:val="20"/>
  </w:num>
  <w:num w:numId="7">
    <w:abstractNumId w:val="35"/>
  </w:num>
  <w:num w:numId="8">
    <w:abstractNumId w:val="19"/>
  </w:num>
  <w:num w:numId="9">
    <w:abstractNumId w:val="4"/>
  </w:num>
  <w:num w:numId="10">
    <w:abstractNumId w:val="38"/>
  </w:num>
  <w:num w:numId="11">
    <w:abstractNumId w:val="28"/>
  </w:num>
  <w:num w:numId="12">
    <w:abstractNumId w:val="18"/>
  </w:num>
  <w:num w:numId="13">
    <w:abstractNumId w:val="21"/>
  </w:num>
  <w:num w:numId="14">
    <w:abstractNumId w:val="11"/>
  </w:num>
  <w:num w:numId="15">
    <w:abstractNumId w:val="36"/>
  </w:num>
  <w:num w:numId="16">
    <w:abstractNumId w:val="29"/>
  </w:num>
  <w:num w:numId="17">
    <w:abstractNumId w:val="30"/>
  </w:num>
  <w:num w:numId="18">
    <w:abstractNumId w:val="7"/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3"/>
  </w:num>
  <w:num w:numId="23">
    <w:abstractNumId w:val="9"/>
  </w:num>
  <w:num w:numId="24">
    <w:abstractNumId w:val="31"/>
  </w:num>
  <w:num w:numId="25">
    <w:abstractNumId w:val="23"/>
  </w:num>
  <w:num w:numId="26">
    <w:abstractNumId w:val="6"/>
  </w:num>
  <w:num w:numId="27">
    <w:abstractNumId w:val="14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7"/>
  </w:num>
  <w:num w:numId="31">
    <w:abstractNumId w:val="24"/>
  </w:num>
  <w:num w:numId="32">
    <w:abstractNumId w:val="10"/>
  </w:num>
  <w:num w:numId="33">
    <w:abstractNumId w:val="16"/>
  </w:num>
  <w:num w:numId="34">
    <w:abstractNumId w:val="3"/>
  </w:num>
  <w:num w:numId="35">
    <w:abstractNumId w:val="37"/>
  </w:num>
  <w:num w:numId="36">
    <w:abstractNumId w:val="26"/>
  </w:num>
  <w:num w:numId="37">
    <w:abstractNumId w:val="27"/>
  </w:num>
  <w:num w:numId="38">
    <w:abstractNumId w:val="22"/>
  </w:num>
  <w:num w:numId="39">
    <w:abstractNumId w:val="15"/>
  </w:num>
  <w:num w:numId="40">
    <w:abstractNumId w:val="5"/>
  </w:num>
  <w:num w:numId="41">
    <w:abstractNumId w:val="1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5D"/>
    <w:rsid w:val="00020902"/>
    <w:rsid w:val="00051689"/>
    <w:rsid w:val="00063A1B"/>
    <w:rsid w:val="0006777F"/>
    <w:rsid w:val="000A4B3F"/>
    <w:rsid w:val="000A5979"/>
    <w:rsid w:val="000A752C"/>
    <w:rsid w:val="000D479A"/>
    <w:rsid w:val="000E2596"/>
    <w:rsid w:val="000F23A7"/>
    <w:rsid w:val="000F4913"/>
    <w:rsid w:val="001A6FFE"/>
    <w:rsid w:val="001E0E0B"/>
    <w:rsid w:val="001E65C5"/>
    <w:rsid w:val="002216A8"/>
    <w:rsid w:val="00221A64"/>
    <w:rsid w:val="002573D6"/>
    <w:rsid w:val="002815A9"/>
    <w:rsid w:val="0029731D"/>
    <w:rsid w:val="002B345C"/>
    <w:rsid w:val="002D0934"/>
    <w:rsid w:val="002D4871"/>
    <w:rsid w:val="002D7971"/>
    <w:rsid w:val="00304CDD"/>
    <w:rsid w:val="00330C71"/>
    <w:rsid w:val="0033518A"/>
    <w:rsid w:val="00335EBD"/>
    <w:rsid w:val="00341D44"/>
    <w:rsid w:val="00346403"/>
    <w:rsid w:val="00350DB4"/>
    <w:rsid w:val="003518A8"/>
    <w:rsid w:val="00361FCA"/>
    <w:rsid w:val="00362EED"/>
    <w:rsid w:val="003D767C"/>
    <w:rsid w:val="003E3723"/>
    <w:rsid w:val="003F26D0"/>
    <w:rsid w:val="00424F28"/>
    <w:rsid w:val="00433A28"/>
    <w:rsid w:val="00437BD8"/>
    <w:rsid w:val="00467B64"/>
    <w:rsid w:val="0048542C"/>
    <w:rsid w:val="00485FAF"/>
    <w:rsid w:val="004E2A63"/>
    <w:rsid w:val="004E7021"/>
    <w:rsid w:val="00511E1B"/>
    <w:rsid w:val="00513D55"/>
    <w:rsid w:val="0053008D"/>
    <w:rsid w:val="00544E6F"/>
    <w:rsid w:val="005A2F9D"/>
    <w:rsid w:val="005A349A"/>
    <w:rsid w:val="005F6DD1"/>
    <w:rsid w:val="00600399"/>
    <w:rsid w:val="00606BBA"/>
    <w:rsid w:val="0061347E"/>
    <w:rsid w:val="0066615A"/>
    <w:rsid w:val="0067323E"/>
    <w:rsid w:val="006B0823"/>
    <w:rsid w:val="006C1ABA"/>
    <w:rsid w:val="006E088B"/>
    <w:rsid w:val="006E622B"/>
    <w:rsid w:val="0070071D"/>
    <w:rsid w:val="00716CFD"/>
    <w:rsid w:val="00733D8C"/>
    <w:rsid w:val="00735A5A"/>
    <w:rsid w:val="007379D5"/>
    <w:rsid w:val="0074179B"/>
    <w:rsid w:val="00766B29"/>
    <w:rsid w:val="0077065F"/>
    <w:rsid w:val="00777D21"/>
    <w:rsid w:val="0078101C"/>
    <w:rsid w:val="00786110"/>
    <w:rsid w:val="00786986"/>
    <w:rsid w:val="007C2A60"/>
    <w:rsid w:val="007E31EC"/>
    <w:rsid w:val="007E77A3"/>
    <w:rsid w:val="007F7979"/>
    <w:rsid w:val="00800721"/>
    <w:rsid w:val="00811F2D"/>
    <w:rsid w:val="00817218"/>
    <w:rsid w:val="008204F8"/>
    <w:rsid w:val="00821EA2"/>
    <w:rsid w:val="00823A74"/>
    <w:rsid w:val="00835B5D"/>
    <w:rsid w:val="00842CDF"/>
    <w:rsid w:val="00851892"/>
    <w:rsid w:val="00866A38"/>
    <w:rsid w:val="00880B9E"/>
    <w:rsid w:val="00887B4A"/>
    <w:rsid w:val="00890652"/>
    <w:rsid w:val="008A404F"/>
    <w:rsid w:val="008A786E"/>
    <w:rsid w:val="00911141"/>
    <w:rsid w:val="009235BE"/>
    <w:rsid w:val="009525BE"/>
    <w:rsid w:val="00953D18"/>
    <w:rsid w:val="00974E63"/>
    <w:rsid w:val="009A4EBD"/>
    <w:rsid w:val="009D16E0"/>
    <w:rsid w:val="009E3088"/>
    <w:rsid w:val="00A1535C"/>
    <w:rsid w:val="00A218D2"/>
    <w:rsid w:val="00A41D2A"/>
    <w:rsid w:val="00A6732B"/>
    <w:rsid w:val="00A751A2"/>
    <w:rsid w:val="00B0293A"/>
    <w:rsid w:val="00B20EAE"/>
    <w:rsid w:val="00B21CE2"/>
    <w:rsid w:val="00B34783"/>
    <w:rsid w:val="00B470C7"/>
    <w:rsid w:val="00B77BB0"/>
    <w:rsid w:val="00BC3750"/>
    <w:rsid w:val="00C24B62"/>
    <w:rsid w:val="00C43D70"/>
    <w:rsid w:val="00C66713"/>
    <w:rsid w:val="00C73F5F"/>
    <w:rsid w:val="00CC1034"/>
    <w:rsid w:val="00CE462C"/>
    <w:rsid w:val="00CE52BD"/>
    <w:rsid w:val="00CF3910"/>
    <w:rsid w:val="00D21666"/>
    <w:rsid w:val="00D3663D"/>
    <w:rsid w:val="00D644F4"/>
    <w:rsid w:val="00D85046"/>
    <w:rsid w:val="00DA0498"/>
    <w:rsid w:val="00DA2E83"/>
    <w:rsid w:val="00DD43B4"/>
    <w:rsid w:val="00DD77A7"/>
    <w:rsid w:val="00E4041F"/>
    <w:rsid w:val="00E46BB9"/>
    <w:rsid w:val="00E703EB"/>
    <w:rsid w:val="00E71689"/>
    <w:rsid w:val="00E97F48"/>
    <w:rsid w:val="00ED7B2B"/>
    <w:rsid w:val="00EE4741"/>
    <w:rsid w:val="00F0585D"/>
    <w:rsid w:val="00F23E49"/>
    <w:rsid w:val="00F82037"/>
    <w:rsid w:val="00FA184B"/>
    <w:rsid w:val="00FC66E1"/>
    <w:rsid w:val="00FD62E7"/>
    <w:rsid w:val="00FE57D2"/>
    <w:rsid w:val="00FE78D3"/>
    <w:rsid w:val="00FF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5833B2"/>
  <w15:chartTrackingRefBased/>
  <w15:docId w15:val="{70568A58-3A0A-458D-A546-3FFD8D2C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45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Ttulo">
    <w:name w:val="Title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vides\Downloads\pla-plt-03carta_hor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pla-plt-03carta_hor</Template>
  <TotalTime>1</TotalTime>
  <Pages>4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Ana Karina Pineda Sanchez de Dieguez</cp:lastModifiedBy>
  <cp:revision>3</cp:revision>
  <cp:lastPrinted>2011-08-22T15:21:00Z</cp:lastPrinted>
  <dcterms:created xsi:type="dcterms:W3CDTF">2025-04-03T18:28:00Z</dcterms:created>
  <dcterms:modified xsi:type="dcterms:W3CDTF">2025-04-03T18:29:00Z</dcterms:modified>
</cp:coreProperties>
</file>